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234D6" w14:textId="77777777" w:rsidR="006959B4" w:rsidRPr="00C33C20" w:rsidRDefault="006959B4" w:rsidP="003D2605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>Załącznik nr 1</w:t>
      </w:r>
    </w:p>
    <w:p w14:paraId="0A81D102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3BF65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FORMULARZ OFERTY</w:t>
      </w:r>
    </w:p>
    <w:p w14:paraId="646665C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75BA55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NAZWA WYKONAWCY</w:t>
      </w:r>
      <w:r w:rsidRPr="00C33C2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21E3B65B" w14:textId="77777777" w:rsidR="006959B4" w:rsidRPr="00C33C20" w:rsidRDefault="006959B4" w:rsidP="003D2605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RODZAJ WYKONAWCY</w:t>
      </w:r>
      <w:r w:rsidRPr="00C33C2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852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21CA0B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WOJEWÓDZTWO …………………………….....</w:t>
      </w:r>
    </w:p>
    <w:p w14:paraId="7F4F052A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TEL.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1586174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FAX 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438559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03938D0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33C2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E452FB1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F4398FB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509C71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Do: Nazwa i siedziba Zamawiającego:</w:t>
      </w:r>
    </w:p>
    <w:p w14:paraId="5CA8D1B3" w14:textId="2D1C1DF4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5381A481" w14:textId="77777777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2DFFEA7" w14:textId="03294186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63929BB" w14:textId="77777777" w:rsidR="006959B4" w:rsidRPr="00C33C20" w:rsidRDefault="006959B4" w:rsidP="003D2605">
      <w:pPr>
        <w:ind w:firstLine="3969"/>
        <w:rPr>
          <w:rFonts w:ascii="Verdana" w:hAnsi="Verdana"/>
          <w:b/>
          <w:sz w:val="18"/>
          <w:szCs w:val="18"/>
        </w:rPr>
      </w:pPr>
    </w:p>
    <w:p w14:paraId="1A02B557" w14:textId="646DB991" w:rsidR="006959B4" w:rsidRPr="00C33C20" w:rsidRDefault="006959B4" w:rsidP="003D2605">
      <w:pPr>
        <w:jc w:val="both"/>
        <w:rPr>
          <w:rFonts w:ascii="Verdana" w:hAnsi="Verdana"/>
          <w:b/>
          <w:bCs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C33C2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E020CF" w:rsidRPr="00E020CF">
        <w:rPr>
          <w:rFonts w:ascii="Verdana" w:hAnsi="Verdana"/>
          <w:b/>
          <w:sz w:val="20"/>
          <w:szCs w:val="20"/>
          <w:lang w:val="x-none"/>
        </w:rPr>
        <w:t>Usługa przygotowania i przeprowadzenia dwóch pięciodniowych szkoleń w języku angielskim w obszarze tworzenia pierwszego start-</w:t>
      </w:r>
      <w:proofErr w:type="spellStart"/>
      <w:r w:rsidR="00E020CF" w:rsidRPr="00E020CF">
        <w:rPr>
          <w:rFonts w:ascii="Verdana" w:hAnsi="Verdana"/>
          <w:b/>
          <w:sz w:val="20"/>
          <w:szCs w:val="20"/>
          <w:lang w:val="x-none"/>
        </w:rPr>
        <w:t>up</w:t>
      </w:r>
      <w:proofErr w:type="spellEnd"/>
      <w:r w:rsidR="00E020CF" w:rsidRPr="00E020CF">
        <w:rPr>
          <w:rFonts w:ascii="Verdana" w:hAnsi="Verdana"/>
          <w:b/>
          <w:sz w:val="20"/>
          <w:szCs w:val="20"/>
          <w:lang w:val="x-none"/>
        </w:rPr>
        <w:t xml:space="preserve"> w Polsce w ramach programu NAWA </w:t>
      </w:r>
      <w:proofErr w:type="spellStart"/>
      <w:r w:rsidR="00E020CF" w:rsidRPr="00E020CF">
        <w:rPr>
          <w:rFonts w:ascii="Verdana" w:hAnsi="Verdana"/>
          <w:b/>
          <w:sz w:val="20"/>
          <w:szCs w:val="20"/>
          <w:lang w:val="x-none"/>
        </w:rPr>
        <w:t>Welcome</w:t>
      </w:r>
      <w:proofErr w:type="spellEnd"/>
      <w:r w:rsidR="00E020CF" w:rsidRPr="00E020CF">
        <w:rPr>
          <w:rFonts w:ascii="Verdana" w:hAnsi="Verdana"/>
          <w:b/>
          <w:sz w:val="20"/>
          <w:szCs w:val="20"/>
          <w:lang w:val="x-none"/>
        </w:rPr>
        <w:t xml:space="preserve"> to Poland "Rozwój potencjału AGH w zakresie kompleksowej obsługi gości zagranicznych oraz efektywnej promocji międzynarodowej" - DE-dzp.272-110/25</w:t>
      </w:r>
      <w:r w:rsidRPr="00C33C20">
        <w:rPr>
          <w:rFonts w:ascii="Verdana" w:hAnsi="Verdana"/>
          <w:sz w:val="18"/>
          <w:szCs w:val="18"/>
        </w:rPr>
        <w:t>,</w:t>
      </w:r>
      <w:r w:rsidRPr="00C33C20">
        <w:rPr>
          <w:rFonts w:ascii="Verdana" w:hAnsi="Verdana"/>
          <w:b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4F38C3D" w14:textId="77777777" w:rsidR="006959B4" w:rsidRPr="00C33C20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1BF39C6" w14:textId="08A2BBAE" w:rsidR="006959B4" w:rsidRPr="00A92921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135FD6" w:rsidRPr="00C33C20">
        <w:rPr>
          <w:rFonts w:ascii="Verdana" w:hAnsi="Verdana"/>
          <w:sz w:val="18"/>
          <w:szCs w:val="18"/>
        </w:rPr>
        <w:t xml:space="preserve"> (tj. </w:t>
      </w:r>
      <w:r w:rsidR="00135FD6" w:rsidRPr="00AE3490">
        <w:rPr>
          <w:rFonts w:ascii="Verdana" w:hAnsi="Verdana"/>
          <w:sz w:val="18"/>
          <w:szCs w:val="18"/>
        </w:rPr>
        <w:t xml:space="preserve">przeszkolenie </w:t>
      </w:r>
      <w:r w:rsidR="00D1391D">
        <w:rPr>
          <w:rFonts w:ascii="Verdana" w:hAnsi="Verdana"/>
          <w:sz w:val="18"/>
          <w:szCs w:val="18"/>
        </w:rPr>
        <w:t>2</w:t>
      </w:r>
      <w:bookmarkStart w:id="1" w:name="_GoBack"/>
      <w:bookmarkEnd w:id="1"/>
      <w:r w:rsidR="00AE3490" w:rsidRPr="00AE3490">
        <w:rPr>
          <w:rFonts w:ascii="Verdana" w:hAnsi="Verdana"/>
          <w:sz w:val="18"/>
          <w:szCs w:val="18"/>
        </w:rPr>
        <w:t>0</w:t>
      </w:r>
      <w:r w:rsidR="00135FD6" w:rsidRPr="00C33C20">
        <w:rPr>
          <w:rFonts w:ascii="Verdana" w:hAnsi="Verdana"/>
          <w:sz w:val="18"/>
          <w:szCs w:val="18"/>
        </w:rPr>
        <w:t xml:space="preserve"> osób)</w:t>
      </w:r>
      <w:r w:rsidRPr="00C33C20">
        <w:rPr>
          <w:rFonts w:ascii="Verdana" w:hAnsi="Verdana"/>
          <w:sz w:val="18"/>
          <w:szCs w:val="18"/>
        </w:rPr>
        <w:t xml:space="preserve">  ………………….. PLN</w:t>
      </w:r>
      <w:r w:rsidR="00A92921"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</w:t>
      </w:r>
      <w:r w:rsidR="00135FD6" w:rsidRPr="00C33C20">
        <w:rPr>
          <w:rFonts w:ascii="Verdana" w:hAnsi="Verdana"/>
          <w:i/>
          <w:sz w:val="18"/>
          <w:szCs w:val="18"/>
        </w:rPr>
        <w:t xml:space="preserve"> brutto</w:t>
      </w:r>
      <w:r w:rsidRPr="00C33C20">
        <w:rPr>
          <w:rFonts w:ascii="Verdana" w:hAnsi="Verdana"/>
          <w:i/>
          <w:sz w:val="18"/>
          <w:szCs w:val="18"/>
        </w:rPr>
        <w:t>: …………………………………………………..)</w:t>
      </w:r>
    </w:p>
    <w:p w14:paraId="3887596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76162F0B" w14:textId="331DB234" w:rsidR="00AE3490" w:rsidRPr="00C33C20" w:rsidRDefault="00135FD6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C33C20">
        <w:rPr>
          <w:rFonts w:ascii="Verdana" w:hAnsi="Verdana"/>
          <w:b/>
          <w:i/>
          <w:sz w:val="18"/>
          <w:szCs w:val="18"/>
        </w:rPr>
        <w:t>Cena brutto</w:t>
      </w:r>
      <w:r w:rsidR="00AE3490">
        <w:rPr>
          <w:rFonts w:ascii="Verdana" w:hAnsi="Verdana"/>
          <w:b/>
          <w:i/>
          <w:sz w:val="18"/>
          <w:szCs w:val="18"/>
        </w:rPr>
        <w:t>*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 w:rsidR="00DE7392">
        <w:rPr>
          <w:rFonts w:ascii="Verdana" w:hAnsi="Verdana"/>
          <w:b/>
          <w:i/>
          <w:sz w:val="18"/>
          <w:szCs w:val="18"/>
        </w:rPr>
        <w:t>szkole</w:t>
      </w:r>
      <w:r w:rsidR="00AE3490">
        <w:rPr>
          <w:rFonts w:ascii="Verdana" w:hAnsi="Verdana"/>
          <w:b/>
          <w:i/>
          <w:sz w:val="18"/>
          <w:szCs w:val="18"/>
        </w:rPr>
        <w:t>nie</w:t>
      </w:r>
      <w:r w:rsidR="00DE7392">
        <w:rPr>
          <w:rFonts w:ascii="Verdana" w:hAnsi="Verdana"/>
          <w:b/>
          <w:i/>
          <w:sz w:val="18"/>
          <w:szCs w:val="18"/>
        </w:rPr>
        <w:t xml:space="preserve"> </w:t>
      </w:r>
      <w:r w:rsidRPr="00C33C20">
        <w:rPr>
          <w:rFonts w:ascii="Verdana" w:hAnsi="Verdana"/>
          <w:b/>
          <w:i/>
          <w:sz w:val="18"/>
          <w:szCs w:val="18"/>
        </w:rPr>
        <w:t>1 osoby</w:t>
      </w:r>
      <w:r w:rsidR="00AE3490">
        <w:rPr>
          <w:rFonts w:ascii="Verdana" w:hAnsi="Verdana"/>
          <w:b/>
          <w:i/>
          <w:sz w:val="18"/>
          <w:szCs w:val="18"/>
        </w:rPr>
        <w:t>:</w:t>
      </w:r>
      <w:r w:rsidR="00336464">
        <w:rPr>
          <w:rFonts w:ascii="Verdana" w:hAnsi="Verdana"/>
          <w:b/>
          <w:i/>
          <w:sz w:val="18"/>
          <w:szCs w:val="18"/>
        </w:rPr>
        <w:t xml:space="preserve"> </w:t>
      </w:r>
      <w:r w:rsidR="00AE3490">
        <w:rPr>
          <w:rFonts w:ascii="Verdana" w:hAnsi="Verdana"/>
          <w:b/>
          <w:i/>
          <w:sz w:val="18"/>
          <w:szCs w:val="18"/>
        </w:rPr>
        <w:t xml:space="preserve"> </w:t>
      </w:r>
      <w:r w:rsidR="00AE3490" w:rsidRPr="00C33C20">
        <w:rPr>
          <w:rFonts w:ascii="Verdana" w:hAnsi="Verdana"/>
          <w:b/>
          <w:i/>
          <w:sz w:val="18"/>
          <w:szCs w:val="18"/>
        </w:rPr>
        <w:t>…………………  PLN</w:t>
      </w:r>
    </w:p>
    <w:p w14:paraId="3565F13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55533DE" w14:textId="03D7B570" w:rsidR="00135FD6" w:rsidRPr="00C33C20" w:rsidRDefault="00E048E3" w:rsidP="003D2605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>
        <w:rPr>
          <w:rFonts w:ascii="Verdana" w:hAnsi="Verdana"/>
          <w:b/>
          <w:color w:val="0070C0"/>
          <w:sz w:val="18"/>
          <w:szCs w:val="18"/>
          <w:u w:val="single"/>
        </w:rPr>
        <w:t>K</w:t>
      </w:r>
      <w:r w:rsidR="00135FD6" w:rsidRPr="00C33C20">
        <w:rPr>
          <w:rFonts w:ascii="Verdana" w:hAnsi="Verdana"/>
          <w:b/>
          <w:color w:val="0070C0"/>
          <w:sz w:val="18"/>
          <w:szCs w:val="18"/>
          <w:u w:val="single"/>
        </w:rPr>
        <w:t>ryterium oceny ofert:</w:t>
      </w:r>
    </w:p>
    <w:p w14:paraId="70B39646" w14:textId="425FD76A" w:rsidR="00135FD6" w:rsidRPr="00C33C20" w:rsidRDefault="00A071FB" w:rsidP="003D260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Osoby wyznaczone do </w:t>
      </w:r>
      <w:r w:rsidR="00AE3490" w:rsidRPr="00C33C20">
        <w:rPr>
          <w:rFonts w:ascii="Verdana" w:hAnsi="Verdana"/>
          <w:b/>
          <w:sz w:val="18"/>
          <w:szCs w:val="18"/>
        </w:rPr>
        <w:t>realizacji zamówienia</w:t>
      </w:r>
    </w:p>
    <w:p w14:paraId="5B458AA8" w14:textId="77777777" w:rsidR="00643068" w:rsidRPr="00C33C20" w:rsidRDefault="00643068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2035"/>
        <w:gridCol w:w="2249"/>
        <w:gridCol w:w="986"/>
        <w:gridCol w:w="3267"/>
      </w:tblGrid>
      <w:tr w:rsidR="001B26EA" w:rsidRPr="00C33C20" w14:paraId="3D6F56E2" w14:textId="2B533286" w:rsidTr="007950CE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F856" w14:textId="77777777" w:rsidR="001B26EA" w:rsidRPr="00C33C20" w:rsidRDefault="001B26EA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C33C20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0035" w14:textId="37AED612" w:rsidR="001B26EA" w:rsidRPr="00C33C20" w:rsidRDefault="001B26EA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Szkolenie z zakresu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BCD49" w14:textId="6D75658F" w:rsidR="001B26EA" w:rsidRPr="00C33C20" w:rsidRDefault="001B26EA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CD66" w14:textId="77777777" w:rsidR="001B26EA" w:rsidRDefault="001B26EA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 xml:space="preserve">Ilość </w:t>
            </w:r>
          </w:p>
          <w:p w14:paraId="60FF7294" w14:textId="661D7F0F" w:rsidR="001B26EA" w:rsidRPr="00C33C20" w:rsidRDefault="001B26EA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szkoleń</w:t>
            </w: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8A2B" w14:textId="69ED3895" w:rsidR="001B26EA" w:rsidRDefault="001B26EA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Zrealizowane w okresie nie dłuższym  niż</w:t>
            </w:r>
          </w:p>
          <w:p w14:paraId="7276DC9C" w14:textId="4F1806D2" w:rsidR="001B26EA" w:rsidRPr="00C33C20" w:rsidRDefault="001B26EA" w:rsidP="003769C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3 lata</w:t>
            </w:r>
          </w:p>
        </w:tc>
      </w:tr>
      <w:tr w:rsidR="001B26EA" w:rsidRPr="00C33C20" w14:paraId="44CB65D7" w14:textId="13F8A269" w:rsidTr="007950CE">
        <w:trPr>
          <w:trHeight w:val="36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64F7A9" w14:textId="77777777" w:rsidR="001B26EA" w:rsidRPr="00C33C20" w:rsidRDefault="001B26EA" w:rsidP="00914C3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8B865" w14:textId="3C48C43D" w:rsidR="001B26EA" w:rsidRPr="00AE3490" w:rsidRDefault="001B26EA" w:rsidP="00914C31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CA595A">
              <w:rPr>
                <w:rFonts w:ascii="Verdana" w:eastAsia="Aptos" w:hAnsi="Verdana" w:cs="Arial"/>
                <w:color w:val="000000"/>
                <w:sz w:val="20"/>
                <w:szCs w:val="20"/>
                <w:shd w:val="clear" w:color="auto" w:fill="FFFFFF"/>
                <w:lang w:eastAsia="en-US"/>
              </w:rPr>
              <w:t>z zakresu przedsiębiorczości i komercjalizacji pomysłów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36CA1" w14:textId="77777777" w:rsidR="001B26EA" w:rsidRDefault="001B26EA" w:rsidP="00914C31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769C1"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  <w:p w14:paraId="037E0D41" w14:textId="32366167" w:rsidR="001B26EA" w:rsidRPr="003769C1" w:rsidRDefault="001B26EA" w:rsidP="00914C31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E9CA3C" w14:textId="77777777" w:rsidR="001B26EA" w:rsidRPr="00C33C20" w:rsidRDefault="001B26EA" w:rsidP="00914C3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8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E2FBE4" w14:textId="24D3BC58" w:rsidR="001B26EA" w:rsidRPr="00C33C20" w:rsidRDefault="001B26EA" w:rsidP="00914C3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769C1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</w:tbl>
    <w:p w14:paraId="79868AC4" w14:textId="77777777" w:rsidR="00B27C83" w:rsidRDefault="00B27C83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</w:p>
    <w:p w14:paraId="0FE71CDC" w14:textId="7EFBA286" w:rsidR="006959B4" w:rsidRPr="00E048E3" w:rsidRDefault="006959B4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Termin realizacji umowy: </w:t>
      </w:r>
      <w:r w:rsidR="00C33C20" w:rsidRPr="00E048E3">
        <w:rPr>
          <w:rFonts w:ascii="Verdana" w:hAnsi="Verdana"/>
          <w:b/>
          <w:sz w:val="18"/>
          <w:szCs w:val="18"/>
        </w:rPr>
        <w:t>do 3</w:t>
      </w:r>
      <w:r w:rsidR="00CA595A">
        <w:rPr>
          <w:rFonts w:ascii="Verdana" w:hAnsi="Verdana"/>
          <w:b/>
          <w:sz w:val="18"/>
          <w:szCs w:val="18"/>
        </w:rPr>
        <w:t>0</w:t>
      </w:r>
      <w:r w:rsidR="00C33C20" w:rsidRPr="00E048E3">
        <w:rPr>
          <w:rFonts w:ascii="Verdana" w:hAnsi="Verdana"/>
          <w:b/>
          <w:sz w:val="18"/>
          <w:szCs w:val="18"/>
        </w:rPr>
        <w:t xml:space="preserve"> </w:t>
      </w:r>
      <w:r w:rsidR="00E020CF">
        <w:rPr>
          <w:rFonts w:ascii="Verdana" w:hAnsi="Verdana"/>
          <w:b/>
          <w:sz w:val="18"/>
          <w:szCs w:val="18"/>
        </w:rPr>
        <w:t>czerwca</w:t>
      </w:r>
      <w:r w:rsidR="00C33C20" w:rsidRPr="00E048E3">
        <w:rPr>
          <w:rFonts w:ascii="Verdana" w:hAnsi="Verdana"/>
          <w:b/>
          <w:sz w:val="18"/>
          <w:szCs w:val="18"/>
        </w:rPr>
        <w:t xml:space="preserve"> 202</w:t>
      </w:r>
      <w:r w:rsidR="00914C31">
        <w:rPr>
          <w:rFonts w:ascii="Verdana" w:hAnsi="Verdana"/>
          <w:b/>
          <w:sz w:val="18"/>
          <w:szCs w:val="18"/>
        </w:rPr>
        <w:t>6 r.</w:t>
      </w:r>
    </w:p>
    <w:p w14:paraId="47121A48" w14:textId="77777777" w:rsidR="00C660F4" w:rsidRPr="00C33C20" w:rsidRDefault="00C660F4" w:rsidP="003D2605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304AED94" w14:textId="725186AA" w:rsidR="006959B4" w:rsidRPr="009535AD" w:rsidRDefault="006959B4" w:rsidP="003D2605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9535AD">
        <w:rPr>
          <w:rFonts w:ascii="Verdana" w:hAnsi="Verdana"/>
          <w:b/>
          <w:sz w:val="18"/>
          <w:szCs w:val="18"/>
        </w:rPr>
        <w:t xml:space="preserve">Termin płatności: </w:t>
      </w:r>
      <w:r w:rsidR="00914C31" w:rsidRPr="00914C31">
        <w:rPr>
          <w:rFonts w:ascii="Verdana" w:hAnsi="Verdana"/>
          <w:sz w:val="18"/>
          <w:szCs w:val="18"/>
        </w:rPr>
        <w:t>po zrealizowaniu każdorazowego szkolenia,</w:t>
      </w:r>
      <w:r w:rsidR="00914C31" w:rsidRPr="00914C31">
        <w:rPr>
          <w:rFonts w:ascii="Verdana" w:hAnsi="Verdana"/>
          <w:b/>
          <w:sz w:val="18"/>
          <w:szCs w:val="18"/>
        </w:rPr>
        <w:t xml:space="preserve"> </w:t>
      </w:r>
      <w:r w:rsidRPr="009535AD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41FF2B9" w14:textId="77777777" w:rsidR="00135FD6" w:rsidRPr="00C33C20" w:rsidRDefault="00135FD6" w:rsidP="003D2605">
      <w:pPr>
        <w:keepNext/>
        <w:jc w:val="both"/>
        <w:outlineLvl w:val="1"/>
        <w:rPr>
          <w:rFonts w:ascii="Verdana" w:hAnsi="Verdana"/>
          <w:b/>
          <w:bCs/>
          <w:i/>
          <w:iCs/>
          <w:sz w:val="16"/>
          <w:szCs w:val="16"/>
        </w:rPr>
      </w:pPr>
    </w:p>
    <w:p w14:paraId="67E78461" w14:textId="7D8B43A2" w:rsidR="00135FD6" w:rsidRDefault="00135FD6" w:rsidP="003D260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C33C20">
        <w:rPr>
          <w:rFonts w:ascii="Verdana" w:hAnsi="Verdana"/>
          <w:i/>
          <w:iCs/>
          <w:sz w:val="16"/>
          <w:szCs w:val="16"/>
        </w:rPr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B177CE" w:rsidRPr="00C33C20">
        <w:rPr>
          <w:rFonts w:ascii="Verdana" w:hAnsi="Verdana"/>
          <w:i/>
          <w:iCs/>
          <w:sz w:val="16"/>
          <w:szCs w:val="16"/>
        </w:rPr>
        <w:t>(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="00B177CE" w:rsidRPr="00C33C20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C33C20">
        <w:rPr>
          <w:rFonts w:ascii="Verdana" w:hAnsi="Verdana"/>
          <w:i/>
          <w:iCs/>
          <w:sz w:val="16"/>
          <w:szCs w:val="16"/>
        </w:rPr>
        <w:t>)</w:t>
      </w:r>
    </w:p>
    <w:p w14:paraId="62AE94FC" w14:textId="77777777" w:rsidR="001B26EA" w:rsidRPr="00C33C20" w:rsidRDefault="001B26EA" w:rsidP="003D260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</w:p>
    <w:p w14:paraId="1EB872ED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7D9D6AD6" w14:textId="2C2190B0" w:rsidR="006959B4" w:rsidRPr="00C33C20" w:rsidRDefault="006959B4" w:rsidP="003D2605">
      <w:pPr>
        <w:rPr>
          <w:rFonts w:ascii="Verdana" w:hAnsi="Verdana"/>
          <w:b/>
          <w:sz w:val="18"/>
          <w:szCs w:val="18"/>
          <w:u w:val="single"/>
        </w:rPr>
      </w:pPr>
      <w:r w:rsidRPr="00C33C20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1B187D05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1580FB2A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33C2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03045A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C33C20">
        <w:rPr>
          <w:rFonts w:ascii="Verdana" w:hAnsi="Verdana"/>
          <w:sz w:val="18"/>
          <w:szCs w:val="18"/>
          <w:vertAlign w:val="superscript"/>
        </w:rPr>
        <w:t>1</w:t>
      </w:r>
      <w:r w:rsidRPr="00C33C2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33C20">
        <w:rPr>
          <w:rFonts w:ascii="Verdana" w:hAnsi="Verdana"/>
          <w:sz w:val="18"/>
          <w:szCs w:val="18"/>
          <w:vertAlign w:val="superscript"/>
        </w:rPr>
        <w:t>2</w:t>
      </w:r>
      <w:r w:rsidRPr="00C33C20">
        <w:rPr>
          <w:rFonts w:ascii="Verdana" w:hAnsi="Verdana"/>
          <w:sz w:val="18"/>
          <w:szCs w:val="18"/>
        </w:rPr>
        <w:t xml:space="preserve"> </w:t>
      </w:r>
    </w:p>
    <w:p w14:paraId="26EC4DB7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1</w:t>
      </w:r>
      <w:r w:rsidRPr="00A9292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E349B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2</w:t>
      </w:r>
      <w:r w:rsidRPr="00A9292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4F0F4" w14:textId="02BBA7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C33C20">
        <w:rPr>
          <w:rFonts w:ascii="Verdana" w:hAnsi="Verdana"/>
          <w:sz w:val="18"/>
          <w:szCs w:val="18"/>
        </w:rPr>
        <w:t>ppkt</w:t>
      </w:r>
      <w:proofErr w:type="spellEnd"/>
      <w:r w:rsidRPr="00C33C20">
        <w:rPr>
          <w:rFonts w:ascii="Verdana" w:hAnsi="Verdana"/>
          <w:sz w:val="18"/>
          <w:szCs w:val="18"/>
        </w:rPr>
        <w:t xml:space="preserve"> 4 SWZ spełniamy osobiście / powołujemy się na zasoby podmiotu trzeciego</w:t>
      </w:r>
      <w:r w:rsidR="0085360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 xml:space="preserve"> w następującym zakresie …………………………………………………</w:t>
      </w:r>
    </w:p>
    <w:p w14:paraId="31FCA7E5" w14:textId="2C4251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959B4" w:rsidRPr="00C33C20" w14:paraId="7FC41520" w14:textId="77777777" w:rsidTr="00C33C20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BB35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B0E0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E896C4D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812A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Nazwa podwykonawcy</w:t>
            </w:r>
            <w:r w:rsidRPr="00C33C2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59B4" w:rsidRPr="00C33C20" w14:paraId="0767C3D6" w14:textId="77777777" w:rsidTr="00C33C20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69E8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7BB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6198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286180C" w14:textId="77777777" w:rsidR="00914C31" w:rsidRPr="00A071FB" w:rsidRDefault="00914C31" w:rsidP="00914C31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Oświadczenie, w przypadku </w:t>
      </w:r>
      <w:r w:rsidRPr="00C33C20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C33C20">
        <w:rPr>
          <w:rFonts w:ascii="Verdana" w:hAnsi="Verdana"/>
          <w:sz w:val="18"/>
          <w:szCs w:val="18"/>
        </w:rPr>
        <w:t xml:space="preserve">zgodne z pkt </w:t>
      </w:r>
      <w:r w:rsidRPr="00A071FB">
        <w:rPr>
          <w:rFonts w:ascii="Verdana" w:hAnsi="Verdana"/>
          <w:sz w:val="18"/>
          <w:szCs w:val="18"/>
        </w:rPr>
        <w:t>10  SWZ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914C31" w:rsidRPr="00C33C20" w14:paraId="3D1C413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5548FE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DE20CD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D1ADD" w14:textId="77777777" w:rsidR="00914C31" w:rsidRPr="00C33C20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zakres, który wykonają poszczególni wykonawcy</w:t>
            </w:r>
            <w:r w:rsidRPr="00C33C2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914C31" w:rsidRPr="00C33C20" w14:paraId="24315B39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FFEA5E8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2FA7B2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13F97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914C31" w:rsidRPr="00C33C20" w14:paraId="6DD8A7D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4856B9B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D7DE13D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6C963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412502F" w14:textId="08D3E3C5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9AE63A" w14:textId="77777777" w:rsidR="006959B4" w:rsidRPr="00C33C20" w:rsidRDefault="006959B4" w:rsidP="003D2605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C33C20">
        <w:rPr>
          <w:rFonts w:ascii="Verdana" w:hAnsi="Verdana" w:cs="Times New Roman"/>
          <w:sz w:val="18"/>
          <w:szCs w:val="18"/>
        </w:rPr>
        <w:tab/>
        <w:t>Imię i Nazwisko</w:t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</w:p>
    <w:p w14:paraId="6A7F2006" w14:textId="77777777" w:rsidR="006959B4" w:rsidRPr="00C33C20" w:rsidRDefault="006959B4" w:rsidP="003D2605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33C20">
        <w:rPr>
          <w:rFonts w:ascii="Verdana" w:hAnsi="Verdana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58012C2B" w14:textId="39110E1A" w:rsidR="006959B4" w:rsidRPr="00C33C20" w:rsidRDefault="006959B4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40085732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33C20">
        <w:rPr>
          <w:rFonts w:ascii="Verdana" w:hAnsi="Verdana"/>
          <w:sz w:val="18"/>
          <w:szCs w:val="18"/>
        </w:rPr>
        <w:t>ych</w:t>
      </w:r>
      <w:proofErr w:type="spellEnd"/>
      <w:r w:rsidRPr="00C33C20">
        <w:rPr>
          <w:rFonts w:ascii="Verdana" w:hAnsi="Verdana"/>
          <w:sz w:val="18"/>
          <w:szCs w:val="18"/>
        </w:rPr>
        <w:t>) dokumentu(ów)</w:t>
      </w:r>
    </w:p>
    <w:p w14:paraId="1B05F062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DE3A390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</w:p>
    <w:p w14:paraId="6C0C9F86" w14:textId="4C2280A9" w:rsidR="006959B4" w:rsidRDefault="006959B4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B07F4E6" w14:textId="77777777" w:rsidR="001B6CBD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p w14:paraId="7A52605B" w14:textId="77777777" w:rsidR="001B6CBD" w:rsidRPr="00C33C20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</w:p>
    <w:p w14:paraId="2397178B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</w:p>
    <w:p w14:paraId="766EF2C7" w14:textId="740601FB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niepotrzebne skreślić</w:t>
      </w:r>
    </w:p>
    <w:p w14:paraId="39EA3505" w14:textId="2586F838" w:rsidR="00FE545C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jeżeli dotyczy</w:t>
      </w:r>
    </w:p>
    <w:sectPr w:rsidR="00FE545C" w:rsidRPr="00C33C2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42AAF1" w14:textId="77777777" w:rsidR="00506309" w:rsidRDefault="00506309">
      <w:r>
        <w:separator/>
      </w:r>
    </w:p>
  </w:endnote>
  <w:endnote w:type="continuationSeparator" w:id="0">
    <w:p w14:paraId="620130B5" w14:textId="77777777" w:rsidR="00506309" w:rsidRDefault="00506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21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4B56C3" w14:textId="77777777" w:rsidR="00506309" w:rsidRDefault="00506309">
      <w:r>
        <w:separator/>
      </w:r>
    </w:p>
  </w:footnote>
  <w:footnote w:type="continuationSeparator" w:id="0">
    <w:p w14:paraId="1FFD0036" w14:textId="77777777" w:rsidR="00506309" w:rsidRDefault="00506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E05DB" w14:textId="63F083F3" w:rsidR="00914C31" w:rsidRDefault="00F66DA9" w:rsidP="00914C31">
    <w:pPr>
      <w:pStyle w:val="Nagwek"/>
      <w:jc w:val="center"/>
      <w:rPr>
        <w:rFonts w:ascii="Verdana" w:hAnsi="Verdana" w:cs="Verdana"/>
        <w:i/>
        <w:sz w:val="14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089154D" wp14:editId="284E6E77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0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5" name="grafik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176DEE4" w14:textId="48D360CC" w:rsidR="00F53146" w:rsidRPr="00914C31" w:rsidRDefault="00F66DA9" w:rsidP="00914C31">
    <w:pPr>
      <w:pStyle w:val="Nagwek"/>
      <w:jc w:val="center"/>
    </w:pPr>
    <w:r w:rsidRPr="00914C31">
      <w:rPr>
        <w:rFonts w:ascii="Arial" w:hAnsi="Arial" w:cs="Arial"/>
        <w:noProof/>
        <w:sz w:val="18"/>
        <w:szCs w:val="18"/>
      </w:rPr>
      <w:drawing>
        <wp:inline distT="0" distB="0" distL="0" distR="0" wp14:anchorId="4E585857" wp14:editId="37DD88BC">
          <wp:extent cx="1514475" cy="1009650"/>
          <wp:effectExtent l="0" t="0" r="0" b="0"/>
          <wp:docPr id="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14C31">
      <w:rPr>
        <w:rFonts w:ascii="Arial" w:hAnsi="Arial" w:cs="Arial"/>
        <w:noProof/>
        <w:sz w:val="18"/>
        <w:szCs w:val="18"/>
      </w:rPr>
      <w:drawing>
        <wp:inline distT="0" distB="0" distL="0" distR="0" wp14:anchorId="1C20A73A" wp14:editId="0C32FDCE">
          <wp:extent cx="1571625" cy="118110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30D48526"/>
    <w:lvl w:ilvl="0" w:tplc="6284FA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E0"/>
    <w:rsid w:val="00012286"/>
    <w:rsid w:val="00054E2F"/>
    <w:rsid w:val="000704FC"/>
    <w:rsid w:val="00071CCC"/>
    <w:rsid w:val="000877D9"/>
    <w:rsid w:val="00090CFA"/>
    <w:rsid w:val="000B731D"/>
    <w:rsid w:val="000D2A4D"/>
    <w:rsid w:val="000D6134"/>
    <w:rsid w:val="000E09C7"/>
    <w:rsid w:val="000F6589"/>
    <w:rsid w:val="00106636"/>
    <w:rsid w:val="00116EC6"/>
    <w:rsid w:val="00135FD6"/>
    <w:rsid w:val="00142AE5"/>
    <w:rsid w:val="00167E94"/>
    <w:rsid w:val="001801DD"/>
    <w:rsid w:val="00184FBC"/>
    <w:rsid w:val="00191FE1"/>
    <w:rsid w:val="001B26EA"/>
    <w:rsid w:val="001B6CBD"/>
    <w:rsid w:val="001C4A99"/>
    <w:rsid w:val="001D4612"/>
    <w:rsid w:val="00200924"/>
    <w:rsid w:val="00205B95"/>
    <w:rsid w:val="00207E98"/>
    <w:rsid w:val="002723B0"/>
    <w:rsid w:val="002B26A8"/>
    <w:rsid w:val="00315A4A"/>
    <w:rsid w:val="00336464"/>
    <w:rsid w:val="003769C1"/>
    <w:rsid w:val="003B7FD4"/>
    <w:rsid w:val="003C4112"/>
    <w:rsid w:val="003D2605"/>
    <w:rsid w:val="004043E0"/>
    <w:rsid w:val="004616C8"/>
    <w:rsid w:val="0049706C"/>
    <w:rsid w:val="004B7300"/>
    <w:rsid w:val="004B755A"/>
    <w:rsid w:val="004C6753"/>
    <w:rsid w:val="00501D14"/>
    <w:rsid w:val="00506309"/>
    <w:rsid w:val="00527E45"/>
    <w:rsid w:val="00595C87"/>
    <w:rsid w:val="005B74F0"/>
    <w:rsid w:val="005D2C65"/>
    <w:rsid w:val="005D5173"/>
    <w:rsid w:val="005E6D94"/>
    <w:rsid w:val="00617F71"/>
    <w:rsid w:val="0063384F"/>
    <w:rsid w:val="00643068"/>
    <w:rsid w:val="00643C6F"/>
    <w:rsid w:val="00646202"/>
    <w:rsid w:val="0065095E"/>
    <w:rsid w:val="0065290F"/>
    <w:rsid w:val="006815F6"/>
    <w:rsid w:val="006959B4"/>
    <w:rsid w:val="006F4DC6"/>
    <w:rsid w:val="007748F0"/>
    <w:rsid w:val="007950CE"/>
    <w:rsid w:val="007A4321"/>
    <w:rsid w:val="00833933"/>
    <w:rsid w:val="00835AE6"/>
    <w:rsid w:val="00853083"/>
    <w:rsid w:val="00853600"/>
    <w:rsid w:val="00876FE7"/>
    <w:rsid w:val="008B2F0C"/>
    <w:rsid w:val="008B4928"/>
    <w:rsid w:val="008D2AB8"/>
    <w:rsid w:val="008F1C66"/>
    <w:rsid w:val="00901876"/>
    <w:rsid w:val="00906E09"/>
    <w:rsid w:val="00914C31"/>
    <w:rsid w:val="009535AD"/>
    <w:rsid w:val="00970FE4"/>
    <w:rsid w:val="00A0022B"/>
    <w:rsid w:val="00A06381"/>
    <w:rsid w:val="00A071FB"/>
    <w:rsid w:val="00A346FE"/>
    <w:rsid w:val="00A47B4D"/>
    <w:rsid w:val="00A83018"/>
    <w:rsid w:val="00A92921"/>
    <w:rsid w:val="00AA0FA6"/>
    <w:rsid w:val="00AE3490"/>
    <w:rsid w:val="00AE61EA"/>
    <w:rsid w:val="00AF17F6"/>
    <w:rsid w:val="00AF3683"/>
    <w:rsid w:val="00B177CE"/>
    <w:rsid w:val="00B27C83"/>
    <w:rsid w:val="00B774DC"/>
    <w:rsid w:val="00B87783"/>
    <w:rsid w:val="00B91472"/>
    <w:rsid w:val="00BE106E"/>
    <w:rsid w:val="00C33C20"/>
    <w:rsid w:val="00C46351"/>
    <w:rsid w:val="00C660F4"/>
    <w:rsid w:val="00C717AE"/>
    <w:rsid w:val="00C969A6"/>
    <w:rsid w:val="00CA595A"/>
    <w:rsid w:val="00CA7D36"/>
    <w:rsid w:val="00D12515"/>
    <w:rsid w:val="00D1391D"/>
    <w:rsid w:val="00D24208"/>
    <w:rsid w:val="00D50E22"/>
    <w:rsid w:val="00D60C38"/>
    <w:rsid w:val="00D6542B"/>
    <w:rsid w:val="00D66893"/>
    <w:rsid w:val="00D90ACB"/>
    <w:rsid w:val="00D94A14"/>
    <w:rsid w:val="00DC1500"/>
    <w:rsid w:val="00DC345B"/>
    <w:rsid w:val="00DD1B39"/>
    <w:rsid w:val="00DE7392"/>
    <w:rsid w:val="00E020CF"/>
    <w:rsid w:val="00E048E3"/>
    <w:rsid w:val="00E44371"/>
    <w:rsid w:val="00E52BBA"/>
    <w:rsid w:val="00E93375"/>
    <w:rsid w:val="00E949B0"/>
    <w:rsid w:val="00EC0BEA"/>
    <w:rsid w:val="00F00591"/>
    <w:rsid w:val="00F50F59"/>
    <w:rsid w:val="00F51688"/>
    <w:rsid w:val="00F53146"/>
    <w:rsid w:val="00F66DA9"/>
    <w:rsid w:val="00F91018"/>
    <w:rsid w:val="00FA0F30"/>
    <w:rsid w:val="00FA51A4"/>
    <w:rsid w:val="00FE321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9DEE7A9"/>
  <w15:chartTrackingRefBased/>
  <w15:docId w15:val="{81898B8B-7B14-4AAE-A8B0-CD6419D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959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rsid w:val="00914C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B19E2-43AC-4E41-A2D8-59AB76D51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606</Words>
  <Characters>4341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Michał Długoń</cp:lastModifiedBy>
  <cp:revision>2</cp:revision>
  <cp:lastPrinted>2025-03-21T13:23:00Z</cp:lastPrinted>
  <dcterms:created xsi:type="dcterms:W3CDTF">2025-03-21T13:23:00Z</dcterms:created>
  <dcterms:modified xsi:type="dcterms:W3CDTF">2025-03-21T13:23:00Z</dcterms:modified>
</cp:coreProperties>
</file>