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24AF0FC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6080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43D83CC0" w:rsidR="00E84376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CB13B2" w:rsidRPr="00CB13B2">
        <w:rPr>
          <w:rFonts w:ascii="Verdana" w:hAnsi="Verdana"/>
          <w:b/>
          <w:bCs/>
        </w:rPr>
        <w:t>Usługa przygotowania i przeprowadzenia dwóch pięciodniowych szkoleń w języku angielskim w obszarze tworzenia pierwszego start-</w:t>
      </w:r>
      <w:proofErr w:type="spellStart"/>
      <w:r w:rsidR="00CB13B2" w:rsidRPr="00CB13B2">
        <w:rPr>
          <w:rFonts w:ascii="Verdana" w:hAnsi="Verdana"/>
          <w:b/>
          <w:bCs/>
        </w:rPr>
        <w:t>up</w:t>
      </w:r>
      <w:proofErr w:type="spellEnd"/>
      <w:r w:rsidR="00CB13B2" w:rsidRPr="00CB13B2">
        <w:rPr>
          <w:rFonts w:ascii="Verdana" w:hAnsi="Verdana"/>
          <w:b/>
          <w:bCs/>
        </w:rPr>
        <w:t xml:space="preserve"> w Polsce w ramach programu NAWA </w:t>
      </w:r>
      <w:proofErr w:type="spellStart"/>
      <w:r w:rsidR="00CB13B2" w:rsidRPr="00CB13B2">
        <w:rPr>
          <w:rFonts w:ascii="Verdana" w:hAnsi="Verdana"/>
          <w:b/>
          <w:bCs/>
        </w:rPr>
        <w:t>Welcome</w:t>
      </w:r>
      <w:proofErr w:type="spellEnd"/>
      <w:r w:rsidR="00CB13B2" w:rsidRPr="00CB13B2">
        <w:rPr>
          <w:rFonts w:ascii="Verdana" w:hAnsi="Verdana"/>
          <w:b/>
          <w:bCs/>
        </w:rPr>
        <w:t xml:space="preserve"> to Poland "Rozwój potencjału AGH w zakresie kompleksowej obsługi gości zagranicznych oraz efektywnej promocji międzynarodowej" - DE-dzp.272-110/25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7F53B2">
        <w:trPr>
          <w:trHeight w:val="2047"/>
        </w:trPr>
        <w:tc>
          <w:tcPr>
            <w:tcW w:w="1701" w:type="dxa"/>
            <w:shd w:val="clear" w:color="auto" w:fill="auto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37FA6B8D" w14:textId="311B06E7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iCs/>
              </w:rPr>
              <w:t xml:space="preserve">1/ </w:t>
            </w:r>
            <w:r w:rsidRPr="00265684">
              <w:rPr>
                <w:rFonts w:ascii="Verdana" w:hAnsi="Verdana"/>
                <w:iCs/>
              </w:rPr>
              <w:t xml:space="preserve">posiada doświadczenie w przeprowadzeniu </w:t>
            </w:r>
            <w:r w:rsidR="0028713F" w:rsidRPr="0028713F">
              <w:rPr>
                <w:rFonts w:ascii="Verdana" w:hAnsi="Verdana"/>
                <w:iCs/>
              </w:rPr>
              <w:t>co najmniej</w:t>
            </w:r>
            <w:r w:rsidR="00863254" w:rsidRPr="00863254">
              <w:rPr>
                <w:rFonts w:ascii="Verdana" w:hAnsi="Verdana"/>
                <w:iCs/>
              </w:rPr>
              <w:t xml:space="preserve"> </w:t>
            </w:r>
            <w:r w:rsidR="00A02CD9">
              <w:rPr>
                <w:rFonts w:ascii="Verdana" w:hAnsi="Verdana"/>
                <w:iCs/>
              </w:rPr>
              <w:t>3</w:t>
            </w:r>
            <w:r w:rsidR="00CB13B2" w:rsidRPr="00CB13B2">
              <w:rPr>
                <w:rFonts w:ascii="Verdana" w:hAnsi="Verdana"/>
                <w:iCs/>
              </w:rPr>
              <w:t xml:space="preserve"> szkoleń z zakresu przedsiębiorczości i komercjalizacji pomysłów w Polsce</w:t>
            </w:r>
            <w:r w:rsidR="0028713F">
              <w:rPr>
                <w:rFonts w:ascii="Verdana" w:hAnsi="Verdana"/>
                <w:iCs/>
              </w:rPr>
              <w:t>, zrealizowanych w okresie ostatnich 3 lat</w:t>
            </w:r>
            <w:bookmarkStart w:id="1" w:name="_GoBack"/>
            <w:bookmarkEnd w:id="1"/>
            <w:r w:rsidR="00CB13B2" w:rsidRPr="00CB13B2">
              <w:rPr>
                <w:rFonts w:ascii="Verdana" w:hAnsi="Verdana"/>
                <w:iCs/>
              </w:rPr>
              <w:t xml:space="preserve"> </w:t>
            </w:r>
            <w:r>
              <w:rPr>
                <w:rFonts w:ascii="Verdana" w:hAnsi="Verdana"/>
                <w:iCs/>
              </w:rPr>
              <w:t xml:space="preserve">- </w:t>
            </w:r>
            <w:r w:rsidRPr="00265684">
              <w:rPr>
                <w:rFonts w:ascii="Verdana" w:hAnsi="Verdana"/>
                <w:highlight w:val="yellow"/>
              </w:rPr>
              <w:t>TAK/NIE*</w:t>
            </w:r>
          </w:p>
          <w:p w14:paraId="1CFCD891" w14:textId="2FF03CF7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7F4DA06" w14:textId="43736916" w:rsidR="005D643B" w:rsidRPr="00A87FF1" w:rsidRDefault="005D643B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0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5B346540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265684">
        <w:rPr>
          <w:rFonts w:ascii="Verdana" w:hAnsi="Verdana"/>
          <w:sz w:val="16"/>
          <w:szCs w:val="16"/>
          <w:lang w:eastAsia="ar-SA"/>
        </w:rPr>
        <w:t>60</w:t>
      </w:r>
      <w:r w:rsidRPr="00A87FF1">
        <w:rPr>
          <w:rFonts w:ascii="Verdana" w:hAnsi="Verdana"/>
          <w:sz w:val="16"/>
          <w:szCs w:val="16"/>
          <w:lang w:eastAsia="ar-SA"/>
        </w:rPr>
        <w:t xml:space="preserve"> 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759AB" w14:textId="77777777" w:rsidR="00124770" w:rsidRDefault="00124770">
      <w:r>
        <w:separator/>
      </w:r>
    </w:p>
  </w:endnote>
  <w:endnote w:type="continuationSeparator" w:id="0">
    <w:p w14:paraId="67455978" w14:textId="77777777" w:rsidR="00124770" w:rsidRDefault="00124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233E40" w14:textId="77777777" w:rsidR="00124770" w:rsidRDefault="00124770">
      <w:r>
        <w:separator/>
      </w:r>
    </w:p>
  </w:footnote>
  <w:footnote w:type="continuationSeparator" w:id="0">
    <w:p w14:paraId="2DB14790" w14:textId="77777777" w:rsidR="00124770" w:rsidRDefault="00124770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EBD85" w14:textId="77777777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  <w:r w:rsidRPr="00D017F8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4F4A9F20" wp14:editId="7CC778CC">
          <wp:simplePos x="0" y="0"/>
          <wp:positionH relativeFrom="margin">
            <wp:posOffset>2324100</wp:posOffset>
          </wp:positionH>
          <wp:positionV relativeFrom="paragraph">
            <wp:posOffset>165100</wp:posOffset>
          </wp:positionV>
          <wp:extent cx="1162050" cy="1038225"/>
          <wp:effectExtent l="0" t="0" r="0" b="9525"/>
          <wp:wrapTight wrapText="bothSides">
            <wp:wrapPolygon edited="0">
              <wp:start x="0" y="0"/>
              <wp:lineTo x="0" y="21402"/>
              <wp:lineTo x="21246" y="21402"/>
              <wp:lineTo x="21246" y="0"/>
              <wp:lineTo x="0" y="0"/>
            </wp:wrapPolygon>
          </wp:wrapTight>
          <wp:docPr id="8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62050" cy="10382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31A608C7" w:rsidR="00C303B2" w:rsidRPr="00A844AF" w:rsidRDefault="00863254" w:rsidP="00863254">
    <w:pPr>
      <w:pStyle w:val="Nagwek"/>
      <w:jc w:val="center"/>
    </w:pP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0B7212B6" wp14:editId="32449979">
          <wp:extent cx="1516732" cy="1009650"/>
          <wp:effectExtent l="0" t="0" r="7620" b="0"/>
          <wp:docPr id="2378723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872378" name="Obraz 23787237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2006" cy="10198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017F8">
      <w:rPr>
        <w:rFonts w:ascii="Arial" w:hAnsi="Arial" w:cs="Arial"/>
        <w:noProof/>
        <w:sz w:val="18"/>
        <w:szCs w:val="18"/>
      </w:rPr>
      <w:drawing>
        <wp:inline distT="0" distB="0" distL="0" distR="0" wp14:anchorId="0CC08A22" wp14:editId="517FDF4A">
          <wp:extent cx="1578080" cy="1181100"/>
          <wp:effectExtent l="0" t="0" r="3175" b="0"/>
          <wp:docPr id="422747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74709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589872" cy="1189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0011"/>
    <w:rsid w:val="000B1D69"/>
    <w:rsid w:val="000B2DD7"/>
    <w:rsid w:val="000B41C3"/>
    <w:rsid w:val="0011464F"/>
    <w:rsid w:val="001179FE"/>
    <w:rsid w:val="00124770"/>
    <w:rsid w:val="00154E0C"/>
    <w:rsid w:val="00170D3B"/>
    <w:rsid w:val="001D0F1F"/>
    <w:rsid w:val="001F10C4"/>
    <w:rsid w:val="002328A0"/>
    <w:rsid w:val="00263CEB"/>
    <w:rsid w:val="00265684"/>
    <w:rsid w:val="00283F76"/>
    <w:rsid w:val="0028660D"/>
    <w:rsid w:val="0028713F"/>
    <w:rsid w:val="002939C4"/>
    <w:rsid w:val="002A7F51"/>
    <w:rsid w:val="002B253E"/>
    <w:rsid w:val="002E4884"/>
    <w:rsid w:val="002F6C4A"/>
    <w:rsid w:val="00372BE3"/>
    <w:rsid w:val="00383A1D"/>
    <w:rsid w:val="003B441C"/>
    <w:rsid w:val="003C4112"/>
    <w:rsid w:val="003D1FF9"/>
    <w:rsid w:val="003F672B"/>
    <w:rsid w:val="00400453"/>
    <w:rsid w:val="00432D2C"/>
    <w:rsid w:val="004453E4"/>
    <w:rsid w:val="00452D41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71CE"/>
    <w:rsid w:val="007F53B2"/>
    <w:rsid w:val="007F6736"/>
    <w:rsid w:val="00800586"/>
    <w:rsid w:val="00813382"/>
    <w:rsid w:val="008539D0"/>
    <w:rsid w:val="00863254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E4F5D"/>
    <w:rsid w:val="009E7562"/>
    <w:rsid w:val="009F61B4"/>
    <w:rsid w:val="00A02CD9"/>
    <w:rsid w:val="00A64F19"/>
    <w:rsid w:val="00A84472"/>
    <w:rsid w:val="00A844AF"/>
    <w:rsid w:val="00A87FF1"/>
    <w:rsid w:val="00AC2069"/>
    <w:rsid w:val="00AC4B73"/>
    <w:rsid w:val="00AC7CB2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B13B2"/>
    <w:rsid w:val="00CF6409"/>
    <w:rsid w:val="00CF7ED9"/>
    <w:rsid w:val="00D1547F"/>
    <w:rsid w:val="00D22664"/>
    <w:rsid w:val="00D67C47"/>
    <w:rsid w:val="00D93916"/>
    <w:rsid w:val="00DE7EDF"/>
    <w:rsid w:val="00E35DB9"/>
    <w:rsid w:val="00E57D8D"/>
    <w:rsid w:val="00E74DEC"/>
    <w:rsid w:val="00E84376"/>
    <w:rsid w:val="00E97FEE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24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2025-03-21T13:45:00Z</cp:lastPrinted>
  <dcterms:created xsi:type="dcterms:W3CDTF">2025-03-21T13:45:00Z</dcterms:created>
  <dcterms:modified xsi:type="dcterms:W3CDTF">2025-03-21T13:45:00Z</dcterms:modified>
</cp:coreProperties>
</file>