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C7076" w14:textId="77777777" w:rsidR="00843A88" w:rsidRPr="00A0201F" w:rsidRDefault="00E0573A" w:rsidP="00FD4AEC">
      <w:pPr>
        <w:spacing w:after="480"/>
        <w:jc w:val="right"/>
      </w:pPr>
      <w:r w:rsidRPr="00A0201F">
        <w:t>Niepołomice</w:t>
      </w:r>
      <w:r w:rsidR="00843A88" w:rsidRPr="00A0201F">
        <w:t xml:space="preserve"> dnia: </w:t>
      </w:r>
      <w:r w:rsidRPr="00A0201F">
        <w:t>2025-03-25</w:t>
      </w:r>
    </w:p>
    <w:p w14:paraId="1FB35A6D" w14:textId="77777777" w:rsidR="00843A88" w:rsidRPr="00A0201F" w:rsidRDefault="00E0573A" w:rsidP="00843A88">
      <w:pPr>
        <w:spacing w:line="360" w:lineRule="auto"/>
        <w:rPr>
          <w:b/>
          <w:bCs/>
        </w:rPr>
      </w:pPr>
      <w:r w:rsidRPr="00A0201F">
        <w:rPr>
          <w:b/>
          <w:bCs/>
        </w:rPr>
        <w:t>GMINA NIEPOŁOMICE</w:t>
      </w:r>
    </w:p>
    <w:p w14:paraId="3EA0CF4E" w14:textId="77777777" w:rsidR="00843A88" w:rsidRPr="00A0201F" w:rsidRDefault="00E0573A" w:rsidP="00843A88">
      <w:pPr>
        <w:spacing w:line="360" w:lineRule="auto"/>
      </w:pPr>
      <w:r w:rsidRPr="00A0201F">
        <w:t>Pl. Zwycięstwa</w:t>
      </w:r>
      <w:r w:rsidR="00843A88" w:rsidRPr="00A0201F">
        <w:t xml:space="preserve"> </w:t>
      </w:r>
      <w:r w:rsidRPr="00A0201F">
        <w:t>13</w:t>
      </w:r>
    </w:p>
    <w:p w14:paraId="3A3DB6A8" w14:textId="77777777" w:rsidR="00843A88" w:rsidRPr="00A0201F" w:rsidRDefault="00E0573A" w:rsidP="00843A88">
      <w:r w:rsidRPr="00A0201F">
        <w:t>32-005</w:t>
      </w:r>
      <w:r w:rsidR="00843A88" w:rsidRPr="00A0201F">
        <w:t xml:space="preserve"> </w:t>
      </w:r>
      <w:r w:rsidRPr="00A0201F">
        <w:t>Niepołomice</w:t>
      </w:r>
    </w:p>
    <w:p w14:paraId="309D51B8" w14:textId="0B657CF9" w:rsidR="00843A88" w:rsidRPr="00A0201F" w:rsidRDefault="00A0201F" w:rsidP="00FD4AEC">
      <w:pPr>
        <w:spacing w:after="480"/>
        <w:jc w:val="both"/>
        <w:rPr>
          <w:bCs/>
        </w:rPr>
      </w:pPr>
      <w:r>
        <w:rPr>
          <w:bCs/>
        </w:rPr>
        <w:t>Pismo: ZP.271.2.2025.4</w:t>
      </w:r>
    </w:p>
    <w:p w14:paraId="1E54D3FE" w14:textId="77777777" w:rsidR="00843A88" w:rsidRPr="00A0201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0201F">
        <w:rPr>
          <w:b/>
        </w:rPr>
        <w:t>WYKONAWCY</w:t>
      </w:r>
    </w:p>
    <w:p w14:paraId="37556A13" w14:textId="77777777" w:rsidR="00843A88" w:rsidRPr="00A0201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0201F">
        <w:t>ubiegający się o zamówienie</w:t>
      </w:r>
    </w:p>
    <w:p w14:paraId="62D33A95" w14:textId="77777777" w:rsidR="004E4B64" w:rsidRPr="00A0201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0201F">
        <w:rPr>
          <w:rFonts w:eastAsia="Calibri"/>
          <w:lang w:eastAsia="en-US"/>
        </w:rPr>
        <w:t xml:space="preserve">Dotyczy: </w:t>
      </w:r>
      <w:r w:rsidRPr="00A0201F">
        <w:t>postępowania o udzielenie zamówienia publicznego</w:t>
      </w:r>
      <w:r w:rsidRPr="00A0201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0201F" w14:paraId="275C2321" w14:textId="77777777" w:rsidTr="00FD4AEC">
        <w:tc>
          <w:tcPr>
            <w:tcW w:w="2269" w:type="dxa"/>
            <w:shd w:val="clear" w:color="auto" w:fill="auto"/>
          </w:tcPr>
          <w:p w14:paraId="5C7B649B" w14:textId="77777777" w:rsidR="004E4B64" w:rsidRPr="00A0201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0201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CF7F87" w14:textId="77777777" w:rsidR="004E4B64" w:rsidRPr="00A0201F" w:rsidRDefault="00E0573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201F">
              <w:rPr>
                <w:bCs/>
              </w:rPr>
              <w:t>Dostawa i montaż wiat przystankowych w gminie Niepołomice</w:t>
            </w:r>
            <w:r w:rsidR="004E4B64" w:rsidRPr="00A0201F">
              <w:rPr>
                <w:bCs/>
              </w:rPr>
              <w:t>.</w:t>
            </w:r>
          </w:p>
        </w:tc>
      </w:tr>
      <w:tr w:rsidR="00E0573A" w:rsidRPr="00A0201F" w14:paraId="3C561AD9" w14:textId="77777777" w:rsidTr="002728EC">
        <w:tc>
          <w:tcPr>
            <w:tcW w:w="2269" w:type="dxa"/>
            <w:shd w:val="clear" w:color="auto" w:fill="auto"/>
          </w:tcPr>
          <w:p w14:paraId="14BC6E9A" w14:textId="77777777" w:rsidR="00E0573A" w:rsidRPr="00A0201F" w:rsidRDefault="00E0573A" w:rsidP="002728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0201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EBB39C" w14:textId="77777777" w:rsidR="00E0573A" w:rsidRPr="00A0201F" w:rsidRDefault="00E0573A" w:rsidP="002728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201F">
              <w:rPr>
                <w:bCs/>
              </w:rPr>
              <w:t>ZP.271.2.2025</w:t>
            </w:r>
          </w:p>
        </w:tc>
      </w:tr>
    </w:tbl>
    <w:p w14:paraId="4E50D2FE" w14:textId="77777777" w:rsidR="004E4B64" w:rsidRPr="00A0201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0201F" w14:paraId="64323288" w14:textId="77777777" w:rsidTr="00C46732">
        <w:tc>
          <w:tcPr>
            <w:tcW w:w="9330" w:type="dxa"/>
            <w:shd w:val="clear" w:color="auto" w:fill="F2F2F2"/>
            <w:hideMark/>
          </w:tcPr>
          <w:p w14:paraId="0DBB4427" w14:textId="77777777" w:rsidR="00843A88" w:rsidRPr="00A0201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0201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4C9653E" w14:textId="77777777" w:rsidR="0012774F" w:rsidRPr="00A0201F" w:rsidRDefault="00520165" w:rsidP="004E4B64">
      <w:pPr>
        <w:spacing w:before="600" w:after="240" w:line="360" w:lineRule="auto"/>
        <w:jc w:val="both"/>
      </w:pPr>
      <w:r w:rsidRPr="00A0201F">
        <w:t xml:space="preserve">Zamawiający, </w:t>
      </w:r>
      <w:r w:rsidR="00E0573A" w:rsidRPr="00A0201F">
        <w:rPr>
          <w:b/>
        </w:rPr>
        <w:t>GMINA NIEPOŁOMICE</w:t>
      </w:r>
      <w:r w:rsidRPr="00A0201F">
        <w:t xml:space="preserve">, działając na podstawie art. </w:t>
      </w:r>
      <w:r w:rsidR="00E74BC3" w:rsidRPr="00A0201F">
        <w:t>284</w:t>
      </w:r>
      <w:r w:rsidRPr="00A0201F">
        <w:t xml:space="preserve"> ust. </w:t>
      </w:r>
      <w:r w:rsidR="0029606A" w:rsidRPr="00A0201F">
        <w:t>6</w:t>
      </w:r>
      <w:r w:rsidRPr="00A0201F">
        <w:t xml:space="preserve"> ustawy z dnia </w:t>
      </w:r>
      <w:r w:rsidR="0029606A" w:rsidRPr="00A0201F">
        <w:t>11</w:t>
      </w:r>
      <w:r w:rsidRPr="00A0201F">
        <w:t xml:space="preserve"> </w:t>
      </w:r>
      <w:r w:rsidR="0029606A" w:rsidRPr="00A0201F">
        <w:t xml:space="preserve">września </w:t>
      </w:r>
      <w:r w:rsidRPr="00A0201F">
        <w:t>20</w:t>
      </w:r>
      <w:r w:rsidR="0029606A" w:rsidRPr="00A0201F">
        <w:t>19</w:t>
      </w:r>
      <w:r w:rsidRPr="00A0201F">
        <w:t xml:space="preserve"> r</w:t>
      </w:r>
      <w:r w:rsidR="0029606A" w:rsidRPr="00A0201F">
        <w:t>.</w:t>
      </w:r>
      <w:r w:rsidRPr="00A0201F">
        <w:t xml:space="preserve"> Prawo </w:t>
      </w:r>
      <w:r w:rsidR="0029606A" w:rsidRPr="00A0201F">
        <w:t>z</w:t>
      </w:r>
      <w:r w:rsidRPr="00A0201F">
        <w:t xml:space="preserve">amówień </w:t>
      </w:r>
      <w:r w:rsidR="0029606A" w:rsidRPr="00A0201F">
        <w:t>p</w:t>
      </w:r>
      <w:r w:rsidRPr="00A0201F">
        <w:t xml:space="preserve">ublicznych </w:t>
      </w:r>
      <w:r w:rsidR="00E0573A" w:rsidRPr="00A0201F">
        <w:t>(</w:t>
      </w:r>
      <w:proofErr w:type="spellStart"/>
      <w:r w:rsidR="00E0573A" w:rsidRPr="00A0201F">
        <w:t>t.j</w:t>
      </w:r>
      <w:proofErr w:type="spellEnd"/>
      <w:r w:rsidR="00E0573A" w:rsidRPr="00A0201F">
        <w:t>. Dz. U. z 2024 poz. 1320)</w:t>
      </w:r>
      <w:r w:rsidR="00BE7BFD" w:rsidRPr="00A0201F">
        <w:t xml:space="preserve">, </w:t>
      </w:r>
      <w:r w:rsidR="00E74BC3" w:rsidRPr="00A0201F">
        <w:t>udostępnia</w:t>
      </w:r>
      <w:r w:rsidR="00BE7BFD" w:rsidRPr="00A0201F">
        <w:t xml:space="preserve"> poniżej treść zapytań do S</w:t>
      </w:r>
      <w:r w:rsidR="0012774F" w:rsidRPr="00A0201F">
        <w:t>pecyfikacji Warunków Zamówienia (</w:t>
      </w:r>
      <w:r w:rsidR="0012774F" w:rsidRPr="00A0201F">
        <w:rPr>
          <w:lang w:eastAsia="ar-SA"/>
        </w:rPr>
        <w:t>zwanej dalej</w:t>
      </w:r>
      <w:r w:rsidR="0012774F" w:rsidRPr="00A0201F">
        <w:rPr>
          <w:b/>
          <w:lang w:eastAsia="ar-SA"/>
        </w:rPr>
        <w:t xml:space="preserve"> </w:t>
      </w:r>
      <w:r w:rsidR="0012774F" w:rsidRPr="00A0201F">
        <w:rPr>
          <w:bCs/>
          <w:lang w:eastAsia="ar-SA"/>
        </w:rPr>
        <w:t>”SWZ”)</w:t>
      </w:r>
      <w:r w:rsidR="00E74BC3" w:rsidRPr="00A0201F">
        <w:rPr>
          <w:bCs/>
          <w:lang w:eastAsia="ar-SA"/>
        </w:rPr>
        <w:t xml:space="preserve"> </w:t>
      </w:r>
      <w:r w:rsidR="00E74BC3" w:rsidRPr="00A0201F">
        <w:t>wraz z wyjaśnieniami</w:t>
      </w:r>
      <w:r w:rsidR="0012774F" w:rsidRPr="00A0201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573A" w:rsidRPr="00A0201F" w14:paraId="26DCDE7F" w14:textId="77777777" w:rsidTr="002728EC">
        <w:tc>
          <w:tcPr>
            <w:tcW w:w="9356" w:type="dxa"/>
            <w:shd w:val="clear" w:color="auto" w:fill="auto"/>
          </w:tcPr>
          <w:p w14:paraId="6D3DF38E" w14:textId="7232B611" w:rsidR="00E0573A" w:rsidRPr="00A0201F" w:rsidRDefault="00E0573A" w:rsidP="002728E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A0201F">
              <w:rPr>
                <w:b/>
                <w:bCs/>
              </w:rPr>
              <w:t>Pytanie</w:t>
            </w:r>
            <w:r w:rsidR="00A0201F">
              <w:rPr>
                <w:b/>
                <w:bCs/>
              </w:rPr>
              <w:t>:</w:t>
            </w:r>
          </w:p>
          <w:p w14:paraId="7CB58E7C" w14:textId="77777777" w:rsidR="00E0573A" w:rsidRPr="00A0201F" w:rsidRDefault="00E0573A" w:rsidP="002728EC">
            <w:pPr>
              <w:spacing w:after="120" w:line="360" w:lineRule="auto"/>
              <w:ind w:left="30" w:right="-72"/>
              <w:jc w:val="both"/>
            </w:pPr>
            <w:r w:rsidRPr="00A0201F">
              <w:t>W ilu lokalizacjach jest będzie demontaż wiat oraz jakie wiaty będą do demontażu, stalowe tożsame z zamawianymi, murowane czy jeszcze jakieś inne?</w:t>
            </w:r>
          </w:p>
          <w:p w14:paraId="5C282DA5" w14:textId="77777777" w:rsidR="00E0573A" w:rsidRPr="00A0201F" w:rsidRDefault="00E0573A" w:rsidP="002728E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A0201F">
              <w:rPr>
                <w:b/>
                <w:bCs/>
              </w:rPr>
              <w:t>Stanowisko (wyjaśnienie) Zamawiającego:</w:t>
            </w:r>
          </w:p>
          <w:p w14:paraId="1E26E12B" w14:textId="7793E372" w:rsidR="004B7A5D" w:rsidRDefault="004B7A5D" w:rsidP="004B7A5D">
            <w:pPr>
              <w:spacing w:after="60" w:line="276" w:lineRule="auto"/>
              <w:ind w:left="30" w:right="-72"/>
              <w:jc w:val="both"/>
            </w:pPr>
            <w:r>
              <w:t>Zamawiający informuje, że do demontażu w zadaniu podstawowym jest 13 wiat</w:t>
            </w:r>
            <w:r>
              <w:t xml:space="preserve"> drewnianych</w:t>
            </w:r>
            <w:r>
              <w:t>, w przypadku uruchomienia prawa opcji – 6 wiat</w:t>
            </w:r>
            <w:r>
              <w:t xml:space="preserve"> drewnianych. </w:t>
            </w:r>
          </w:p>
          <w:p w14:paraId="0C6C03DD" w14:textId="54E1CE4A" w:rsidR="00E0573A" w:rsidRPr="00A0201F" w:rsidRDefault="00E0573A" w:rsidP="002728EC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250843C" w14:textId="77777777" w:rsidR="00BE7BFD" w:rsidRDefault="00BE7BFD" w:rsidP="00520165">
      <w:pPr>
        <w:jc w:val="both"/>
      </w:pPr>
    </w:p>
    <w:p w14:paraId="4EB9BFC3" w14:textId="77777777" w:rsidR="00A0201F" w:rsidRDefault="00A0201F" w:rsidP="00520165">
      <w:pPr>
        <w:jc w:val="both"/>
      </w:pPr>
    </w:p>
    <w:p w14:paraId="2A6E4BF6" w14:textId="77777777" w:rsidR="00A0201F" w:rsidRPr="00A0201F" w:rsidRDefault="00A0201F" w:rsidP="00520165">
      <w:pPr>
        <w:jc w:val="both"/>
      </w:pPr>
    </w:p>
    <w:sectPr w:rsidR="00A0201F" w:rsidRPr="00A0201F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4FC8F" w14:textId="77777777" w:rsidR="00A97947" w:rsidRDefault="00A97947">
      <w:r>
        <w:separator/>
      </w:r>
    </w:p>
  </w:endnote>
  <w:endnote w:type="continuationSeparator" w:id="0">
    <w:p w14:paraId="13915163" w14:textId="77777777" w:rsidR="00A97947" w:rsidRDefault="00A97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49D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F869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1C4B2" w14:textId="7F89892B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38C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502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E9EDD4" w14:textId="77777777" w:rsidR="006D4AB3" w:rsidRDefault="006D4AB3">
    <w:pPr>
      <w:pStyle w:val="Stopka"/>
      <w:tabs>
        <w:tab w:val="clear" w:pos="4536"/>
        <w:tab w:val="left" w:pos="6237"/>
      </w:tabs>
    </w:pPr>
  </w:p>
  <w:p w14:paraId="5D55B1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07049" w14:textId="77777777" w:rsidR="00A97947" w:rsidRDefault="00A97947">
      <w:r>
        <w:separator/>
      </w:r>
    </w:p>
  </w:footnote>
  <w:footnote w:type="continuationSeparator" w:id="0">
    <w:p w14:paraId="52A068A5" w14:textId="77777777" w:rsidR="00A97947" w:rsidRDefault="00A97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7522578">
    <w:abstractNumId w:val="3"/>
  </w:num>
  <w:num w:numId="2" w16cid:durableId="486167137">
    <w:abstractNumId w:val="6"/>
  </w:num>
  <w:num w:numId="3" w16cid:durableId="368071061">
    <w:abstractNumId w:val="2"/>
  </w:num>
  <w:num w:numId="4" w16cid:durableId="2001998423">
    <w:abstractNumId w:val="5"/>
  </w:num>
  <w:num w:numId="5" w16cid:durableId="1101878560">
    <w:abstractNumId w:val="0"/>
  </w:num>
  <w:num w:numId="6" w16cid:durableId="66611965">
    <w:abstractNumId w:val="1"/>
  </w:num>
  <w:num w:numId="7" w16cid:durableId="7328487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947"/>
    <w:rsid w:val="00031374"/>
    <w:rsid w:val="000A1097"/>
    <w:rsid w:val="000E2A8F"/>
    <w:rsid w:val="0012774F"/>
    <w:rsid w:val="00144B7A"/>
    <w:rsid w:val="00180C6E"/>
    <w:rsid w:val="00283754"/>
    <w:rsid w:val="0029606A"/>
    <w:rsid w:val="004848F3"/>
    <w:rsid w:val="004A75F2"/>
    <w:rsid w:val="004B7A5D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5337"/>
    <w:rsid w:val="00A0201F"/>
    <w:rsid w:val="00A905AC"/>
    <w:rsid w:val="00A97947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0573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6E4D84"/>
  <w15:chartTrackingRefBased/>
  <w15:docId w15:val="{818483A7-92A7-4690-B283-7D16420A4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126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2025-03-25T13:48:00Z</cp:lastPrinted>
  <dcterms:created xsi:type="dcterms:W3CDTF">2025-03-25T13:53:00Z</dcterms:created>
  <dcterms:modified xsi:type="dcterms:W3CDTF">2025-03-25T13:53:00Z</dcterms:modified>
</cp:coreProperties>
</file>