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3E3B4" w14:textId="77777777" w:rsidR="00D665F5" w:rsidRDefault="00F57893" w:rsidP="00D665F5">
      <w:pPr>
        <w:spacing w:after="240"/>
        <w:jc w:val="right"/>
        <w:rPr>
          <w:sz w:val="22"/>
          <w:szCs w:val="22"/>
        </w:rPr>
      </w:pPr>
      <w:r w:rsidRPr="00F5789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57893">
        <w:rPr>
          <w:sz w:val="22"/>
          <w:szCs w:val="22"/>
        </w:rPr>
        <w:t>2025-03-26</w:t>
      </w:r>
    </w:p>
    <w:p w14:paraId="26135CB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FD98B29" w14:textId="77777777" w:rsidR="00F57893" w:rsidRPr="00F57893" w:rsidRDefault="00F57893" w:rsidP="00577BC6">
      <w:pPr>
        <w:spacing w:after="40"/>
        <w:rPr>
          <w:b/>
          <w:bCs/>
          <w:sz w:val="22"/>
          <w:szCs w:val="22"/>
        </w:rPr>
      </w:pPr>
      <w:r w:rsidRPr="00F57893">
        <w:rPr>
          <w:b/>
          <w:bCs/>
          <w:sz w:val="22"/>
          <w:szCs w:val="22"/>
        </w:rPr>
        <w:t>Akademia Górniczo - Hutnicza</w:t>
      </w:r>
    </w:p>
    <w:p w14:paraId="67BC8F31" w14:textId="77777777" w:rsidR="00F57893" w:rsidRPr="00F57893" w:rsidRDefault="00F57893" w:rsidP="00577BC6">
      <w:pPr>
        <w:spacing w:after="40"/>
        <w:rPr>
          <w:b/>
          <w:bCs/>
          <w:sz w:val="22"/>
          <w:szCs w:val="22"/>
        </w:rPr>
      </w:pPr>
      <w:r w:rsidRPr="00F57893">
        <w:rPr>
          <w:b/>
          <w:bCs/>
          <w:sz w:val="22"/>
          <w:szCs w:val="22"/>
        </w:rPr>
        <w:t>im. Stanisława Staszica w Krakowie</w:t>
      </w:r>
    </w:p>
    <w:p w14:paraId="47CE28D6" w14:textId="77777777" w:rsidR="00D665F5" w:rsidRPr="00D91931" w:rsidRDefault="00F57893" w:rsidP="00577BC6">
      <w:pPr>
        <w:spacing w:after="40"/>
        <w:rPr>
          <w:b/>
          <w:bCs/>
          <w:sz w:val="22"/>
          <w:szCs w:val="22"/>
        </w:rPr>
      </w:pPr>
      <w:r w:rsidRPr="00F57893">
        <w:rPr>
          <w:b/>
          <w:bCs/>
          <w:sz w:val="22"/>
          <w:szCs w:val="22"/>
        </w:rPr>
        <w:t>Dział Zamówień Publicznych</w:t>
      </w:r>
    </w:p>
    <w:p w14:paraId="4B017202" w14:textId="77777777" w:rsidR="00D665F5" w:rsidRPr="00BD5546" w:rsidRDefault="00F57893" w:rsidP="00D665F5">
      <w:pPr>
        <w:rPr>
          <w:sz w:val="22"/>
          <w:szCs w:val="22"/>
        </w:rPr>
      </w:pPr>
      <w:r w:rsidRPr="00F5789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57893">
        <w:rPr>
          <w:sz w:val="22"/>
          <w:szCs w:val="22"/>
        </w:rPr>
        <w:t>30</w:t>
      </w:r>
    </w:p>
    <w:p w14:paraId="117F8F85" w14:textId="77777777" w:rsidR="00D665F5" w:rsidRPr="00BD5546" w:rsidRDefault="00F57893" w:rsidP="00D665F5">
      <w:pPr>
        <w:rPr>
          <w:sz w:val="22"/>
          <w:szCs w:val="22"/>
        </w:rPr>
      </w:pPr>
      <w:r w:rsidRPr="00F5789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57893">
        <w:rPr>
          <w:sz w:val="22"/>
          <w:szCs w:val="22"/>
        </w:rPr>
        <w:t>Kraków</w:t>
      </w:r>
    </w:p>
    <w:p w14:paraId="65B19E2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57893" w:rsidRPr="00F57893">
        <w:rPr>
          <w:b/>
          <w:sz w:val="22"/>
          <w:szCs w:val="22"/>
        </w:rPr>
        <w:t>DE-dzp.272-129/25</w:t>
      </w:r>
      <w:r w:rsidR="00A80738">
        <w:rPr>
          <w:sz w:val="24"/>
        </w:rPr>
        <w:tab/>
        <w:t xml:space="preserve"> </w:t>
      </w:r>
    </w:p>
    <w:p w14:paraId="6A0D514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F2F39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77E4E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959E8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2F0743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DA8536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57893" w:rsidRPr="00F57893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D937699" w14:textId="77777777" w:rsidR="00A80738" w:rsidRPr="00577BC6" w:rsidRDefault="00F5789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57893">
        <w:rPr>
          <w:b/>
          <w:sz w:val="22"/>
          <w:szCs w:val="22"/>
        </w:rPr>
        <w:t>Remont pokrycia dachu hali H-B6 AGH w Krakowie - DE-dzp.272-129/25</w:t>
      </w:r>
    </w:p>
    <w:p w14:paraId="6D39948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5052F0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57893" w:rsidRPr="00F57893">
        <w:rPr>
          <w:sz w:val="22"/>
          <w:szCs w:val="22"/>
        </w:rPr>
        <w:t>26/03/2025</w:t>
      </w:r>
      <w:r w:rsidR="00FF4AB1" w:rsidRPr="00577BC6">
        <w:rPr>
          <w:sz w:val="22"/>
          <w:szCs w:val="22"/>
        </w:rPr>
        <w:t xml:space="preserve"> o godz. </w:t>
      </w:r>
      <w:r w:rsidR="00F57893" w:rsidRPr="00F5789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E08EC3F" w14:textId="77777777" w:rsidTr="003F57CD">
        <w:tc>
          <w:tcPr>
            <w:tcW w:w="993" w:type="dxa"/>
            <w:shd w:val="clear" w:color="auto" w:fill="auto"/>
            <w:vAlign w:val="center"/>
          </w:tcPr>
          <w:p w14:paraId="42E9195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37E38F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5BEFB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57893" w:rsidRPr="00493F8C" w14:paraId="76405DCF" w14:textId="77777777" w:rsidTr="00990C9B">
        <w:tc>
          <w:tcPr>
            <w:tcW w:w="993" w:type="dxa"/>
            <w:shd w:val="clear" w:color="auto" w:fill="auto"/>
            <w:vAlign w:val="center"/>
          </w:tcPr>
          <w:p w14:paraId="075BE46A" w14:textId="77777777" w:rsidR="00F57893" w:rsidRPr="00490DC0" w:rsidRDefault="00F57893" w:rsidP="00990C9B">
            <w:pPr>
              <w:spacing w:before="120" w:after="120"/>
              <w:jc w:val="center"/>
            </w:pPr>
            <w:r w:rsidRPr="00F57893">
              <w:t>1</w:t>
            </w:r>
          </w:p>
        </w:tc>
        <w:tc>
          <w:tcPr>
            <w:tcW w:w="5244" w:type="dxa"/>
            <w:shd w:val="clear" w:color="auto" w:fill="auto"/>
          </w:tcPr>
          <w:p w14:paraId="6B565A79" w14:textId="77777777" w:rsidR="00F57893" w:rsidRPr="00490DC0" w:rsidRDefault="00F57893" w:rsidP="00990C9B">
            <w:pPr>
              <w:spacing w:before="40"/>
            </w:pPr>
            <w:r w:rsidRPr="00F57893">
              <w:t>PSH SPÓŁKA Z OGRANICZONĄ ODPOWIEDZIALNOŚCIĄ</w:t>
            </w:r>
          </w:p>
          <w:p w14:paraId="6AD9B4FD" w14:textId="77777777" w:rsidR="00F57893" w:rsidRPr="00490DC0" w:rsidRDefault="00F57893" w:rsidP="00990C9B">
            <w:r w:rsidRPr="00F57893">
              <w:t>Zakopiańska</w:t>
            </w:r>
            <w:r w:rsidRPr="00490DC0">
              <w:t xml:space="preserve"> </w:t>
            </w:r>
            <w:r w:rsidRPr="00F57893">
              <w:t>73</w:t>
            </w:r>
            <w:r w:rsidRPr="00490DC0">
              <w:t xml:space="preserve"> </w:t>
            </w:r>
          </w:p>
          <w:p w14:paraId="3D013071" w14:textId="77777777" w:rsidR="00F57893" w:rsidRPr="00490DC0" w:rsidRDefault="00F57893" w:rsidP="00990C9B">
            <w:pPr>
              <w:spacing w:after="40"/>
              <w:jc w:val="both"/>
            </w:pPr>
            <w:r w:rsidRPr="00F57893">
              <w:t>30-418</w:t>
            </w:r>
            <w:r w:rsidRPr="00490DC0">
              <w:t xml:space="preserve"> </w:t>
            </w:r>
            <w:r w:rsidRPr="00F5789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AC337E" w14:textId="77777777" w:rsidR="00F57893" w:rsidRPr="00490DC0" w:rsidRDefault="00F57893" w:rsidP="00990C9B">
            <w:pPr>
              <w:spacing w:before="120" w:after="120"/>
              <w:jc w:val="both"/>
            </w:pPr>
            <w:r w:rsidRPr="00F57893">
              <w:t>1 163 580.00 zł</w:t>
            </w:r>
          </w:p>
        </w:tc>
      </w:tr>
      <w:tr w:rsidR="00F57893" w:rsidRPr="00493F8C" w14:paraId="43A3EED4" w14:textId="77777777" w:rsidTr="00990C9B">
        <w:tc>
          <w:tcPr>
            <w:tcW w:w="993" w:type="dxa"/>
            <w:shd w:val="clear" w:color="auto" w:fill="auto"/>
            <w:vAlign w:val="center"/>
          </w:tcPr>
          <w:p w14:paraId="1E5BC3EA" w14:textId="77777777" w:rsidR="00F57893" w:rsidRPr="00490DC0" w:rsidRDefault="00F57893" w:rsidP="00990C9B">
            <w:pPr>
              <w:spacing w:before="120" w:after="120"/>
              <w:jc w:val="center"/>
            </w:pPr>
            <w:r w:rsidRPr="00F57893">
              <w:t>2</w:t>
            </w:r>
          </w:p>
        </w:tc>
        <w:tc>
          <w:tcPr>
            <w:tcW w:w="5244" w:type="dxa"/>
            <w:shd w:val="clear" w:color="auto" w:fill="auto"/>
          </w:tcPr>
          <w:p w14:paraId="4177A945" w14:textId="77777777" w:rsidR="00F57893" w:rsidRPr="00490DC0" w:rsidRDefault="00F57893" w:rsidP="00990C9B">
            <w:pPr>
              <w:spacing w:before="40"/>
            </w:pPr>
            <w:r w:rsidRPr="00F57893">
              <w:t>Exrimo Spółka z ograniczoną odpowiedzialnością</w:t>
            </w:r>
          </w:p>
          <w:p w14:paraId="26A59DED" w14:textId="77777777" w:rsidR="00F57893" w:rsidRPr="00490DC0" w:rsidRDefault="00F57893" w:rsidP="00990C9B">
            <w:r w:rsidRPr="00F57893">
              <w:t>Halicka</w:t>
            </w:r>
            <w:r w:rsidRPr="00490DC0">
              <w:t xml:space="preserve"> </w:t>
            </w:r>
            <w:r w:rsidRPr="00F57893">
              <w:t>10/11/204</w:t>
            </w:r>
            <w:r w:rsidRPr="00490DC0">
              <w:t xml:space="preserve"> </w:t>
            </w:r>
          </w:p>
          <w:p w14:paraId="3AA8491E" w14:textId="77777777" w:rsidR="00F57893" w:rsidRPr="00490DC0" w:rsidRDefault="00F57893" w:rsidP="00990C9B">
            <w:pPr>
              <w:spacing w:after="40"/>
              <w:jc w:val="both"/>
            </w:pPr>
            <w:r w:rsidRPr="00F57893">
              <w:t>31-036</w:t>
            </w:r>
            <w:r w:rsidRPr="00490DC0">
              <w:t xml:space="preserve"> </w:t>
            </w:r>
            <w:r w:rsidRPr="00F5789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09CA54" w14:textId="77777777" w:rsidR="00F57893" w:rsidRPr="00490DC0" w:rsidRDefault="00F57893" w:rsidP="00990C9B">
            <w:pPr>
              <w:spacing w:before="120" w:after="120"/>
              <w:jc w:val="both"/>
            </w:pPr>
            <w:r w:rsidRPr="00F57893">
              <w:t>767 804.15 zł</w:t>
            </w:r>
          </w:p>
        </w:tc>
      </w:tr>
      <w:tr w:rsidR="00F57893" w:rsidRPr="00493F8C" w14:paraId="2041BA43" w14:textId="77777777" w:rsidTr="00990C9B">
        <w:tc>
          <w:tcPr>
            <w:tcW w:w="993" w:type="dxa"/>
            <w:shd w:val="clear" w:color="auto" w:fill="auto"/>
            <w:vAlign w:val="center"/>
          </w:tcPr>
          <w:p w14:paraId="030E0D97" w14:textId="77777777" w:rsidR="00F57893" w:rsidRPr="00490DC0" w:rsidRDefault="00F57893" w:rsidP="00990C9B">
            <w:pPr>
              <w:spacing w:before="120" w:after="120"/>
              <w:jc w:val="center"/>
            </w:pPr>
            <w:r w:rsidRPr="00F57893">
              <w:t>3</w:t>
            </w:r>
          </w:p>
        </w:tc>
        <w:tc>
          <w:tcPr>
            <w:tcW w:w="5244" w:type="dxa"/>
            <w:shd w:val="clear" w:color="auto" w:fill="auto"/>
          </w:tcPr>
          <w:p w14:paraId="4D2C13C6" w14:textId="77777777" w:rsidR="00F57893" w:rsidRPr="00490DC0" w:rsidRDefault="00F57893" w:rsidP="00990C9B">
            <w:pPr>
              <w:spacing w:before="40"/>
            </w:pPr>
            <w:r w:rsidRPr="00F57893">
              <w:t>KRAJOVA Szymon Krajewski</w:t>
            </w:r>
          </w:p>
          <w:p w14:paraId="2EFF7C6F" w14:textId="77777777" w:rsidR="00F57893" w:rsidRPr="00490DC0" w:rsidRDefault="00F57893" w:rsidP="00990C9B">
            <w:r w:rsidRPr="00F57893">
              <w:t>Wojska Polskiego</w:t>
            </w:r>
            <w:r w:rsidRPr="00490DC0">
              <w:t xml:space="preserve"> </w:t>
            </w:r>
            <w:r w:rsidRPr="00F57893">
              <w:t>132/73</w:t>
            </w:r>
            <w:r w:rsidRPr="00490DC0">
              <w:t xml:space="preserve"> </w:t>
            </w:r>
          </w:p>
          <w:p w14:paraId="1A556F37" w14:textId="77777777" w:rsidR="00F57893" w:rsidRPr="00490DC0" w:rsidRDefault="00F57893" w:rsidP="00990C9B">
            <w:pPr>
              <w:spacing w:after="40"/>
              <w:jc w:val="both"/>
            </w:pPr>
            <w:r w:rsidRPr="00F57893">
              <w:t>41-208</w:t>
            </w:r>
            <w:r w:rsidRPr="00490DC0">
              <w:t xml:space="preserve"> </w:t>
            </w:r>
            <w:r w:rsidRPr="00F57893"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984FFE" w14:textId="77777777" w:rsidR="00F57893" w:rsidRPr="00490DC0" w:rsidRDefault="00F57893" w:rsidP="00990C9B">
            <w:pPr>
              <w:spacing w:before="120" w:after="120"/>
              <w:jc w:val="both"/>
            </w:pPr>
            <w:r w:rsidRPr="00F57893">
              <w:t>687 392.73 zł</w:t>
            </w:r>
          </w:p>
        </w:tc>
      </w:tr>
      <w:tr w:rsidR="00F57893" w:rsidRPr="00493F8C" w14:paraId="52C2560D" w14:textId="77777777" w:rsidTr="00990C9B">
        <w:tc>
          <w:tcPr>
            <w:tcW w:w="993" w:type="dxa"/>
            <w:shd w:val="clear" w:color="auto" w:fill="auto"/>
            <w:vAlign w:val="center"/>
          </w:tcPr>
          <w:p w14:paraId="149360E7" w14:textId="77777777" w:rsidR="00F57893" w:rsidRPr="00490DC0" w:rsidRDefault="00F57893" w:rsidP="00990C9B">
            <w:pPr>
              <w:spacing w:before="120" w:after="120"/>
              <w:jc w:val="center"/>
            </w:pPr>
            <w:r w:rsidRPr="00F57893">
              <w:t>4</w:t>
            </w:r>
          </w:p>
        </w:tc>
        <w:tc>
          <w:tcPr>
            <w:tcW w:w="5244" w:type="dxa"/>
            <w:shd w:val="clear" w:color="auto" w:fill="auto"/>
          </w:tcPr>
          <w:p w14:paraId="74F9391C" w14:textId="77777777" w:rsidR="00F57893" w:rsidRPr="00490DC0" w:rsidRDefault="00F57893" w:rsidP="00990C9B">
            <w:pPr>
              <w:spacing w:before="40"/>
            </w:pPr>
            <w:r w:rsidRPr="00F57893">
              <w:t>TS DACH Sp. z o.o.</w:t>
            </w:r>
          </w:p>
          <w:p w14:paraId="1810D40C" w14:textId="0D18DB24" w:rsidR="00F57893" w:rsidRPr="00490DC0" w:rsidRDefault="00F57893" w:rsidP="00990C9B">
            <w:r w:rsidRPr="00F57893">
              <w:t>ul. Stara Wieś 62</w:t>
            </w:r>
            <w:r w:rsidRPr="00490DC0">
              <w:t xml:space="preserve">  </w:t>
            </w:r>
          </w:p>
          <w:p w14:paraId="58A380FD" w14:textId="0BDDE6E6" w:rsidR="00F57893" w:rsidRPr="00490DC0" w:rsidRDefault="00F57893" w:rsidP="00990C9B">
            <w:pPr>
              <w:spacing w:after="40"/>
              <w:jc w:val="both"/>
            </w:pPr>
            <w:r w:rsidRPr="00F57893">
              <w:t>32-045</w:t>
            </w:r>
            <w:r w:rsidRPr="00490DC0">
              <w:t xml:space="preserve"> </w:t>
            </w:r>
            <w:r w:rsidR="004759F1">
              <w:t>Wielmoża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983F55" w14:textId="77777777" w:rsidR="00F57893" w:rsidRPr="00490DC0" w:rsidRDefault="00F57893" w:rsidP="00990C9B">
            <w:pPr>
              <w:spacing w:before="120" w:after="120"/>
              <w:jc w:val="both"/>
            </w:pPr>
            <w:r w:rsidRPr="00F57893">
              <w:t>1 470 437.07 zł</w:t>
            </w:r>
          </w:p>
        </w:tc>
      </w:tr>
      <w:tr w:rsidR="00F57893" w:rsidRPr="00493F8C" w14:paraId="45B921D8" w14:textId="77777777" w:rsidTr="00990C9B">
        <w:tc>
          <w:tcPr>
            <w:tcW w:w="993" w:type="dxa"/>
            <w:shd w:val="clear" w:color="auto" w:fill="auto"/>
            <w:vAlign w:val="center"/>
          </w:tcPr>
          <w:p w14:paraId="046C1714" w14:textId="77777777" w:rsidR="00F57893" w:rsidRPr="00490DC0" w:rsidRDefault="00F57893" w:rsidP="00990C9B">
            <w:pPr>
              <w:spacing w:before="120" w:after="120"/>
              <w:jc w:val="center"/>
            </w:pPr>
            <w:r w:rsidRPr="00F57893">
              <w:t>5</w:t>
            </w:r>
          </w:p>
        </w:tc>
        <w:tc>
          <w:tcPr>
            <w:tcW w:w="5244" w:type="dxa"/>
            <w:shd w:val="clear" w:color="auto" w:fill="auto"/>
          </w:tcPr>
          <w:p w14:paraId="41BE1263" w14:textId="4ED4382E" w:rsidR="00F57893" w:rsidRPr="00490DC0" w:rsidRDefault="00273034" w:rsidP="00990C9B">
            <w:pPr>
              <w:spacing w:before="40"/>
            </w:pPr>
            <w:r>
              <w:t>4M usługi remontowe Michał Guzera</w:t>
            </w:r>
          </w:p>
          <w:p w14:paraId="33D43BAE" w14:textId="193F02FC" w:rsidR="00F57893" w:rsidRPr="00490DC0" w:rsidRDefault="004759F1" w:rsidP="00990C9B">
            <w:r>
              <w:t>Okrzei 64/3</w:t>
            </w:r>
          </w:p>
          <w:p w14:paraId="70024246" w14:textId="2EC30A50" w:rsidR="00F57893" w:rsidRPr="00490DC0" w:rsidRDefault="00F57893" w:rsidP="00990C9B">
            <w:pPr>
              <w:spacing w:after="40"/>
              <w:jc w:val="both"/>
            </w:pPr>
            <w:r w:rsidRPr="00F57893">
              <w:t>25-</w:t>
            </w:r>
            <w:r w:rsidR="004759F1">
              <w:t>526</w:t>
            </w:r>
            <w:r w:rsidRPr="00490DC0">
              <w:t xml:space="preserve"> </w:t>
            </w:r>
            <w:r w:rsidRPr="00F57893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B55CE3" w14:textId="77777777" w:rsidR="00F57893" w:rsidRPr="00490DC0" w:rsidRDefault="00F57893" w:rsidP="00990C9B">
            <w:pPr>
              <w:spacing w:before="120" w:after="120"/>
              <w:jc w:val="both"/>
            </w:pPr>
            <w:r w:rsidRPr="00F57893">
              <w:t>852 391.00 zł</w:t>
            </w:r>
          </w:p>
        </w:tc>
      </w:tr>
      <w:tr w:rsidR="00F57893" w:rsidRPr="00493F8C" w14:paraId="2A0B5675" w14:textId="77777777" w:rsidTr="00990C9B">
        <w:tc>
          <w:tcPr>
            <w:tcW w:w="993" w:type="dxa"/>
            <w:shd w:val="clear" w:color="auto" w:fill="auto"/>
            <w:vAlign w:val="center"/>
          </w:tcPr>
          <w:p w14:paraId="6A5429D7" w14:textId="77777777" w:rsidR="00F57893" w:rsidRPr="00490DC0" w:rsidRDefault="00F57893" w:rsidP="00990C9B">
            <w:pPr>
              <w:spacing w:before="120" w:after="120"/>
              <w:jc w:val="center"/>
            </w:pPr>
            <w:r w:rsidRPr="00F57893">
              <w:t>6</w:t>
            </w:r>
          </w:p>
        </w:tc>
        <w:tc>
          <w:tcPr>
            <w:tcW w:w="5244" w:type="dxa"/>
            <w:shd w:val="clear" w:color="auto" w:fill="auto"/>
          </w:tcPr>
          <w:p w14:paraId="39D61D29" w14:textId="77777777" w:rsidR="00F57893" w:rsidRPr="00490DC0" w:rsidRDefault="00F57893" w:rsidP="00990C9B">
            <w:pPr>
              <w:spacing w:before="40"/>
            </w:pPr>
            <w:r w:rsidRPr="00F57893">
              <w:t>GIPS-BUD SP. Z O.O.</w:t>
            </w:r>
          </w:p>
          <w:p w14:paraId="662971A1" w14:textId="77777777" w:rsidR="00F57893" w:rsidRPr="00490DC0" w:rsidRDefault="00F57893" w:rsidP="00990C9B">
            <w:r w:rsidRPr="00F57893">
              <w:t>Zakopiańska</w:t>
            </w:r>
            <w:r w:rsidRPr="00490DC0">
              <w:t xml:space="preserve"> </w:t>
            </w:r>
            <w:r w:rsidRPr="00F57893">
              <w:t>73</w:t>
            </w:r>
            <w:r w:rsidRPr="00490DC0">
              <w:t xml:space="preserve"> </w:t>
            </w:r>
          </w:p>
          <w:p w14:paraId="5EF90F1E" w14:textId="77777777" w:rsidR="00F57893" w:rsidRPr="00490DC0" w:rsidRDefault="00F57893" w:rsidP="00990C9B">
            <w:pPr>
              <w:spacing w:after="40"/>
              <w:jc w:val="both"/>
            </w:pPr>
            <w:r w:rsidRPr="00F57893">
              <w:t>30-418</w:t>
            </w:r>
            <w:r w:rsidRPr="00490DC0">
              <w:t xml:space="preserve"> </w:t>
            </w:r>
            <w:r w:rsidRPr="00F5789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C5E5BE" w14:textId="77777777" w:rsidR="00F57893" w:rsidRPr="00490DC0" w:rsidRDefault="00F57893" w:rsidP="00990C9B">
            <w:pPr>
              <w:spacing w:before="120" w:after="120"/>
              <w:jc w:val="both"/>
            </w:pPr>
            <w:r w:rsidRPr="00F57893">
              <w:t>791 227.18 zł</w:t>
            </w:r>
          </w:p>
        </w:tc>
      </w:tr>
    </w:tbl>
    <w:p w14:paraId="10009555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5A61B8" w14:textId="77777777" w:rsidR="000656E5" w:rsidRDefault="000656E5">
      <w:r>
        <w:separator/>
      </w:r>
    </w:p>
  </w:endnote>
  <w:endnote w:type="continuationSeparator" w:id="0">
    <w:p w14:paraId="09BC5866" w14:textId="77777777" w:rsidR="000656E5" w:rsidRDefault="00065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F206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4A8F1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5D13A" w14:textId="77777777" w:rsidR="009F189D" w:rsidRDefault="0027303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05BE567">
        <v:line id="_x0000_s1025" style="position:absolute;left:0;text-align:left;z-index:251657728" from="-3.85pt,8.7pt" to="455.15pt,8.7pt"/>
      </w:pict>
    </w:r>
  </w:p>
  <w:p w14:paraId="68A8761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8C21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29CE08" w14:textId="77777777" w:rsidR="009F189D" w:rsidRDefault="009F189D">
    <w:pPr>
      <w:pStyle w:val="Stopka"/>
      <w:tabs>
        <w:tab w:val="clear" w:pos="4536"/>
      </w:tabs>
      <w:jc w:val="center"/>
    </w:pPr>
  </w:p>
  <w:p w14:paraId="33D1EA2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7B034E" w14:textId="77777777" w:rsidR="000656E5" w:rsidRDefault="000656E5">
      <w:r>
        <w:separator/>
      </w:r>
    </w:p>
  </w:footnote>
  <w:footnote w:type="continuationSeparator" w:id="0">
    <w:p w14:paraId="552F9095" w14:textId="77777777" w:rsidR="000656E5" w:rsidRDefault="000656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5959E" w14:textId="77777777" w:rsidR="00F57893" w:rsidRDefault="00F578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B12C8" w14:textId="77777777" w:rsidR="00F57893" w:rsidRDefault="00F578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ECA71" w14:textId="77777777" w:rsidR="00F57893" w:rsidRDefault="00F578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56E5"/>
    <w:rsid w:val="00007727"/>
    <w:rsid w:val="00017720"/>
    <w:rsid w:val="00035488"/>
    <w:rsid w:val="000656E5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73034"/>
    <w:rsid w:val="003B6B36"/>
    <w:rsid w:val="003D72FD"/>
    <w:rsid w:val="003F57CD"/>
    <w:rsid w:val="00423179"/>
    <w:rsid w:val="00433189"/>
    <w:rsid w:val="004759F1"/>
    <w:rsid w:val="00490DC0"/>
    <w:rsid w:val="00493F8C"/>
    <w:rsid w:val="004B64B5"/>
    <w:rsid w:val="004C7E9B"/>
    <w:rsid w:val="005324A5"/>
    <w:rsid w:val="00570074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57893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3D6B3E"/>
  <w15:chartTrackingRefBased/>
  <w15:docId w15:val="{3A92129E-699F-47DC-8B56-C102BE8EE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190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4</cp:revision>
  <dcterms:created xsi:type="dcterms:W3CDTF">2025-03-26T10:03:00Z</dcterms:created>
  <dcterms:modified xsi:type="dcterms:W3CDTF">2025-04-25T08:13:00Z</dcterms:modified>
</cp:coreProperties>
</file>