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02A32" w14:textId="77777777" w:rsidR="00FB7F50" w:rsidRPr="002245BE" w:rsidRDefault="00BF752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F752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F752F">
        <w:rPr>
          <w:sz w:val="22"/>
          <w:szCs w:val="22"/>
        </w:rPr>
        <w:t>2025-04-03</w:t>
      </w:r>
    </w:p>
    <w:p w14:paraId="58CF9D8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FDB03F5" w14:textId="77777777" w:rsidR="00BF752F" w:rsidRPr="00BF752F" w:rsidRDefault="00BF752F" w:rsidP="00FB7F50">
      <w:pPr>
        <w:spacing w:after="40"/>
        <w:rPr>
          <w:b/>
          <w:bCs/>
          <w:sz w:val="22"/>
          <w:szCs w:val="22"/>
        </w:rPr>
      </w:pPr>
      <w:r w:rsidRPr="00BF752F">
        <w:rPr>
          <w:b/>
          <w:bCs/>
          <w:sz w:val="22"/>
          <w:szCs w:val="22"/>
        </w:rPr>
        <w:t>Akademia Górniczo - Hutnicza</w:t>
      </w:r>
    </w:p>
    <w:p w14:paraId="0033A586" w14:textId="77777777" w:rsidR="00BF752F" w:rsidRPr="00BF752F" w:rsidRDefault="00BF752F" w:rsidP="00FB7F50">
      <w:pPr>
        <w:spacing w:after="40"/>
        <w:rPr>
          <w:b/>
          <w:bCs/>
          <w:sz w:val="22"/>
          <w:szCs w:val="22"/>
        </w:rPr>
      </w:pPr>
      <w:r w:rsidRPr="00BF752F">
        <w:rPr>
          <w:b/>
          <w:bCs/>
          <w:sz w:val="22"/>
          <w:szCs w:val="22"/>
        </w:rPr>
        <w:t>im. Stanisława Staszica w Krakowie</w:t>
      </w:r>
    </w:p>
    <w:p w14:paraId="5861BF26" w14:textId="77777777" w:rsidR="00FB7F50" w:rsidRPr="002245BE" w:rsidRDefault="00BF752F" w:rsidP="00FB7F50">
      <w:pPr>
        <w:spacing w:after="40"/>
        <w:rPr>
          <w:b/>
          <w:bCs/>
          <w:sz w:val="22"/>
          <w:szCs w:val="22"/>
        </w:rPr>
      </w:pPr>
      <w:r w:rsidRPr="00BF752F">
        <w:rPr>
          <w:b/>
          <w:bCs/>
          <w:sz w:val="22"/>
          <w:szCs w:val="22"/>
        </w:rPr>
        <w:t>Dział Zamówień Publicznych</w:t>
      </w:r>
    </w:p>
    <w:p w14:paraId="38EEFADC" w14:textId="77777777" w:rsidR="00FB7F50" w:rsidRPr="002245BE" w:rsidRDefault="00BF752F" w:rsidP="00FB7F50">
      <w:pPr>
        <w:rPr>
          <w:sz w:val="22"/>
          <w:szCs w:val="22"/>
        </w:rPr>
      </w:pPr>
      <w:r w:rsidRPr="00BF752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F752F">
        <w:rPr>
          <w:sz w:val="22"/>
          <w:szCs w:val="22"/>
        </w:rPr>
        <w:t>30</w:t>
      </w:r>
    </w:p>
    <w:p w14:paraId="431A9AEB" w14:textId="77777777" w:rsidR="00FB7F50" w:rsidRPr="002245BE" w:rsidRDefault="00BF752F" w:rsidP="00FB7F50">
      <w:pPr>
        <w:rPr>
          <w:sz w:val="22"/>
          <w:szCs w:val="22"/>
        </w:rPr>
      </w:pPr>
      <w:r w:rsidRPr="00BF752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F752F">
        <w:rPr>
          <w:sz w:val="22"/>
          <w:szCs w:val="22"/>
        </w:rPr>
        <w:t>Kraków</w:t>
      </w:r>
    </w:p>
    <w:p w14:paraId="6EB610C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9AE48E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F752F" w:rsidRPr="00607F9B" w14:paraId="6DF65776" w14:textId="77777777" w:rsidTr="00CE3964">
        <w:trPr>
          <w:trHeight w:val="638"/>
        </w:trPr>
        <w:tc>
          <w:tcPr>
            <w:tcW w:w="959" w:type="dxa"/>
            <w:shd w:val="clear" w:color="auto" w:fill="auto"/>
          </w:tcPr>
          <w:p w14:paraId="0E2ECE90" w14:textId="77777777" w:rsidR="00BF752F" w:rsidRPr="00607F9B" w:rsidRDefault="00BF752F" w:rsidP="00CE39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B7103A" w14:textId="552DC389" w:rsidR="00BF752F" w:rsidRPr="00607F9B" w:rsidRDefault="00BF752F" w:rsidP="00CE39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F752F">
              <w:rPr>
                <w:sz w:val="22"/>
                <w:szCs w:val="22"/>
              </w:rPr>
              <w:t>przetarg nieograniczon</w:t>
            </w:r>
            <w:r w:rsidR="0049266E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752F">
              <w:rPr>
                <w:b/>
                <w:bCs/>
                <w:sz w:val="22"/>
                <w:szCs w:val="22"/>
              </w:rPr>
              <w:t>Dostawa komputera przenośnego na potrzeby CR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752F">
              <w:rPr>
                <w:b/>
                <w:sz w:val="22"/>
                <w:szCs w:val="22"/>
              </w:rPr>
              <w:t>DE-dzp.272-70/25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E86344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F752F" w14:paraId="2BA75294" w14:textId="77777777" w:rsidTr="00CE3964">
        <w:trPr>
          <w:cantSplit/>
        </w:trPr>
        <w:tc>
          <w:tcPr>
            <w:tcW w:w="10150" w:type="dxa"/>
          </w:tcPr>
          <w:p w14:paraId="1D8FEBD9" w14:textId="77777777" w:rsidR="00BF752F" w:rsidRPr="00D26ED6" w:rsidRDefault="00BF752F" w:rsidP="00CE396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752F">
              <w:rPr>
                <w:b/>
                <w:sz w:val="22"/>
                <w:szCs w:val="22"/>
              </w:rPr>
              <w:t>PROGRESS Systemy Komputerowe Sp. z o.o.</w:t>
            </w:r>
          </w:p>
          <w:p w14:paraId="3557A0D3" w14:textId="77777777" w:rsidR="00BF752F" w:rsidRPr="009F0E5C" w:rsidRDefault="00BF752F" w:rsidP="00CE3964">
            <w:pPr>
              <w:jc w:val="both"/>
              <w:rPr>
                <w:bCs/>
                <w:sz w:val="22"/>
                <w:szCs w:val="22"/>
              </w:rPr>
            </w:pPr>
            <w:r w:rsidRPr="00BF752F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752F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C192F1" w14:textId="77777777" w:rsidR="00BF752F" w:rsidRPr="009F0E5C" w:rsidRDefault="00BF752F" w:rsidP="00CE3964">
            <w:pPr>
              <w:jc w:val="both"/>
              <w:rPr>
                <w:bCs/>
                <w:sz w:val="22"/>
                <w:szCs w:val="22"/>
              </w:rPr>
            </w:pPr>
            <w:r w:rsidRPr="00BF752F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F752F">
              <w:rPr>
                <w:bCs/>
                <w:sz w:val="22"/>
                <w:szCs w:val="22"/>
              </w:rPr>
              <w:t>Kraków</w:t>
            </w:r>
          </w:p>
          <w:p w14:paraId="062F3505" w14:textId="77777777" w:rsidR="00BF752F" w:rsidRPr="00D26ED6" w:rsidRDefault="00BF752F" w:rsidP="00CE396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11B1E5" w14:textId="11C34805" w:rsidR="00BF752F" w:rsidRDefault="00BF752F" w:rsidP="00CE396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752F">
              <w:rPr>
                <w:sz w:val="22"/>
                <w:szCs w:val="22"/>
              </w:rPr>
              <w:t>Dostaw</w:t>
            </w:r>
            <w:r w:rsidR="0049266E">
              <w:rPr>
                <w:sz w:val="22"/>
                <w:szCs w:val="22"/>
              </w:rPr>
              <w:t>ę</w:t>
            </w:r>
            <w:r w:rsidRPr="00BF752F">
              <w:rPr>
                <w:sz w:val="22"/>
                <w:szCs w:val="22"/>
              </w:rPr>
              <w:t xml:space="preserve"> komputera przenośnego na potrzeby CR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DE2770F" w14:textId="77777777" w:rsidR="00BF752F" w:rsidRPr="00D26ED6" w:rsidRDefault="00BF752F" w:rsidP="00CE396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F752F">
              <w:rPr>
                <w:b/>
                <w:sz w:val="22"/>
                <w:szCs w:val="22"/>
              </w:rPr>
              <w:t>13 899.00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3FE3E42" w14:textId="77777777" w:rsidR="00BF752F" w:rsidRDefault="00BF752F" w:rsidP="00CE396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D17C11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58795C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358956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8698EA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4917F05" w14:textId="77777777" w:rsidR="002B6761" w:rsidRPr="008567C7" w:rsidRDefault="00BF752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CC2B60F" w14:textId="77777777" w:rsidR="002B6761" w:rsidRPr="008567C7" w:rsidRDefault="00BF752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4CF561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1264E8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5A058C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37AB72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5D19D2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F752F" w:rsidRPr="008567C7" w14:paraId="2601624D" w14:textId="77777777" w:rsidTr="00CE3964">
        <w:tc>
          <w:tcPr>
            <w:tcW w:w="709" w:type="dxa"/>
            <w:vAlign w:val="center"/>
          </w:tcPr>
          <w:p w14:paraId="2D8A93C5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853AC2E" w14:textId="77777777" w:rsidR="00BF752F" w:rsidRPr="002B6761" w:rsidRDefault="00BF752F" w:rsidP="00CE396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7D0142B7" w14:textId="77777777" w:rsidR="00BF752F" w:rsidRPr="008567C7" w:rsidRDefault="00BF752F" w:rsidP="00CE396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752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6956CD" w14:textId="77777777" w:rsidR="00BF752F" w:rsidRPr="001B7815" w:rsidRDefault="00BF752F" w:rsidP="00CE396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752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833B4BD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2A98E55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DC5F3EC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E2B828B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3C0F3A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920D9F2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C55E365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F752F" w:rsidRPr="008567C7" w14:paraId="399E26B5" w14:textId="77777777" w:rsidTr="00CE3964">
        <w:tc>
          <w:tcPr>
            <w:tcW w:w="709" w:type="dxa"/>
            <w:vAlign w:val="center"/>
          </w:tcPr>
          <w:p w14:paraId="1E24D7D3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67887CE" w14:textId="77777777" w:rsidR="00BF752F" w:rsidRPr="002B6761" w:rsidRDefault="00BF752F" w:rsidP="00CE396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F752F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BF752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58FEAE9E" w14:textId="77777777" w:rsidR="00BF752F" w:rsidRPr="008567C7" w:rsidRDefault="00BF752F" w:rsidP="00CE396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752F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752F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3D7DD9DC" w14:textId="77777777" w:rsidR="00BF752F" w:rsidRPr="001B7815" w:rsidRDefault="00BF752F" w:rsidP="00CE396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752F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14:paraId="201BAD6F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sz w:val="18"/>
                <w:szCs w:val="18"/>
              </w:rPr>
              <w:t xml:space="preserve">  54,68</w:t>
            </w:r>
          </w:p>
        </w:tc>
        <w:tc>
          <w:tcPr>
            <w:tcW w:w="1134" w:type="dxa"/>
            <w:vAlign w:val="center"/>
          </w:tcPr>
          <w:p w14:paraId="60D92D00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6A04341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40B774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6CAC8BD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C83CE34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8A8F0A" w14:textId="77777777" w:rsidR="00BF752F" w:rsidRPr="008567C7" w:rsidRDefault="00BF752F" w:rsidP="00CE39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752F">
              <w:rPr>
                <w:rFonts w:ascii="Times New Roman" w:hAnsi="Times New Roman" w:cs="Times New Roman"/>
                <w:sz w:val="18"/>
                <w:szCs w:val="18"/>
              </w:rPr>
              <w:t xml:space="preserve">  94,68</w:t>
            </w:r>
          </w:p>
        </w:tc>
      </w:tr>
    </w:tbl>
    <w:p w14:paraId="033FD0D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A6205E5" w14:textId="77777777" w:rsidR="00E24667" w:rsidRPr="001B7815" w:rsidRDefault="00E24667" w:rsidP="00E24667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1D892937" w14:textId="77777777" w:rsidR="00E24667" w:rsidRDefault="00E24667" w:rsidP="00E24667">
      <w:pPr>
        <w:spacing w:before="120" w:after="120"/>
        <w:jc w:val="both"/>
        <w:rPr>
          <w:color w:val="000000"/>
          <w:sz w:val="16"/>
          <w:szCs w:val="16"/>
        </w:rPr>
      </w:pPr>
    </w:p>
    <w:p w14:paraId="31FEE2BF" w14:textId="77777777" w:rsidR="00E24667" w:rsidRDefault="00E24667" w:rsidP="00E24667">
      <w:pPr>
        <w:spacing w:after="40" w:line="276" w:lineRule="auto"/>
        <w:jc w:val="both"/>
      </w:pPr>
      <w:r>
        <w:t>Informacja o terminie zawarcia umowy:</w:t>
      </w:r>
    </w:p>
    <w:p w14:paraId="1A4D82F8" w14:textId="77777777" w:rsidR="00E24667" w:rsidRPr="00F33C66" w:rsidRDefault="00E24667" w:rsidP="00E24667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23A73F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7805BC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6EAA5" w14:textId="77777777" w:rsidR="00671D47" w:rsidRDefault="00671D47">
      <w:r>
        <w:separator/>
      </w:r>
    </w:p>
  </w:endnote>
  <w:endnote w:type="continuationSeparator" w:id="0">
    <w:p w14:paraId="026211C8" w14:textId="77777777" w:rsidR="00671D47" w:rsidRDefault="00671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F452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A4A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B24E1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6B886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D451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C8039" w14:textId="77777777" w:rsidR="00671D47" w:rsidRDefault="00671D47">
      <w:r>
        <w:separator/>
      </w:r>
    </w:p>
  </w:footnote>
  <w:footnote w:type="continuationSeparator" w:id="0">
    <w:p w14:paraId="29257B3B" w14:textId="77777777" w:rsidR="00671D47" w:rsidRDefault="00671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AB29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A390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1803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1D4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266E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1D47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5C0C"/>
    <w:rsid w:val="00AA02AC"/>
    <w:rsid w:val="00B32D12"/>
    <w:rsid w:val="00B464D3"/>
    <w:rsid w:val="00B8185B"/>
    <w:rsid w:val="00BD2174"/>
    <w:rsid w:val="00BF752F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4667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317138"/>
  <w15:chartTrackingRefBased/>
  <w15:docId w15:val="{5F40F990-0D08-49CF-99E0-91E91B38E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2025-04-03T08:13:00Z</cp:lastPrinted>
  <dcterms:created xsi:type="dcterms:W3CDTF">2025-04-03T08:12:00Z</dcterms:created>
  <dcterms:modified xsi:type="dcterms:W3CDTF">2025-04-03T08:13:00Z</dcterms:modified>
</cp:coreProperties>
</file>