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01F6C" w14:textId="77777777" w:rsidR="00BC54E4" w:rsidRPr="002A16E2" w:rsidRDefault="00BC54E4" w:rsidP="00BC54E4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039232C0" w14:textId="77777777" w:rsidR="00BC54E4" w:rsidRPr="002A16E2" w:rsidRDefault="00BC54E4" w:rsidP="00BC54E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AB1B24A" w14:textId="77777777" w:rsidR="00BC54E4" w:rsidRPr="002A16E2" w:rsidRDefault="00BC54E4" w:rsidP="00BC54E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E117FC0" w14:textId="77777777" w:rsidR="00BC54E4" w:rsidRPr="002A16E2" w:rsidRDefault="00BC54E4" w:rsidP="00BC54E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05EAB6F" w14:textId="77777777" w:rsidR="00BC54E4" w:rsidRPr="002A16E2" w:rsidRDefault="00BC54E4" w:rsidP="00BC54E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AE3B47C" w14:textId="77777777" w:rsidR="00BC54E4" w:rsidRPr="00FA50AF" w:rsidRDefault="00BC54E4" w:rsidP="00BC54E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C90004C" w14:textId="77777777" w:rsidR="00BC54E4" w:rsidRPr="002A16E2" w:rsidRDefault="00BC54E4" w:rsidP="00BC54E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B6811D8" w14:textId="77777777" w:rsidR="00BC54E4" w:rsidRPr="002A16E2" w:rsidRDefault="00BC54E4" w:rsidP="00BC54E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28141B8" w14:textId="77777777" w:rsidR="00BC54E4" w:rsidRPr="002A16E2" w:rsidRDefault="00BC54E4" w:rsidP="00BC54E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3C2F6CE" w14:textId="77777777" w:rsidR="00BC54E4" w:rsidRPr="002A16E2" w:rsidRDefault="00BC54E4" w:rsidP="00BC54E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982F0D7" w14:textId="77777777" w:rsidR="00BC54E4" w:rsidRPr="002A16E2" w:rsidRDefault="00BC54E4" w:rsidP="00BC54E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F5E1DD3" w14:textId="77777777" w:rsidR="00BC54E4" w:rsidRPr="002A16E2" w:rsidRDefault="00BC54E4" w:rsidP="00BC54E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8AB30EB" w14:textId="77777777" w:rsidR="00BC54E4" w:rsidRPr="002A16E2" w:rsidRDefault="00BC54E4" w:rsidP="00BC54E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A809E95" w14:textId="77777777" w:rsidR="00BC54E4" w:rsidRPr="002A16E2" w:rsidRDefault="00BC54E4" w:rsidP="00BC54E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3509397" w14:textId="77777777" w:rsidR="00BC54E4" w:rsidRPr="002A16E2" w:rsidRDefault="00BC54E4" w:rsidP="00BC54E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53B0369" w14:textId="77777777" w:rsidR="00BC54E4" w:rsidRPr="002A16E2" w:rsidRDefault="00BC54E4" w:rsidP="00BC54E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3FEC136" w14:textId="77777777" w:rsidR="00BC54E4" w:rsidRPr="002A16E2" w:rsidRDefault="00BC54E4" w:rsidP="00BC54E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F472E61" w14:textId="77777777" w:rsidR="00BC54E4" w:rsidRPr="002A16E2" w:rsidRDefault="00BC54E4" w:rsidP="00BC54E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8CAF929" w14:textId="77777777" w:rsidR="00BC54E4" w:rsidRPr="002A16E2" w:rsidRDefault="00BC54E4" w:rsidP="00BC54E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DC55D07" w14:textId="77777777" w:rsidR="00BC54E4" w:rsidRPr="002A16E2" w:rsidRDefault="00BC54E4" w:rsidP="00BC54E4">
      <w:pPr>
        <w:ind w:firstLine="3969"/>
        <w:rPr>
          <w:b/>
          <w:sz w:val="22"/>
          <w:szCs w:val="22"/>
        </w:rPr>
      </w:pPr>
    </w:p>
    <w:p w14:paraId="232DD33F" w14:textId="174D98DC" w:rsidR="00BC54E4" w:rsidRDefault="00BC54E4" w:rsidP="00BC54E4">
      <w:pPr>
        <w:jc w:val="both"/>
      </w:pPr>
      <w:r>
        <w:t xml:space="preserve">Przystępując do postępowania o udzielenie zamówienia publicznego, którego przedmiotem jest </w:t>
      </w:r>
      <w:r w:rsidRPr="007F0D4A">
        <w:rPr>
          <w:b/>
        </w:rPr>
        <w:t xml:space="preserve">Przedłużenie wsparcia technicznego </w:t>
      </w:r>
      <w:r>
        <w:rPr>
          <w:b/>
        </w:rPr>
        <w:t xml:space="preserve">do </w:t>
      </w:r>
      <w:r w:rsidRPr="007F0D4A">
        <w:rPr>
          <w:b/>
        </w:rPr>
        <w:t xml:space="preserve">posiadanych licencji urządzeń </w:t>
      </w:r>
      <w:proofErr w:type="spellStart"/>
      <w:r w:rsidRPr="007F0D4A">
        <w:rPr>
          <w:b/>
        </w:rPr>
        <w:t>FortiGate</w:t>
      </w:r>
      <w:proofErr w:type="spellEnd"/>
      <w:r w:rsidRPr="007F0D4A">
        <w:rPr>
          <w:b/>
        </w:rPr>
        <w:t xml:space="preserve"> na 12 miesięcy na potrzeby WI AGH</w:t>
      </w:r>
      <w:r>
        <w:rPr>
          <w:b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183</w:t>
      </w:r>
      <w:r>
        <w:rPr>
          <w:b/>
          <w:sz w:val="26"/>
        </w:rPr>
        <w:t>/2</w:t>
      </w:r>
      <w:r>
        <w:rPr>
          <w:b/>
          <w:sz w:val="26"/>
        </w:rPr>
        <w:t>5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C54E4" w:rsidRPr="002A16E2" w14:paraId="195302AC" w14:textId="77777777" w:rsidTr="001E009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0DCB4A" w14:textId="77777777" w:rsidR="00BC54E4" w:rsidRPr="002A16E2" w:rsidRDefault="00BC54E4" w:rsidP="001E009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3CA097" w14:textId="77777777" w:rsidR="00BC54E4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5CE97800" w14:textId="77777777" w:rsidR="00BC54E4" w:rsidRPr="008A2B7D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Licencji</w:t>
            </w:r>
          </w:p>
          <w:p w14:paraId="03AD8C38" w14:textId="77777777" w:rsidR="00BC54E4" w:rsidRPr="008A2B7D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E8E941" w14:textId="77777777" w:rsidR="00BC54E4" w:rsidRPr="0084309D" w:rsidRDefault="00BC54E4" w:rsidP="001E009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/ 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producent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494333" w14:textId="77777777" w:rsidR="00BC54E4" w:rsidRPr="008A2B7D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AA3B42C" w14:textId="77777777" w:rsidR="00BC54E4" w:rsidRPr="008A2B7D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43E21C" w14:textId="77777777" w:rsidR="00BC54E4" w:rsidRPr="008A2B7D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463C1E" w14:textId="77777777" w:rsidR="00BC54E4" w:rsidRPr="008A2B7D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97D0C9D" w14:textId="77777777" w:rsidR="00BC54E4" w:rsidRPr="008A2B7D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59A1FA" w14:textId="77777777" w:rsidR="00BC54E4" w:rsidRPr="008A2B7D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2A7BD7A" w14:textId="77777777" w:rsidR="00BC54E4" w:rsidRPr="008A2B7D" w:rsidRDefault="00BC54E4" w:rsidP="001E0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81CBA00" w14:textId="77777777" w:rsidR="00BC54E4" w:rsidRPr="008A2B7D" w:rsidRDefault="00BC54E4" w:rsidP="001E00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18732F" w14:textId="77777777" w:rsidR="00BC54E4" w:rsidRPr="008A2B7D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2079C1B" w14:textId="77777777" w:rsidR="00BC54E4" w:rsidRPr="008A2B7D" w:rsidRDefault="00BC54E4" w:rsidP="001E0098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8FC7CF8" w14:textId="77777777" w:rsidR="00BC54E4" w:rsidRPr="008A2B7D" w:rsidRDefault="00BC54E4" w:rsidP="001E009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C54E4" w:rsidRPr="002A16E2" w14:paraId="53C4ED7F" w14:textId="77777777" w:rsidTr="001E009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9A4C64" w14:textId="77777777" w:rsidR="00BC54E4" w:rsidRPr="002A16E2" w:rsidRDefault="00BC54E4" w:rsidP="001E00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714BE1" w14:textId="77777777" w:rsidR="00BC54E4" w:rsidRPr="002A16E2" w:rsidRDefault="00BC54E4" w:rsidP="001E00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78CF61" w14:textId="77777777" w:rsidR="00BC54E4" w:rsidRPr="002A16E2" w:rsidRDefault="00BC54E4" w:rsidP="001E00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89183" w14:textId="77777777" w:rsidR="00BC54E4" w:rsidRPr="002A16E2" w:rsidRDefault="00BC54E4" w:rsidP="001E00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B2F6D4" w14:textId="77777777" w:rsidR="00BC54E4" w:rsidRPr="002A16E2" w:rsidRDefault="00BC54E4" w:rsidP="001E00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B3EB3F" w14:textId="77777777" w:rsidR="00BC54E4" w:rsidRPr="002A16E2" w:rsidRDefault="00BC54E4" w:rsidP="001E00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854B915" w14:textId="77777777" w:rsidR="00BC54E4" w:rsidRPr="002A16E2" w:rsidRDefault="00BC54E4" w:rsidP="001E00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54D5BBC" w14:textId="77777777" w:rsidR="00BC54E4" w:rsidRPr="002A16E2" w:rsidRDefault="00BC54E4" w:rsidP="001E00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C54E4" w:rsidRPr="002A16E2" w14:paraId="0E75E747" w14:textId="77777777" w:rsidTr="001E009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D815CD" w14:textId="77777777" w:rsidR="00BC54E4" w:rsidRPr="002A16E2" w:rsidRDefault="00BC54E4" w:rsidP="001E009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2C32" w14:textId="77777777" w:rsidR="00BC54E4" w:rsidRPr="007F0D4A" w:rsidRDefault="00BC54E4" w:rsidP="001E0098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7F0D4A">
              <w:rPr>
                <w:bCs/>
                <w:color w:val="000000"/>
                <w:sz w:val="16"/>
                <w:szCs w:val="16"/>
              </w:rPr>
              <w:t>Przedłużenie  wsparcia technicznego dla posiadanych licencji na okres 12 miesięcy dla dwóch</w:t>
            </w:r>
            <w:r w:rsidRPr="007F0D4A">
              <w:rPr>
                <w:b/>
                <w:bCs/>
                <w:color w:val="000000"/>
                <w:sz w:val="16"/>
                <w:szCs w:val="16"/>
              </w:rPr>
              <w:t xml:space="preserve"> urządzeń </w:t>
            </w:r>
            <w:proofErr w:type="spellStart"/>
            <w:r w:rsidRPr="007F0D4A">
              <w:rPr>
                <w:b/>
                <w:bCs/>
                <w:color w:val="000000"/>
                <w:sz w:val="16"/>
                <w:szCs w:val="16"/>
              </w:rPr>
              <w:t>FortiGate</w:t>
            </w:r>
            <w:proofErr w:type="spellEnd"/>
            <w:r w:rsidRPr="007F0D4A">
              <w:rPr>
                <w:b/>
                <w:bCs/>
                <w:color w:val="000000"/>
                <w:sz w:val="16"/>
                <w:szCs w:val="16"/>
              </w:rPr>
              <w:t xml:space="preserve"> 600E </w:t>
            </w:r>
            <w:r w:rsidRPr="007F0D4A">
              <w:rPr>
                <w:bCs/>
                <w:color w:val="000000"/>
                <w:sz w:val="16"/>
                <w:szCs w:val="16"/>
              </w:rPr>
              <w:t>na poziomi</w:t>
            </w:r>
            <w:r w:rsidRPr="007F0D4A">
              <w:rPr>
                <w:color w:val="000000"/>
                <w:sz w:val="16"/>
                <w:szCs w:val="16"/>
              </w:rPr>
              <w:t xml:space="preserve">e </w:t>
            </w:r>
            <w:proofErr w:type="spellStart"/>
            <w:r w:rsidRPr="007F0D4A">
              <w:rPr>
                <w:color w:val="000000"/>
                <w:sz w:val="16"/>
                <w:szCs w:val="16"/>
              </w:rPr>
              <w:t>FortiCare</w:t>
            </w:r>
            <w:proofErr w:type="spellEnd"/>
            <w:r w:rsidRPr="007F0D4A">
              <w:rPr>
                <w:color w:val="000000"/>
                <w:sz w:val="16"/>
                <w:szCs w:val="16"/>
              </w:rPr>
              <w:t xml:space="preserve">  </w:t>
            </w:r>
            <w:proofErr w:type="spellStart"/>
            <w:r w:rsidRPr="007F0D4A">
              <w:rPr>
                <w:color w:val="000000"/>
                <w:sz w:val="16"/>
                <w:szCs w:val="16"/>
              </w:rPr>
              <w:t>Unified</w:t>
            </w:r>
            <w:proofErr w:type="spellEnd"/>
            <w:r w:rsidRPr="007F0D4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0D4A">
              <w:rPr>
                <w:color w:val="000000"/>
                <w:sz w:val="16"/>
                <w:szCs w:val="16"/>
              </w:rPr>
              <w:t>Thread</w:t>
            </w:r>
            <w:proofErr w:type="spellEnd"/>
            <w:r w:rsidRPr="007F0D4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0D4A">
              <w:rPr>
                <w:color w:val="000000"/>
                <w:sz w:val="16"/>
                <w:szCs w:val="16"/>
              </w:rPr>
              <w:t>Protection</w:t>
            </w:r>
            <w:proofErr w:type="spellEnd"/>
            <w:r w:rsidRPr="007F0D4A">
              <w:rPr>
                <w:color w:val="000000"/>
                <w:sz w:val="16"/>
                <w:szCs w:val="16"/>
              </w:rPr>
              <w:t xml:space="preserve"> (</w:t>
            </w:r>
            <w:r w:rsidRPr="007F0D4A">
              <w:rPr>
                <w:b/>
                <w:bCs/>
                <w:color w:val="000000"/>
                <w:sz w:val="16"/>
                <w:szCs w:val="16"/>
              </w:rPr>
              <w:t>FC-10-F6H0E-950-02-12)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4206" w14:textId="77777777" w:rsidR="00BC54E4" w:rsidRPr="00A47B30" w:rsidRDefault="00BC54E4" w:rsidP="001E009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9B13" w14:textId="77777777" w:rsidR="00BC54E4" w:rsidRPr="00F55968" w:rsidRDefault="00BC54E4" w:rsidP="001E00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F8E6" w14:textId="77777777" w:rsidR="00BC54E4" w:rsidRPr="002A16E2" w:rsidRDefault="00BC54E4" w:rsidP="001E009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76F6" w14:textId="77777777" w:rsidR="00BC54E4" w:rsidRPr="002A16E2" w:rsidRDefault="00BC54E4" w:rsidP="001E009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BC61F5" w14:textId="77777777" w:rsidR="00BC54E4" w:rsidRPr="002A16E2" w:rsidRDefault="00BC54E4" w:rsidP="001E00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06BC63" w14:textId="77777777" w:rsidR="00BC54E4" w:rsidRPr="002A16E2" w:rsidRDefault="00BC54E4" w:rsidP="001E0098">
            <w:pPr>
              <w:ind w:right="425"/>
              <w:rPr>
                <w:sz w:val="22"/>
                <w:szCs w:val="22"/>
              </w:rPr>
            </w:pPr>
          </w:p>
        </w:tc>
      </w:tr>
      <w:tr w:rsidR="00BC54E4" w:rsidRPr="002A16E2" w14:paraId="6ED49C22" w14:textId="77777777" w:rsidTr="001E009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B30193" w14:textId="7C062DC9" w:rsidR="00BC54E4" w:rsidRPr="002A16E2" w:rsidRDefault="00BC54E4" w:rsidP="001E0098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6503F10" w14:textId="77777777" w:rsidR="00BC54E4" w:rsidRPr="002A16E2" w:rsidRDefault="00BC54E4" w:rsidP="001E0098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40C5" w14:textId="77777777" w:rsidR="00BC54E4" w:rsidRPr="002A16E2" w:rsidRDefault="00BC54E4" w:rsidP="001E00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11BE6D" w14:textId="77777777" w:rsidR="00BC54E4" w:rsidRPr="002A16E2" w:rsidRDefault="00BC54E4" w:rsidP="001E00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C334FD" w14:textId="77777777" w:rsidR="00BC54E4" w:rsidRPr="002A16E2" w:rsidRDefault="00BC54E4" w:rsidP="001E0098">
            <w:pPr>
              <w:ind w:right="425"/>
              <w:rPr>
                <w:sz w:val="22"/>
                <w:szCs w:val="22"/>
              </w:rPr>
            </w:pPr>
          </w:p>
        </w:tc>
      </w:tr>
      <w:tr w:rsidR="00BC54E4" w:rsidRPr="002A16E2" w14:paraId="077BCFBA" w14:textId="77777777" w:rsidTr="001E009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76B677" w14:textId="77777777" w:rsidR="00BC54E4" w:rsidRPr="002A16E2" w:rsidRDefault="00BC54E4" w:rsidP="001E009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E42E5A4" w14:textId="77777777" w:rsidR="00BC54E4" w:rsidRPr="002A16E2" w:rsidRDefault="00BC54E4" w:rsidP="001E0098">
            <w:pPr>
              <w:rPr>
                <w:sz w:val="22"/>
                <w:szCs w:val="22"/>
              </w:rPr>
            </w:pPr>
          </w:p>
          <w:p w14:paraId="6770D2DD" w14:textId="77777777" w:rsidR="00BC54E4" w:rsidRPr="002A16E2" w:rsidRDefault="00BC54E4" w:rsidP="001E009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E566616" w14:textId="77777777" w:rsidR="00BC54E4" w:rsidRPr="002A16E2" w:rsidRDefault="00BC54E4" w:rsidP="001E00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5939" w14:textId="77777777" w:rsidR="00BC54E4" w:rsidRPr="002A16E2" w:rsidRDefault="00BC54E4" w:rsidP="001E00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6A3AA" w14:textId="77777777" w:rsidR="00BC54E4" w:rsidRPr="002A16E2" w:rsidRDefault="00BC54E4" w:rsidP="001E00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01A74C" w14:textId="77777777" w:rsidR="00BC54E4" w:rsidRPr="002A16E2" w:rsidRDefault="00BC54E4" w:rsidP="001E0098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3DCC021" w14:textId="77777777" w:rsidR="00BC54E4" w:rsidRPr="00FB1B4F" w:rsidRDefault="00BC54E4" w:rsidP="00BC54E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6C37640" w14:textId="77777777" w:rsidR="00BC54E4" w:rsidRPr="00FB1B4F" w:rsidRDefault="00BC54E4" w:rsidP="00BC54E4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39C3AF0" w14:textId="77777777" w:rsidR="00BC54E4" w:rsidRPr="00FB1B4F" w:rsidRDefault="00BC54E4" w:rsidP="00BC54E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B8DB9D2" w14:textId="77777777" w:rsidR="00BC54E4" w:rsidRDefault="00BC54E4" w:rsidP="00BC54E4">
      <w:pPr>
        <w:pStyle w:val="Tekstpodstawowy"/>
      </w:pPr>
      <w:r>
        <w:t>Powyższa cena zawiera  podatek VAT w wysokości 23% tj.…………………….PLN</w:t>
      </w:r>
    </w:p>
    <w:p w14:paraId="271E5C59" w14:textId="77777777" w:rsidR="00BC54E4" w:rsidRDefault="00BC54E4" w:rsidP="00BC54E4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52C97881" w14:textId="77777777" w:rsidR="00BC54E4" w:rsidRDefault="00BC54E4" w:rsidP="00BC54E4">
      <w:pPr>
        <w:widowControl w:val="0"/>
        <w:ind w:right="1"/>
        <w:jc w:val="both"/>
        <w:rPr>
          <w:b/>
        </w:rPr>
      </w:pPr>
      <w:r>
        <w:rPr>
          <w:b/>
        </w:rPr>
        <w:t>Okres obowiązywania umowy:</w:t>
      </w:r>
      <w:r w:rsidRPr="00FB1B4F">
        <w:t xml:space="preserve"> </w:t>
      </w:r>
      <w:r>
        <w:rPr>
          <w:b/>
          <w:bCs/>
        </w:rPr>
        <w:t>12</w:t>
      </w:r>
      <w:r w:rsidRPr="005D5797">
        <w:rPr>
          <w:b/>
          <w:bCs/>
        </w:rPr>
        <w:t xml:space="preserve"> miesięcy</w:t>
      </w:r>
    </w:p>
    <w:p w14:paraId="1620D338" w14:textId="77777777" w:rsidR="00BC54E4" w:rsidRPr="00FE545C" w:rsidRDefault="00BC54E4" w:rsidP="00BC54E4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8BE875E" w14:textId="0453C378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</w:t>
      </w:r>
    </w:p>
    <w:p w14:paraId="105BDC45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F1E029B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D56CF59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65D5768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5EF14F5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003F5A9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2F43B92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E9E2E86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56BA665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DDB30C2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CEA4191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1E22F44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D3C2A81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83778CC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321ED2C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443D320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BFE35A8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3527CE1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69E8E11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349C4A2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5164D08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79EE4AA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A8037E9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C93D1E1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A4807F4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ABDDEE7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7947A45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6234EE7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42C8BDD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396E9B4" w14:textId="77777777" w:rsidR="00BC54E4" w:rsidRDefault="00BC54E4" w:rsidP="00BC54E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F908CE8" w14:textId="77777777" w:rsidR="00BC54E4" w:rsidRDefault="00BC54E4" w:rsidP="00BC54E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677A9D7C" w14:textId="77777777" w:rsidR="00BC54E4" w:rsidRDefault="00BC54E4" w:rsidP="00BC54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65F88BF7" w14:textId="77777777" w:rsidR="00BC54E4" w:rsidRDefault="00BC54E4" w:rsidP="00BC54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B1E6E7B" w14:textId="77777777" w:rsidR="00BC54E4" w:rsidRDefault="00BC54E4" w:rsidP="00BC54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811FCE" w14:textId="77777777" w:rsidR="00BC54E4" w:rsidRDefault="00BC54E4" w:rsidP="00BC54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ADE160" w14:textId="77777777" w:rsidR="00BC54E4" w:rsidRDefault="00BC54E4" w:rsidP="00BC54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ABFAE9" w14:textId="77777777" w:rsidR="00BC54E4" w:rsidRDefault="00BC54E4" w:rsidP="00BC54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54E4" w14:paraId="2C535655" w14:textId="77777777" w:rsidTr="001E009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5B116" w14:textId="77777777" w:rsidR="00BC54E4" w:rsidRDefault="00BC54E4" w:rsidP="001E009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756F6" w14:textId="77777777" w:rsidR="00BC54E4" w:rsidRDefault="00BC54E4" w:rsidP="001E009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53FD729" w14:textId="77777777" w:rsidR="00BC54E4" w:rsidRDefault="00BC54E4" w:rsidP="001E009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E17C9" w14:textId="77777777" w:rsidR="00BC54E4" w:rsidRDefault="00BC54E4" w:rsidP="001E009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C54E4" w14:paraId="3B550C7C" w14:textId="77777777" w:rsidTr="001E009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3CC54" w14:textId="77777777" w:rsidR="00BC54E4" w:rsidRDefault="00BC54E4" w:rsidP="001E0098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27700" w14:textId="77777777" w:rsidR="00BC54E4" w:rsidRDefault="00BC54E4" w:rsidP="001E009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C1597" w14:textId="77777777" w:rsidR="00BC54E4" w:rsidRDefault="00BC54E4" w:rsidP="001E009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BC54E4" w14:paraId="0CA9C131" w14:textId="77777777" w:rsidTr="001E009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CC797" w14:textId="77777777" w:rsidR="00BC54E4" w:rsidRDefault="00BC54E4" w:rsidP="001E0098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1BDD3" w14:textId="77777777" w:rsidR="00BC54E4" w:rsidRDefault="00BC54E4" w:rsidP="001E009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3CEB" w14:textId="77777777" w:rsidR="00BC54E4" w:rsidRDefault="00BC54E4" w:rsidP="001E009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676522A8" w14:textId="77777777" w:rsidR="00BC54E4" w:rsidRDefault="00BC54E4" w:rsidP="00BC54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DEF672A" w14:textId="77777777" w:rsidR="00BC54E4" w:rsidRDefault="00BC54E4" w:rsidP="00BC54E4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545591D2" w14:textId="77777777" w:rsidR="00BC54E4" w:rsidRDefault="00BC54E4" w:rsidP="00BC54E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71C7FDC7" w14:textId="77777777" w:rsidR="00BC54E4" w:rsidRDefault="00BC54E4" w:rsidP="00BC54E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05FA8FE" w14:textId="77777777" w:rsidR="00BC54E4" w:rsidRDefault="00BC54E4" w:rsidP="00BC54E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0E2C8C1" w14:textId="77777777" w:rsidR="00BC54E4" w:rsidRDefault="00BC54E4" w:rsidP="00BC54E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73C5B98" w14:textId="77777777" w:rsidR="00BC54E4" w:rsidRDefault="00BC54E4" w:rsidP="00BC54E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192BB00" w14:textId="77777777" w:rsidR="00BC54E4" w:rsidRDefault="00BC54E4" w:rsidP="00BC54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51CAE3D" w14:textId="77777777" w:rsidR="00BC54E4" w:rsidRDefault="00BC54E4" w:rsidP="00BC54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553FAF" w14:textId="77777777" w:rsidR="00BC54E4" w:rsidRDefault="00BC54E4" w:rsidP="00BC54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979217E" w14:textId="77777777" w:rsidR="00BC54E4" w:rsidRDefault="00BC54E4" w:rsidP="00BC54E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706E7F8" w14:textId="77777777" w:rsidR="00BC54E4" w:rsidRDefault="00BC54E4" w:rsidP="00BC54E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EFDDF0D" w14:textId="77777777" w:rsidR="00BC54E4" w:rsidRDefault="00BC54E4" w:rsidP="00BC54E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C62B3EB" w14:textId="77777777" w:rsidR="00BC54E4" w:rsidRDefault="00BC54E4" w:rsidP="00BC54E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9CE8B5" w14:textId="77777777" w:rsidR="00BC54E4" w:rsidRDefault="00BC54E4" w:rsidP="00BC54E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3B983348" w14:textId="77777777" w:rsidR="00BC54E4" w:rsidRPr="00FB3F21" w:rsidRDefault="00BC54E4" w:rsidP="00BC54E4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58F42E97" w14:textId="77777777" w:rsidR="00BC54E4" w:rsidRPr="0054009D" w:rsidRDefault="00BC54E4" w:rsidP="00BC54E4"/>
    <w:p w14:paraId="2AAC441A" w14:textId="77777777" w:rsidR="00BC54E4" w:rsidRPr="00963B2E" w:rsidRDefault="00BC54E4" w:rsidP="00BC54E4"/>
    <w:p w14:paraId="2DBD6CD8" w14:textId="77777777" w:rsidR="00BC54E4" w:rsidRPr="00CA4E27" w:rsidRDefault="00BC54E4" w:rsidP="00BC54E4"/>
    <w:p w14:paraId="57055450" w14:textId="77777777" w:rsidR="00BC54E4" w:rsidRPr="00B07590" w:rsidRDefault="00BC54E4" w:rsidP="00BC54E4"/>
    <w:p w14:paraId="02806399" w14:textId="77777777" w:rsidR="00BC54E4" w:rsidRPr="005E29D4" w:rsidRDefault="00BC54E4" w:rsidP="00BC54E4"/>
    <w:p w14:paraId="12799297" w14:textId="77777777" w:rsidR="00BC54E4" w:rsidRPr="00C826B8" w:rsidRDefault="00BC54E4" w:rsidP="00BC54E4"/>
    <w:p w14:paraId="5CF97290" w14:textId="77777777" w:rsidR="00BC54E4" w:rsidRPr="003E6C48" w:rsidRDefault="00BC54E4" w:rsidP="00BC54E4"/>
    <w:p w14:paraId="68ACE8A2" w14:textId="77777777" w:rsidR="00BC54E4" w:rsidRPr="00331AF7" w:rsidRDefault="00BC54E4" w:rsidP="00BC54E4"/>
    <w:p w14:paraId="4C658563" w14:textId="77777777" w:rsidR="00BC54E4" w:rsidRPr="007F0234" w:rsidRDefault="00BC54E4" w:rsidP="00BC54E4"/>
    <w:p w14:paraId="6DBB0E70" w14:textId="77777777" w:rsidR="00BC54E4" w:rsidRPr="00C11F36" w:rsidRDefault="00BC54E4" w:rsidP="00BC54E4"/>
    <w:p w14:paraId="200F994D" w14:textId="77777777" w:rsidR="00FE545C" w:rsidRPr="00BC54E4" w:rsidRDefault="00FE545C" w:rsidP="00BC54E4"/>
    <w:sectPr w:rsidR="00FE545C" w:rsidRPr="00BC54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55B89" w14:textId="77777777" w:rsidR="006463FC" w:rsidRDefault="006463FC">
      <w:r>
        <w:separator/>
      </w:r>
    </w:p>
  </w:endnote>
  <w:endnote w:type="continuationSeparator" w:id="0">
    <w:p w14:paraId="5BD6A937" w14:textId="77777777" w:rsidR="006463FC" w:rsidRDefault="0064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CE387" w14:textId="77777777" w:rsidR="00E9248B" w:rsidRDefault="00E924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148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4C85A" w14:textId="77777777" w:rsidR="00E9248B" w:rsidRDefault="00E924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F2EED" w14:textId="77777777" w:rsidR="006463FC" w:rsidRDefault="006463FC">
      <w:r>
        <w:separator/>
      </w:r>
    </w:p>
  </w:footnote>
  <w:footnote w:type="continuationSeparator" w:id="0">
    <w:p w14:paraId="0278AA94" w14:textId="77777777" w:rsidR="006463FC" w:rsidRDefault="00646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FF7B3" w14:textId="77777777" w:rsidR="00E9248B" w:rsidRDefault="00E92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90B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9E34" w14:textId="77777777" w:rsidR="00E9248B" w:rsidRDefault="00E92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95885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761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8809877">
    <w:abstractNumId w:val="0"/>
  </w:num>
  <w:num w:numId="4" w16cid:durableId="262999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3F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463FC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54E4"/>
    <w:rsid w:val="00C969A6"/>
    <w:rsid w:val="00CA7D36"/>
    <w:rsid w:val="00D24208"/>
    <w:rsid w:val="00D60C38"/>
    <w:rsid w:val="00D66893"/>
    <w:rsid w:val="00D90ACB"/>
    <w:rsid w:val="00DC1500"/>
    <w:rsid w:val="00E44371"/>
    <w:rsid w:val="00E9248B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00F4CB"/>
  <w15:chartTrackingRefBased/>
  <w15:docId w15:val="{909DF299-6CF8-46AD-BB8F-15977F1B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54E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526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2025-03-28T09:22:00Z</cp:lastPrinted>
  <dcterms:created xsi:type="dcterms:W3CDTF">2025-03-28T09:17:00Z</dcterms:created>
  <dcterms:modified xsi:type="dcterms:W3CDTF">2025-03-28T09:23:00Z</dcterms:modified>
</cp:coreProperties>
</file>