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551" w:rsidRPr="002245BE" w:rsidRDefault="00427551" w:rsidP="00427551">
      <w:pPr>
        <w:spacing w:after="240"/>
        <w:jc w:val="right"/>
        <w:rPr>
          <w:sz w:val="22"/>
          <w:szCs w:val="22"/>
        </w:rPr>
      </w:pPr>
      <w:bookmarkStart w:id="0" w:name="_Hlk53520193"/>
      <w:r w:rsidRPr="0019711D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19711D">
        <w:rPr>
          <w:sz w:val="22"/>
          <w:szCs w:val="22"/>
        </w:rPr>
        <w:t>2025-04-25</w:t>
      </w:r>
    </w:p>
    <w:p w:rsidR="00427551" w:rsidRPr="0019711D" w:rsidRDefault="00427551" w:rsidP="00427551">
      <w:pPr>
        <w:spacing w:after="40"/>
        <w:rPr>
          <w:b/>
          <w:bCs/>
          <w:sz w:val="22"/>
          <w:szCs w:val="22"/>
        </w:rPr>
      </w:pPr>
      <w:r w:rsidRPr="0019711D">
        <w:rPr>
          <w:b/>
          <w:bCs/>
          <w:sz w:val="22"/>
          <w:szCs w:val="22"/>
        </w:rPr>
        <w:t>Akademia Górniczo - Hutnicza</w:t>
      </w:r>
    </w:p>
    <w:p w:rsidR="00427551" w:rsidRPr="0019711D" w:rsidRDefault="00427551" w:rsidP="00427551">
      <w:pPr>
        <w:spacing w:after="40"/>
        <w:rPr>
          <w:b/>
          <w:bCs/>
          <w:sz w:val="22"/>
          <w:szCs w:val="22"/>
        </w:rPr>
      </w:pPr>
      <w:r w:rsidRPr="0019711D">
        <w:rPr>
          <w:b/>
          <w:bCs/>
          <w:sz w:val="22"/>
          <w:szCs w:val="22"/>
        </w:rPr>
        <w:t>im. Stanisława Staszica w Krakowie</w:t>
      </w:r>
    </w:p>
    <w:p w:rsidR="00427551" w:rsidRPr="002245BE" w:rsidRDefault="00427551" w:rsidP="00427551">
      <w:pPr>
        <w:spacing w:after="40"/>
        <w:rPr>
          <w:b/>
          <w:bCs/>
          <w:sz w:val="22"/>
          <w:szCs w:val="22"/>
        </w:rPr>
      </w:pPr>
      <w:r w:rsidRPr="0019711D">
        <w:rPr>
          <w:b/>
          <w:bCs/>
          <w:sz w:val="22"/>
          <w:szCs w:val="22"/>
        </w:rPr>
        <w:t>Dział Zamówień Publicznych</w:t>
      </w:r>
    </w:p>
    <w:p w:rsidR="00427551" w:rsidRPr="002245BE" w:rsidRDefault="00427551" w:rsidP="00427551">
      <w:pPr>
        <w:rPr>
          <w:sz w:val="22"/>
          <w:szCs w:val="22"/>
        </w:rPr>
      </w:pPr>
      <w:r w:rsidRPr="0019711D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19711D">
        <w:rPr>
          <w:sz w:val="22"/>
          <w:szCs w:val="22"/>
        </w:rPr>
        <w:t>30</w:t>
      </w:r>
    </w:p>
    <w:p w:rsidR="00427551" w:rsidRPr="002245BE" w:rsidRDefault="00427551" w:rsidP="00427551">
      <w:pPr>
        <w:rPr>
          <w:sz w:val="22"/>
          <w:szCs w:val="22"/>
        </w:rPr>
      </w:pPr>
      <w:r w:rsidRPr="0019711D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19711D">
        <w:rPr>
          <w:sz w:val="22"/>
          <w:szCs w:val="22"/>
        </w:rPr>
        <w:t>Kraków</w:t>
      </w:r>
    </w:p>
    <w:p w:rsidR="00427551" w:rsidRDefault="00427551" w:rsidP="00427551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19711D">
        <w:rPr>
          <w:bCs/>
          <w:sz w:val="22"/>
          <w:szCs w:val="22"/>
        </w:rPr>
        <w:t>DE-dzp.272 - 170/25</w:t>
      </w:r>
    </w:p>
    <w:p w:rsidR="00427551" w:rsidRDefault="00427551" w:rsidP="00427551">
      <w:pPr>
        <w:spacing w:line="276" w:lineRule="auto"/>
        <w:rPr>
          <w:sz w:val="22"/>
          <w:szCs w:val="22"/>
        </w:rPr>
      </w:pPr>
    </w:p>
    <w:p w:rsidR="00427551" w:rsidRPr="00E62859" w:rsidRDefault="00427551" w:rsidP="00427551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427551" w:rsidRPr="00C65E53" w:rsidRDefault="00427551" w:rsidP="00427551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427551" w:rsidRDefault="00427551" w:rsidP="00427551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  <w:bookmarkStart w:id="1" w:name="_GoBack"/>
      <w:bookmarkEnd w:id="1"/>
    </w:p>
    <w:p w:rsidR="00427551" w:rsidRDefault="00427551" w:rsidP="00427551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27551" w:rsidRPr="00607F9B" w:rsidTr="00DD077D">
        <w:trPr>
          <w:trHeight w:val="638"/>
        </w:trPr>
        <w:tc>
          <w:tcPr>
            <w:tcW w:w="959" w:type="dxa"/>
            <w:shd w:val="clear" w:color="auto" w:fill="auto"/>
          </w:tcPr>
          <w:p w:rsidR="00427551" w:rsidRPr="00607F9B" w:rsidRDefault="00427551" w:rsidP="00DD07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27551" w:rsidRPr="00607F9B" w:rsidRDefault="00427551" w:rsidP="00DD07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9711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9711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9711D">
              <w:rPr>
                <w:b/>
                <w:bCs/>
                <w:sz w:val="22"/>
                <w:szCs w:val="22"/>
              </w:rPr>
              <w:t>Usługa restauracyjna podczas SELECT SPRING SEMINAR 2025 - DE-dzp.272-170/25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:rsidR="00427551" w:rsidRDefault="00427551" w:rsidP="0042755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7551" w:rsidTr="00DD077D">
        <w:trPr>
          <w:cantSplit/>
        </w:trPr>
        <w:tc>
          <w:tcPr>
            <w:tcW w:w="10150" w:type="dxa"/>
          </w:tcPr>
          <w:p w:rsidR="00427551" w:rsidRPr="00D26ED6" w:rsidRDefault="00427551" w:rsidP="00DD077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711D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19711D">
              <w:rPr>
                <w:b/>
                <w:sz w:val="22"/>
                <w:szCs w:val="22"/>
              </w:rPr>
              <w:t>ZPiT</w:t>
            </w:r>
            <w:proofErr w:type="spellEnd"/>
            <w:r w:rsidRPr="0019711D">
              <w:rPr>
                <w:b/>
                <w:sz w:val="22"/>
                <w:szCs w:val="22"/>
              </w:rPr>
              <w:t xml:space="preserve"> "Krakus"</w:t>
            </w:r>
          </w:p>
          <w:p w:rsidR="00427551" w:rsidRPr="009F0E5C" w:rsidRDefault="00427551" w:rsidP="00DD077D">
            <w:pPr>
              <w:jc w:val="both"/>
              <w:rPr>
                <w:bCs/>
                <w:sz w:val="22"/>
                <w:szCs w:val="22"/>
              </w:rPr>
            </w:pPr>
            <w:r w:rsidRPr="0019711D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711D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27551" w:rsidRPr="009F0E5C" w:rsidRDefault="00427551" w:rsidP="00DD077D">
            <w:pPr>
              <w:jc w:val="both"/>
              <w:rPr>
                <w:bCs/>
                <w:sz w:val="22"/>
                <w:szCs w:val="22"/>
              </w:rPr>
            </w:pPr>
            <w:r w:rsidRPr="0019711D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711D">
              <w:rPr>
                <w:bCs/>
                <w:sz w:val="22"/>
                <w:szCs w:val="22"/>
              </w:rPr>
              <w:t>Kraków</w:t>
            </w:r>
          </w:p>
          <w:p w:rsidR="00427551" w:rsidRPr="00D26ED6" w:rsidRDefault="00427551" w:rsidP="00DD07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27551" w:rsidRDefault="00427551" w:rsidP="00DD077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9711D">
              <w:rPr>
                <w:sz w:val="22"/>
                <w:szCs w:val="22"/>
              </w:rPr>
              <w:t>Usługa restauracyjna podczas SELECT SPRING SEMINAR 2025 - DE-dzp.272-170/25</w:t>
            </w:r>
          </w:p>
          <w:p w:rsidR="00427551" w:rsidRPr="00D26ED6" w:rsidRDefault="00427551" w:rsidP="00DD077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9711D">
              <w:rPr>
                <w:b/>
                <w:sz w:val="22"/>
                <w:szCs w:val="22"/>
              </w:rPr>
              <w:t>15 525.00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27551" w:rsidRDefault="00427551" w:rsidP="00DD077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427551" w:rsidRPr="00756CDA" w:rsidRDefault="00427551" w:rsidP="0042755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427551" w:rsidRPr="008567C7" w:rsidTr="00DD077D">
        <w:trPr>
          <w:trHeight w:val="510"/>
        </w:trPr>
        <w:tc>
          <w:tcPr>
            <w:tcW w:w="709" w:type="dxa"/>
            <w:vAlign w:val="center"/>
          </w:tcPr>
          <w:p w:rsidR="00427551" w:rsidRPr="008567C7" w:rsidRDefault="00427551" w:rsidP="00DD07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427551" w:rsidRPr="008567C7" w:rsidRDefault="00427551" w:rsidP="00DD07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427551" w:rsidRPr="008567C7" w:rsidRDefault="00427551" w:rsidP="00DD077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11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427551" w:rsidRPr="008567C7" w:rsidRDefault="00427551" w:rsidP="00DD077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11D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miejsca świadczenia usługi</w:t>
            </w:r>
          </w:p>
        </w:tc>
        <w:tc>
          <w:tcPr>
            <w:tcW w:w="1134" w:type="dxa"/>
            <w:vAlign w:val="center"/>
          </w:tcPr>
          <w:p w:rsidR="00427551" w:rsidRPr="008567C7" w:rsidRDefault="00427551" w:rsidP="00DD077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27551" w:rsidRPr="008567C7" w:rsidRDefault="00427551" w:rsidP="00DD077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27551" w:rsidRPr="008567C7" w:rsidRDefault="00427551" w:rsidP="00DD077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427551" w:rsidRPr="008567C7" w:rsidRDefault="00427551" w:rsidP="00DD077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427551" w:rsidRPr="008567C7" w:rsidRDefault="00427551" w:rsidP="00DD07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27551" w:rsidRPr="008567C7" w:rsidTr="00DD077D">
        <w:tc>
          <w:tcPr>
            <w:tcW w:w="709" w:type="dxa"/>
            <w:vAlign w:val="center"/>
          </w:tcPr>
          <w:p w:rsidR="00427551" w:rsidRPr="008567C7" w:rsidRDefault="00427551" w:rsidP="00DD07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1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427551" w:rsidRPr="002B6761" w:rsidRDefault="00427551" w:rsidP="00DD077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71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19711D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1971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427551" w:rsidRPr="008567C7" w:rsidRDefault="00427551" w:rsidP="00DD077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11D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711D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7551" w:rsidRPr="001B7815" w:rsidRDefault="00427551" w:rsidP="00DD077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11D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711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27551" w:rsidRPr="008567C7" w:rsidRDefault="00427551" w:rsidP="00DD07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11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427551" w:rsidRPr="008567C7" w:rsidRDefault="00427551" w:rsidP="00DD07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11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427551" w:rsidRPr="008567C7" w:rsidRDefault="00427551" w:rsidP="00DD07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27551" w:rsidRPr="008567C7" w:rsidRDefault="00427551" w:rsidP="00DD07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27551" w:rsidRPr="008567C7" w:rsidRDefault="00427551" w:rsidP="00DD07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427551" w:rsidRPr="008567C7" w:rsidRDefault="00427551" w:rsidP="00DD07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427551" w:rsidRPr="008567C7" w:rsidRDefault="00427551" w:rsidP="00DD07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11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427551" w:rsidRDefault="00427551" w:rsidP="00427551">
      <w:pPr>
        <w:spacing w:before="120"/>
        <w:ind w:firstLine="709"/>
        <w:jc w:val="both"/>
        <w:rPr>
          <w:color w:val="000000"/>
        </w:rPr>
      </w:pPr>
    </w:p>
    <w:p w:rsidR="00427551" w:rsidRDefault="00427551" w:rsidP="00427551">
      <w:pPr>
        <w:spacing w:before="120" w:after="120"/>
        <w:jc w:val="both"/>
        <w:rPr>
          <w:color w:val="000000"/>
          <w:sz w:val="16"/>
          <w:szCs w:val="16"/>
        </w:rPr>
      </w:pPr>
    </w:p>
    <w:bookmarkEnd w:id="0"/>
    <w:p w:rsidR="00427551" w:rsidRPr="00B464D3" w:rsidRDefault="00427551" w:rsidP="00427551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:rsidR="00F960D7" w:rsidRPr="00427551" w:rsidRDefault="00F960D7" w:rsidP="00427551"/>
    <w:sectPr w:rsidR="00F960D7" w:rsidRPr="0042755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054D" w:rsidRDefault="00A1054D">
      <w:r>
        <w:separator/>
      </w:r>
    </w:p>
  </w:endnote>
  <w:endnote w:type="continuationSeparator" w:id="0">
    <w:p w:rsidR="00A1054D" w:rsidRDefault="00A10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054D" w:rsidRDefault="00A1054D">
      <w:r>
        <w:separator/>
      </w:r>
    </w:p>
  </w:footnote>
  <w:footnote w:type="continuationSeparator" w:id="0">
    <w:p w:rsidR="00A1054D" w:rsidRDefault="00A10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54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755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054D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46252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ABB04"/>
  <w15:chartTrackingRefBased/>
  <w15:docId w15:val="{90D6382A-5029-4081-AB10-B386D14D6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27551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2025-04-25T11:21:00Z</dcterms:created>
  <dcterms:modified xsi:type="dcterms:W3CDTF">2025-04-25T11:22:00Z</dcterms:modified>
</cp:coreProperties>
</file>