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81B" w:rsidRPr="0020681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bookmarkStart w:id="0" w:name="_GoBack"/>
      <w:bookmarkEnd w:id="0"/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0681B" w:rsidRPr="0020681B">
        <w:rPr>
          <w:rFonts w:eastAsia="Times New Roman" w:cs="Calibri"/>
          <w:b/>
          <w:lang w:eastAsia="pl-PL"/>
        </w:rPr>
        <w:t>dostawa modułu do pomiaru ciepła właściwego metodą relaksacyjną - DE-dzp.272-234/25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647" w:rsidRDefault="00A66647" w:rsidP="0038231F">
      <w:pPr>
        <w:spacing w:after="0" w:line="240" w:lineRule="auto"/>
      </w:pPr>
      <w:r>
        <w:separator/>
      </w:r>
    </w:p>
  </w:endnote>
  <w:endnote w:type="continuationSeparator" w:id="0">
    <w:p w:rsidR="00A66647" w:rsidRDefault="00A666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1B" w:rsidRDefault="002068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1B" w:rsidRDefault="002068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647" w:rsidRDefault="00A66647" w:rsidP="0038231F">
      <w:pPr>
        <w:spacing w:after="0" w:line="240" w:lineRule="auto"/>
      </w:pPr>
      <w:r>
        <w:separator/>
      </w:r>
    </w:p>
  </w:footnote>
  <w:footnote w:type="continuationSeparator" w:id="0">
    <w:p w:rsidR="00A66647" w:rsidRDefault="00A66647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1B" w:rsidRDefault="002068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1B" w:rsidRDefault="002068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1B" w:rsidRDefault="002068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64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81B"/>
    <w:rsid w:val="00207385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6647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16E340-76D2-4B42-B31F-A8806093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F4A98-3D67-4E25-B73C-6FFDF49E2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2025-04-29T09:43:00Z</dcterms:created>
  <dcterms:modified xsi:type="dcterms:W3CDTF">2025-04-29T09:43:00Z</dcterms:modified>
</cp:coreProperties>
</file>