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BF0AA" w14:textId="3C668A2C" w:rsidR="00C57649" w:rsidRDefault="00C57649" w:rsidP="00C57649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DE-dzp.272-243/25</w:t>
      </w:r>
    </w:p>
    <w:p w14:paraId="43438865" w14:textId="77777777" w:rsidR="00C57649" w:rsidRDefault="00C57649" w:rsidP="00C57649">
      <w:pPr>
        <w:jc w:val="center"/>
        <w:rPr>
          <w:b/>
          <w:sz w:val="28"/>
          <w:szCs w:val="28"/>
        </w:rPr>
      </w:pPr>
    </w:p>
    <w:p w14:paraId="697C585C" w14:textId="0700C2F3" w:rsidR="00C57649" w:rsidRDefault="00C57649" w:rsidP="00C576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6256C0E0" w14:textId="77777777" w:rsidR="00C57649" w:rsidRDefault="00C57649" w:rsidP="00C57649">
      <w:pPr>
        <w:jc w:val="center"/>
        <w:rPr>
          <w:b/>
          <w:sz w:val="28"/>
          <w:szCs w:val="28"/>
        </w:rPr>
      </w:pPr>
    </w:p>
    <w:p w14:paraId="35322A17" w14:textId="77777777" w:rsidR="00C57649" w:rsidRDefault="00C57649" w:rsidP="00C5764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0859097" w14:textId="77777777" w:rsidR="00C57649" w:rsidRDefault="00C57649" w:rsidP="00C57649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7F08E1B2" w14:textId="77777777" w:rsidR="00C57649" w:rsidRDefault="00C57649" w:rsidP="00C57649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12C758A3" w14:textId="77777777" w:rsidR="00C57649" w:rsidRDefault="00C57649" w:rsidP="00C57649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04A01925" w14:textId="5B9A744E" w:rsidR="00C57649" w:rsidRDefault="007332D7" w:rsidP="00C57649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A479E">
        <w:rPr>
          <w:b/>
        </w:rPr>
        <w:t>Dostawa sprzętu do badań związanych z VR na potrzeby  WIET i WH</w:t>
      </w:r>
      <w:r w:rsidR="00C57649">
        <w:rPr>
          <w:b/>
          <w:bCs/>
          <w:iCs/>
          <w:sz w:val="24"/>
          <w:szCs w:val="24"/>
        </w:rPr>
        <w:t xml:space="preserve">, </w:t>
      </w:r>
      <w:r w:rsidR="00C57649">
        <w:rPr>
          <w:sz w:val="24"/>
          <w:szCs w:val="24"/>
        </w:rPr>
        <w:t xml:space="preserve">prowadzonego przez Akademię Górniczo-Hutniczą w Krakowie, </w:t>
      </w:r>
    </w:p>
    <w:p w14:paraId="0CF14F33" w14:textId="77777777" w:rsidR="00C57649" w:rsidRDefault="00C57649" w:rsidP="00C57649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0781831" w14:textId="77777777" w:rsidR="00C57649" w:rsidRDefault="00C57649" w:rsidP="00C5764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3A44E046" w14:textId="77777777" w:rsidR="00C57649" w:rsidRDefault="00C57649" w:rsidP="00C5764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7F5CBA6A" w14:textId="77777777" w:rsidR="00C57649" w:rsidRDefault="00C57649" w:rsidP="00C57649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23685E4F" w14:textId="77777777" w:rsidR="00C57649" w:rsidRDefault="00C57649" w:rsidP="00C57649">
      <w:pPr>
        <w:pStyle w:val="Akapitzlist"/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75F6C274" w14:textId="77777777" w:rsidR="00C57649" w:rsidRDefault="00C57649" w:rsidP="00C5764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168EE078" w14:textId="77777777" w:rsidR="00C57649" w:rsidRDefault="00C57649" w:rsidP="00C5764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C57649" w14:paraId="6FC4973E" w14:textId="77777777" w:rsidTr="00F02C9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606AE" w14:textId="77777777" w:rsidR="00C57649" w:rsidRDefault="00C57649" w:rsidP="00F02C9B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B05B2" w14:textId="77777777" w:rsidR="00C57649" w:rsidRDefault="00C57649" w:rsidP="00F02C9B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5842" w14:textId="77777777" w:rsidR="00C57649" w:rsidRDefault="00C57649" w:rsidP="00F02C9B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C57649" w14:paraId="0BE96A90" w14:textId="77777777" w:rsidTr="00F02C9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B195C" w14:textId="77777777" w:rsidR="00C57649" w:rsidRDefault="00C57649" w:rsidP="00F02C9B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8D7BB" w14:textId="77777777" w:rsidR="00C57649" w:rsidRDefault="00C57649" w:rsidP="00F02C9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8FDB3" w14:textId="77777777" w:rsidR="00C57649" w:rsidRDefault="00C57649" w:rsidP="00F02C9B">
            <w:pPr>
              <w:widowControl w:val="0"/>
              <w:spacing w:line="360" w:lineRule="auto"/>
              <w:jc w:val="both"/>
            </w:pPr>
          </w:p>
        </w:tc>
      </w:tr>
      <w:tr w:rsidR="00C57649" w14:paraId="58EDB7A9" w14:textId="77777777" w:rsidTr="00F02C9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9C213" w14:textId="77777777" w:rsidR="00C57649" w:rsidRDefault="00C57649" w:rsidP="00F02C9B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70960" w14:textId="77777777" w:rsidR="00C57649" w:rsidRDefault="00C57649" w:rsidP="00F02C9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F83BE" w14:textId="77777777" w:rsidR="00C57649" w:rsidRDefault="00C57649" w:rsidP="00F02C9B">
            <w:pPr>
              <w:widowControl w:val="0"/>
              <w:spacing w:line="360" w:lineRule="auto"/>
              <w:jc w:val="both"/>
            </w:pPr>
          </w:p>
        </w:tc>
      </w:tr>
      <w:tr w:rsidR="00C57649" w14:paraId="7CD47E0B" w14:textId="77777777" w:rsidTr="00F02C9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BAB9B" w14:textId="77777777" w:rsidR="00C57649" w:rsidRDefault="00C57649" w:rsidP="00F02C9B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331A5" w14:textId="77777777" w:rsidR="00C57649" w:rsidRDefault="00C57649" w:rsidP="00F02C9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48D10" w14:textId="77777777" w:rsidR="00C57649" w:rsidRDefault="00C57649" w:rsidP="00F02C9B">
            <w:pPr>
              <w:widowControl w:val="0"/>
              <w:spacing w:line="360" w:lineRule="auto"/>
              <w:jc w:val="both"/>
            </w:pPr>
          </w:p>
        </w:tc>
      </w:tr>
    </w:tbl>
    <w:p w14:paraId="7EF4671A" w14:textId="77777777" w:rsidR="00C57649" w:rsidRDefault="00C57649" w:rsidP="00C57649">
      <w:pPr>
        <w:widowControl w:val="0"/>
        <w:spacing w:line="360" w:lineRule="auto"/>
        <w:jc w:val="both"/>
      </w:pPr>
    </w:p>
    <w:p w14:paraId="01243B13" w14:textId="77777777" w:rsidR="00C57649" w:rsidRDefault="00C57649" w:rsidP="00C57649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65FAE74C" w14:textId="77777777" w:rsidR="00C57649" w:rsidRDefault="00C57649" w:rsidP="00C57649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65882C92" w14:textId="77777777" w:rsidR="00C57649" w:rsidRDefault="00C57649" w:rsidP="00C57649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3422B9CD" w14:textId="77777777" w:rsidR="00C57649" w:rsidRDefault="00C57649" w:rsidP="00C57649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333EC25E" w14:textId="77777777" w:rsidR="00C57649" w:rsidRDefault="00C57649" w:rsidP="00C57649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09B36246" w14:textId="77777777" w:rsidR="00C57649" w:rsidRDefault="00C57649" w:rsidP="00C57649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1CDCDE7" w14:textId="77777777" w:rsidR="00C57649" w:rsidRDefault="00C57649" w:rsidP="00C57649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0F60F2C9" w14:textId="77777777" w:rsidR="00C57649" w:rsidRDefault="00C57649" w:rsidP="00C57649">
      <w:pPr>
        <w:rPr>
          <w:rFonts w:eastAsia="Times New Roman"/>
          <w:lang w:eastAsia="pl-PL"/>
        </w:rPr>
      </w:pPr>
    </w:p>
    <w:p w14:paraId="154EB0A9" w14:textId="77777777" w:rsidR="00C57649" w:rsidRDefault="00C57649" w:rsidP="00C57649"/>
    <w:p w14:paraId="06DBFA3F" w14:textId="77777777" w:rsidR="00C57649" w:rsidRDefault="00C57649" w:rsidP="00C57649"/>
    <w:p w14:paraId="401BF4DD" w14:textId="77777777" w:rsidR="00C57649" w:rsidRDefault="00C57649" w:rsidP="00C57649"/>
    <w:p w14:paraId="0B8DA20C" w14:textId="77777777" w:rsidR="00C57649" w:rsidRPr="00D54AE7" w:rsidRDefault="00C57649" w:rsidP="00C57649"/>
    <w:p w14:paraId="538E5F14" w14:textId="77777777" w:rsidR="00C57649" w:rsidRPr="007B5051" w:rsidRDefault="00C57649" w:rsidP="00C57649"/>
    <w:p w14:paraId="17E26F5D" w14:textId="77777777" w:rsidR="00C57649" w:rsidRPr="00EE068C" w:rsidRDefault="00C57649" w:rsidP="00C57649"/>
    <w:p w14:paraId="64D7083E" w14:textId="77777777" w:rsidR="00C57649" w:rsidRPr="00450928" w:rsidRDefault="00C57649" w:rsidP="00C57649"/>
    <w:p w14:paraId="28641AFA" w14:textId="77777777" w:rsidR="00C57649" w:rsidRPr="009B0995" w:rsidRDefault="00C57649" w:rsidP="00C57649"/>
    <w:p w14:paraId="236BA43E" w14:textId="77777777" w:rsidR="00C57649" w:rsidRPr="003A443B" w:rsidRDefault="00C57649" w:rsidP="00C57649"/>
    <w:p w14:paraId="73889392" w14:textId="77777777" w:rsidR="00C57649" w:rsidRPr="00132358" w:rsidRDefault="00C57649" w:rsidP="00C57649"/>
    <w:p w14:paraId="7B86BEE1" w14:textId="44596292" w:rsidR="00E67EFE" w:rsidRPr="00C57649" w:rsidRDefault="00E67EFE" w:rsidP="00C57649"/>
    <w:sectPr w:rsidR="00E67EFE" w:rsidRPr="00C57649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EB461" w14:textId="77777777" w:rsidR="00587B74" w:rsidRDefault="00587B74">
      <w:pPr>
        <w:spacing w:after="0" w:line="240" w:lineRule="auto"/>
      </w:pPr>
      <w:r>
        <w:separator/>
      </w:r>
    </w:p>
  </w:endnote>
  <w:endnote w:type="continuationSeparator" w:id="0">
    <w:p w14:paraId="634A4340" w14:textId="77777777" w:rsidR="00587B74" w:rsidRDefault="00587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4556C" w14:textId="77777777" w:rsidR="00C57649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A5DF576" w14:textId="77777777" w:rsidR="00C57649" w:rsidRDefault="00C57649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D3C2D" w14:textId="77777777" w:rsidR="00C57649" w:rsidRDefault="00C57649" w:rsidP="004704CB">
    <w:pPr>
      <w:pStyle w:val="Stopka"/>
      <w:framePr w:wrap="around" w:vAnchor="text" w:hAnchor="margin" w:xAlign="right" w:y="1"/>
      <w:rPr>
        <w:rStyle w:val="Numerstrony"/>
      </w:rPr>
    </w:pPr>
  </w:p>
  <w:p w14:paraId="3FDA44CB" w14:textId="77777777" w:rsidR="00C57649" w:rsidRDefault="007332D7" w:rsidP="00336EEB">
    <w:pPr>
      <w:pStyle w:val="Stopka"/>
      <w:tabs>
        <w:tab w:val="clear" w:pos="4536"/>
      </w:tabs>
      <w:jc w:val="center"/>
    </w:pPr>
    <w:r>
      <w:rPr>
        <w:noProof/>
      </w:rPr>
      <w:pict w14:anchorId="1F902953">
        <v:line id="_x0000_s1025" style="position:absolute;left:0;text-align:left;z-index:251659264" from="-3.85pt,8.7pt" to="455.15pt,8.7pt"/>
      </w:pict>
    </w:r>
  </w:p>
  <w:p w14:paraId="338DED4C" w14:textId="77777777" w:rsidR="00C57649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E73A5" w14:textId="77777777" w:rsidR="00C57649" w:rsidRDefault="00C576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8699A3" w14:textId="77777777" w:rsidR="00587B74" w:rsidRDefault="00587B74">
      <w:pPr>
        <w:spacing w:after="0" w:line="240" w:lineRule="auto"/>
      </w:pPr>
      <w:r>
        <w:separator/>
      </w:r>
    </w:p>
  </w:footnote>
  <w:footnote w:type="continuationSeparator" w:id="0">
    <w:p w14:paraId="75E8D2D3" w14:textId="77777777" w:rsidR="00587B74" w:rsidRDefault="00587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7815A" w14:textId="77777777" w:rsidR="00C57649" w:rsidRDefault="00C576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17EF6" w14:textId="77777777" w:rsidR="00C57649" w:rsidRDefault="00C576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F6B95" w14:textId="77777777" w:rsidR="00C57649" w:rsidRDefault="00C576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960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587B74"/>
    <w:rsid w:val="000563B7"/>
    <w:rsid w:val="000E6C60"/>
    <w:rsid w:val="001F4E82"/>
    <w:rsid w:val="00237270"/>
    <w:rsid w:val="00285E58"/>
    <w:rsid w:val="003D1274"/>
    <w:rsid w:val="00430A9F"/>
    <w:rsid w:val="005741C5"/>
    <w:rsid w:val="00587B74"/>
    <w:rsid w:val="005E5BD1"/>
    <w:rsid w:val="005F422C"/>
    <w:rsid w:val="00623F70"/>
    <w:rsid w:val="007332D7"/>
    <w:rsid w:val="00927537"/>
    <w:rsid w:val="0093180B"/>
    <w:rsid w:val="00A74377"/>
    <w:rsid w:val="00BC579B"/>
    <w:rsid w:val="00C57649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887FC"/>
  <w15:docId w15:val="{CD19F87E-A32C-4F54-B64C-0967D7E99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7649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C576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365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2025-05-05T11:59:00Z</cp:lastPrinted>
  <dcterms:created xsi:type="dcterms:W3CDTF">2025-05-05T11:59:00Z</dcterms:created>
  <dcterms:modified xsi:type="dcterms:W3CDTF">2025-05-05T11:59:00Z</dcterms:modified>
</cp:coreProperties>
</file>