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CC200" w14:textId="77777777" w:rsidR="00A23D0E" w:rsidRPr="002A16E2" w:rsidRDefault="00F378ED" w:rsidP="00A23D0E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3DC7A4DF">
          <v:roundrect id="AutoShape 2" o:spid="_x0000_s1026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A23D0E" w:rsidRPr="002A16E2">
        <w:rPr>
          <w:rFonts w:ascii="Times New Roman" w:hAnsi="Times New Roman"/>
          <w:b w:val="0"/>
          <w:sz w:val="22"/>
          <w:szCs w:val="22"/>
        </w:rPr>
        <w:tab/>
      </w:r>
      <w:r w:rsidR="00A23D0E" w:rsidRPr="002A16E2">
        <w:rPr>
          <w:rFonts w:ascii="Times New Roman" w:hAnsi="Times New Roman"/>
          <w:b w:val="0"/>
          <w:sz w:val="22"/>
          <w:szCs w:val="22"/>
        </w:rPr>
        <w:tab/>
      </w:r>
      <w:r w:rsidR="00A23D0E" w:rsidRPr="002A16E2">
        <w:rPr>
          <w:rFonts w:ascii="Times New Roman" w:hAnsi="Times New Roman"/>
          <w:b w:val="0"/>
          <w:sz w:val="22"/>
          <w:szCs w:val="22"/>
        </w:rPr>
        <w:tab/>
      </w:r>
      <w:r w:rsidR="00A23D0E" w:rsidRPr="002A16E2">
        <w:rPr>
          <w:rFonts w:ascii="Times New Roman" w:hAnsi="Times New Roman"/>
          <w:b w:val="0"/>
          <w:sz w:val="22"/>
          <w:szCs w:val="22"/>
        </w:rPr>
        <w:tab/>
      </w:r>
      <w:r w:rsidR="00A23D0E" w:rsidRPr="002A16E2">
        <w:rPr>
          <w:rFonts w:ascii="Times New Roman" w:hAnsi="Times New Roman"/>
          <w:b w:val="0"/>
          <w:sz w:val="22"/>
          <w:szCs w:val="22"/>
        </w:rPr>
        <w:tab/>
      </w:r>
      <w:r w:rsidR="00A23D0E" w:rsidRPr="002A16E2">
        <w:rPr>
          <w:rFonts w:ascii="Times New Roman" w:hAnsi="Times New Roman"/>
          <w:b w:val="0"/>
          <w:sz w:val="22"/>
          <w:szCs w:val="22"/>
        </w:rPr>
        <w:tab/>
      </w:r>
      <w:r w:rsidR="00A23D0E" w:rsidRPr="002A16E2">
        <w:rPr>
          <w:rFonts w:ascii="Times New Roman" w:hAnsi="Times New Roman"/>
          <w:b w:val="0"/>
          <w:sz w:val="22"/>
          <w:szCs w:val="22"/>
        </w:rPr>
        <w:tab/>
      </w:r>
      <w:r w:rsidR="00A23D0E" w:rsidRPr="002A16E2">
        <w:rPr>
          <w:rFonts w:ascii="Times New Roman" w:hAnsi="Times New Roman"/>
          <w:sz w:val="22"/>
          <w:szCs w:val="22"/>
        </w:rPr>
        <w:t>Załącznik nr 1</w:t>
      </w:r>
    </w:p>
    <w:p w14:paraId="177B3C50" w14:textId="77777777" w:rsidR="00A23D0E" w:rsidRPr="002A16E2" w:rsidRDefault="00A23D0E" w:rsidP="00A23D0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DC59962" w14:textId="77777777" w:rsidR="00A23D0E" w:rsidRPr="002A16E2" w:rsidRDefault="00A23D0E" w:rsidP="00A23D0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509A3A03" w14:textId="77777777" w:rsidR="00A23D0E" w:rsidRPr="002A16E2" w:rsidRDefault="00A23D0E" w:rsidP="00A23D0E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7B07735" w14:textId="77777777" w:rsidR="00A23D0E" w:rsidRPr="002A16E2" w:rsidRDefault="00A23D0E" w:rsidP="00A23D0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57D9F83B" w14:textId="77777777" w:rsidR="00A23D0E" w:rsidRPr="00FA50AF" w:rsidRDefault="00A23D0E" w:rsidP="00A23D0E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6014D050" w14:textId="77777777" w:rsidR="00A23D0E" w:rsidRPr="002A16E2" w:rsidRDefault="00A23D0E" w:rsidP="00A23D0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198887F3" w14:textId="77777777" w:rsidR="00A23D0E" w:rsidRPr="002A16E2" w:rsidRDefault="00A23D0E" w:rsidP="00A23D0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25D4248F" w14:textId="77777777" w:rsidR="00A23D0E" w:rsidRPr="002A16E2" w:rsidRDefault="00A23D0E" w:rsidP="00A23D0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568B4D07" w14:textId="77777777" w:rsidR="00A23D0E" w:rsidRPr="002A16E2" w:rsidRDefault="00A23D0E" w:rsidP="00A23D0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3916DF88" w14:textId="77777777" w:rsidR="00A23D0E" w:rsidRPr="002A16E2" w:rsidRDefault="00A23D0E" w:rsidP="00A23D0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D8A4404" w14:textId="77777777" w:rsidR="00A23D0E" w:rsidRPr="002A16E2" w:rsidRDefault="00A23D0E" w:rsidP="00A23D0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7C601E99" w14:textId="77777777" w:rsidR="00A23D0E" w:rsidRPr="002A16E2" w:rsidRDefault="00A23D0E" w:rsidP="00A23D0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0E82C8EC" w14:textId="77777777" w:rsidR="00A23D0E" w:rsidRPr="002A16E2" w:rsidRDefault="00A23D0E" w:rsidP="00A23D0E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A62CA98" w14:textId="77777777" w:rsidR="00A23D0E" w:rsidRPr="002A16E2" w:rsidRDefault="00A23D0E" w:rsidP="00A23D0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4B030049" w14:textId="77777777" w:rsidR="00A23D0E" w:rsidRPr="002A16E2" w:rsidRDefault="00A23D0E" w:rsidP="00A23D0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4D2ECCE8" w14:textId="77777777" w:rsidR="00A23D0E" w:rsidRPr="002A16E2" w:rsidRDefault="00A23D0E" w:rsidP="00A23D0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1777B8B3" w14:textId="77777777" w:rsidR="00A23D0E" w:rsidRPr="002A16E2" w:rsidRDefault="00A23D0E" w:rsidP="00A23D0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66F56B64" w14:textId="77777777" w:rsidR="00A23D0E" w:rsidRPr="002A16E2" w:rsidRDefault="00A23D0E" w:rsidP="00A23D0E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7025B64A" w14:textId="77777777" w:rsidR="00A23D0E" w:rsidRPr="002A16E2" w:rsidRDefault="00A23D0E" w:rsidP="00A23D0E">
      <w:pPr>
        <w:ind w:firstLine="3969"/>
        <w:rPr>
          <w:b/>
          <w:sz w:val="22"/>
          <w:szCs w:val="22"/>
        </w:rPr>
      </w:pPr>
    </w:p>
    <w:p w14:paraId="71CF225A" w14:textId="514D1730" w:rsidR="00A23D0E" w:rsidRDefault="00A23D0E" w:rsidP="00A23D0E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7F4BCE" w:rsidRPr="005A479E">
        <w:rPr>
          <w:b/>
        </w:rPr>
        <w:t>Dostawa sprzętu do badań związanych z VR na potrzeby  WIET i WH</w:t>
      </w:r>
      <w:r>
        <w:rPr>
          <w:b/>
          <w:sz w:val="22"/>
          <w:szCs w:val="22"/>
        </w:rPr>
        <w:t xml:space="preserve">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 w:rsidR="007F4BCE">
        <w:rPr>
          <w:b/>
          <w:sz w:val="22"/>
          <w:szCs w:val="22"/>
        </w:rPr>
        <w:t>243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warunków zamówienia.</w:t>
      </w:r>
    </w:p>
    <w:p w14:paraId="3265BF12" w14:textId="77777777" w:rsidR="00A23D0E" w:rsidRDefault="00A23D0E" w:rsidP="00A23D0E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045FF06E" w14:textId="77777777" w:rsidR="00A23D0E" w:rsidRPr="00BB4283" w:rsidRDefault="00A23D0E" w:rsidP="00A23D0E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1</w:t>
      </w:r>
    </w:p>
    <w:p w14:paraId="6F976C19" w14:textId="512BB4E9" w:rsidR="00A23D0E" w:rsidRPr="007F4BCE" w:rsidRDefault="007F4BCE" w:rsidP="00A23D0E">
      <w:pPr>
        <w:widowControl w:val="0"/>
        <w:ind w:right="1"/>
        <w:jc w:val="both"/>
        <w:rPr>
          <w:b/>
          <w:bCs/>
          <w:color w:val="FF0000"/>
        </w:rPr>
      </w:pPr>
      <w:r w:rsidRPr="007F4BCE">
        <w:rPr>
          <w:b/>
          <w:color w:val="FF0000"/>
        </w:rPr>
        <w:t>Dostawa sprzętu do badań związanych z VR na potrzeby  WIET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A23D0E" w:rsidRPr="008A2B7D" w14:paraId="18518F9D" w14:textId="77777777" w:rsidTr="00F02C9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1AE781" w14:textId="77777777" w:rsidR="00A23D0E" w:rsidRPr="002A16E2" w:rsidRDefault="00A23D0E" w:rsidP="00F02C9B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301368" w14:textId="77777777" w:rsidR="00A23D0E" w:rsidRDefault="00A23D0E" w:rsidP="00F02C9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5D656AED" w14:textId="77777777" w:rsidR="00A23D0E" w:rsidRPr="008A2B7D" w:rsidRDefault="00A23D0E" w:rsidP="00F02C9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C3E064" w14:textId="77777777" w:rsidR="00A23D0E" w:rsidRPr="0084309D" w:rsidRDefault="00A23D0E" w:rsidP="00F02C9B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840B15" w14:textId="77777777" w:rsidR="00A23D0E" w:rsidRPr="008A2B7D" w:rsidRDefault="00A23D0E" w:rsidP="00F02C9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2BAA0BA8" w14:textId="77777777" w:rsidR="00A23D0E" w:rsidRPr="008A2B7D" w:rsidRDefault="00A23D0E" w:rsidP="00F02C9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8DFC95" w14:textId="77777777" w:rsidR="00A23D0E" w:rsidRPr="008A2B7D" w:rsidRDefault="00A23D0E" w:rsidP="00F02C9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1F9DB9" w14:textId="77777777" w:rsidR="00A23D0E" w:rsidRPr="008A2B7D" w:rsidRDefault="00A23D0E" w:rsidP="00F02C9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0EF28186" w14:textId="77777777" w:rsidR="00A23D0E" w:rsidRPr="008A2B7D" w:rsidRDefault="00A23D0E" w:rsidP="00F02C9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85FB7D1" w14:textId="77777777" w:rsidR="00A23D0E" w:rsidRPr="008A2B7D" w:rsidRDefault="00A23D0E" w:rsidP="00F02C9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5B1B8100" w14:textId="77777777" w:rsidR="00A23D0E" w:rsidRPr="008A2B7D" w:rsidRDefault="00A23D0E" w:rsidP="00F02C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4930C00E" w14:textId="77777777" w:rsidR="00A23D0E" w:rsidRPr="008A2B7D" w:rsidRDefault="00A23D0E" w:rsidP="00F02C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E44B7DE" w14:textId="77777777" w:rsidR="00A23D0E" w:rsidRPr="008A2B7D" w:rsidRDefault="00A23D0E" w:rsidP="00F02C9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D4EB73C" w14:textId="77777777" w:rsidR="00A23D0E" w:rsidRPr="008A2B7D" w:rsidRDefault="00A23D0E" w:rsidP="00F02C9B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2FD84EBE" w14:textId="77777777" w:rsidR="00A23D0E" w:rsidRPr="008A2B7D" w:rsidRDefault="00A23D0E" w:rsidP="00F02C9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A23D0E" w:rsidRPr="002A16E2" w14:paraId="7227D45F" w14:textId="77777777" w:rsidTr="00F02C9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FF438B" w14:textId="77777777" w:rsidR="00A23D0E" w:rsidRPr="002A16E2" w:rsidRDefault="00A23D0E" w:rsidP="00F02C9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CEE63D" w14:textId="77777777" w:rsidR="00A23D0E" w:rsidRPr="002A16E2" w:rsidRDefault="00A23D0E" w:rsidP="00F02C9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639B95" w14:textId="77777777" w:rsidR="00A23D0E" w:rsidRPr="002A16E2" w:rsidRDefault="00A23D0E" w:rsidP="00F02C9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5492C5" w14:textId="77777777" w:rsidR="00A23D0E" w:rsidRPr="002A16E2" w:rsidRDefault="00A23D0E" w:rsidP="00F02C9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8F8221" w14:textId="77777777" w:rsidR="00A23D0E" w:rsidRPr="002A16E2" w:rsidRDefault="00A23D0E" w:rsidP="00F02C9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8021C7" w14:textId="77777777" w:rsidR="00A23D0E" w:rsidRPr="002A16E2" w:rsidRDefault="00A23D0E" w:rsidP="00F02C9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F9C9774" w14:textId="77777777" w:rsidR="00A23D0E" w:rsidRPr="002A16E2" w:rsidRDefault="00A23D0E" w:rsidP="00F02C9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56AED8C" w14:textId="77777777" w:rsidR="00A23D0E" w:rsidRPr="002A16E2" w:rsidRDefault="00A23D0E" w:rsidP="00F02C9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23D0E" w:rsidRPr="002A16E2" w14:paraId="1EDDC4D3" w14:textId="77777777" w:rsidTr="00F02C9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0B2968" w14:textId="77777777" w:rsidR="00A23D0E" w:rsidRPr="002A16E2" w:rsidRDefault="00A23D0E" w:rsidP="00F02C9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8660" w14:textId="77777777" w:rsidR="00A23D0E" w:rsidRPr="00125021" w:rsidRDefault="00A23D0E" w:rsidP="00F02C9B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Komputer przenośny (laptop)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FD3A3" w14:textId="77777777" w:rsidR="00A23D0E" w:rsidRPr="00A47B30" w:rsidRDefault="00A23D0E" w:rsidP="00F02C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6E7FB" w14:textId="77777777" w:rsidR="00A23D0E" w:rsidRPr="00F55968" w:rsidRDefault="00A23D0E" w:rsidP="00F02C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E8B3C" w14:textId="77777777" w:rsidR="00A23D0E" w:rsidRPr="002A16E2" w:rsidRDefault="00A23D0E" w:rsidP="00F02C9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04ACC" w14:textId="77777777" w:rsidR="00A23D0E" w:rsidRPr="002A16E2" w:rsidRDefault="00A23D0E" w:rsidP="00F02C9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025151" w14:textId="77777777" w:rsidR="00A23D0E" w:rsidRPr="002A16E2" w:rsidRDefault="00A23D0E" w:rsidP="00F02C9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F68F21" w14:textId="77777777" w:rsidR="00A23D0E" w:rsidRPr="002A16E2" w:rsidRDefault="00A23D0E" w:rsidP="00F02C9B">
            <w:pPr>
              <w:ind w:right="425"/>
              <w:rPr>
                <w:sz w:val="22"/>
                <w:szCs w:val="22"/>
              </w:rPr>
            </w:pPr>
          </w:p>
        </w:tc>
      </w:tr>
      <w:tr w:rsidR="00A23D0E" w:rsidRPr="002A16E2" w14:paraId="07ABF361" w14:textId="77777777" w:rsidTr="00F02C9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D49258" w14:textId="77777777" w:rsidR="00A23D0E" w:rsidRPr="002A16E2" w:rsidRDefault="00A23D0E" w:rsidP="00F02C9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FC95" w14:textId="46FAF901" w:rsidR="00A23D0E" w:rsidRPr="007F4BCE" w:rsidRDefault="007F4BCE" w:rsidP="00F02C9B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 w:rsidRPr="007F4BCE">
              <w:rPr>
                <w:b/>
                <w:sz w:val="16"/>
                <w:szCs w:val="16"/>
              </w:rPr>
              <w:t>Mobilny wyświetlacz nagłowny wysokiej jakości wg konfiguracji 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A5F6" w14:textId="77777777" w:rsidR="00A23D0E" w:rsidRPr="00A47B30" w:rsidRDefault="00A23D0E" w:rsidP="00F02C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7B34C" w14:textId="112ED16D" w:rsidR="00A23D0E" w:rsidRDefault="0034611F" w:rsidP="00F02C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A23D0E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37DC" w14:textId="77777777" w:rsidR="00A23D0E" w:rsidRPr="002A16E2" w:rsidRDefault="00A23D0E" w:rsidP="00F02C9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9D72D" w14:textId="77777777" w:rsidR="00A23D0E" w:rsidRPr="002A16E2" w:rsidRDefault="00A23D0E" w:rsidP="00F02C9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30B4B0" w14:textId="77777777" w:rsidR="00A23D0E" w:rsidRPr="002A16E2" w:rsidRDefault="00A23D0E" w:rsidP="00F02C9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908787" w14:textId="77777777" w:rsidR="00A23D0E" w:rsidRPr="002A16E2" w:rsidRDefault="00A23D0E" w:rsidP="00F02C9B">
            <w:pPr>
              <w:ind w:right="425"/>
              <w:rPr>
                <w:sz w:val="22"/>
                <w:szCs w:val="22"/>
              </w:rPr>
            </w:pPr>
          </w:p>
        </w:tc>
      </w:tr>
      <w:tr w:rsidR="007F4BCE" w:rsidRPr="002A16E2" w14:paraId="2C39099F" w14:textId="77777777" w:rsidTr="00F02C9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1BF9AD" w14:textId="2332E2F1" w:rsidR="007F4BCE" w:rsidRDefault="007F4BCE" w:rsidP="00F02C9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4F64" w14:textId="68E00E4D" w:rsidR="007F4BCE" w:rsidRPr="007F4BCE" w:rsidRDefault="007F4BCE" w:rsidP="00F02C9B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 w:rsidRPr="007F4BCE">
              <w:rPr>
                <w:b/>
                <w:sz w:val="16"/>
                <w:szCs w:val="16"/>
              </w:rPr>
              <w:t>Mobilny wyświetlacz nagłowny wysokiej jakości wg konfiguracji 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9E98" w14:textId="77777777" w:rsidR="007F4BCE" w:rsidRPr="00A47B30" w:rsidRDefault="007F4BCE" w:rsidP="00F02C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234F" w14:textId="2417FDF6" w:rsidR="007F4BCE" w:rsidRDefault="0034611F" w:rsidP="00F02C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4B5E" w14:textId="77777777" w:rsidR="007F4BCE" w:rsidRPr="002A16E2" w:rsidRDefault="007F4BCE" w:rsidP="00F02C9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C1B6F" w14:textId="77777777" w:rsidR="007F4BCE" w:rsidRPr="002A16E2" w:rsidRDefault="007F4BCE" w:rsidP="00F02C9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E53355" w14:textId="77777777" w:rsidR="007F4BCE" w:rsidRPr="002A16E2" w:rsidRDefault="007F4BCE" w:rsidP="00F02C9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EF450F" w14:textId="77777777" w:rsidR="007F4BCE" w:rsidRPr="002A16E2" w:rsidRDefault="007F4BCE" w:rsidP="00F02C9B">
            <w:pPr>
              <w:ind w:right="425"/>
              <w:rPr>
                <w:sz w:val="22"/>
                <w:szCs w:val="22"/>
              </w:rPr>
            </w:pPr>
          </w:p>
        </w:tc>
      </w:tr>
      <w:tr w:rsidR="00A23D0E" w:rsidRPr="002A16E2" w14:paraId="57CDE991" w14:textId="77777777" w:rsidTr="00F02C9B">
        <w:trPr>
          <w:trHeight w:val="105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A47F97" w14:textId="77777777" w:rsidR="00A23D0E" w:rsidRDefault="00A23D0E" w:rsidP="00F02C9B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43BFBC44" w14:textId="77777777" w:rsidR="00A23D0E" w:rsidRPr="002A16E2" w:rsidRDefault="00A23D0E" w:rsidP="00F02C9B">
            <w:pPr>
              <w:ind w:right="425"/>
              <w:jc w:val="right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5293" w14:textId="77777777" w:rsidR="00A23D0E" w:rsidRPr="002A16E2" w:rsidRDefault="00A23D0E" w:rsidP="00F02C9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BA8B05" w14:textId="77777777" w:rsidR="00A23D0E" w:rsidRPr="002A16E2" w:rsidRDefault="00A23D0E" w:rsidP="00F02C9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7432CE" w14:textId="77777777" w:rsidR="00A23D0E" w:rsidRPr="002A16E2" w:rsidRDefault="00A23D0E" w:rsidP="00F02C9B">
            <w:pPr>
              <w:ind w:right="425"/>
              <w:rPr>
                <w:sz w:val="22"/>
                <w:szCs w:val="22"/>
              </w:rPr>
            </w:pPr>
          </w:p>
        </w:tc>
      </w:tr>
      <w:tr w:rsidR="00A23D0E" w:rsidRPr="002A16E2" w14:paraId="2AD70C55" w14:textId="77777777" w:rsidTr="00F02C9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864CB3" w14:textId="77777777" w:rsidR="00A23D0E" w:rsidRPr="002A16E2" w:rsidRDefault="00A23D0E" w:rsidP="00F02C9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8392D84" w14:textId="77777777" w:rsidR="00A23D0E" w:rsidRPr="002A16E2" w:rsidRDefault="00A23D0E" w:rsidP="00F02C9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0D85" w14:textId="77777777" w:rsidR="00A23D0E" w:rsidRPr="002A16E2" w:rsidRDefault="00A23D0E" w:rsidP="00F02C9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D7AF15" w14:textId="77777777" w:rsidR="00A23D0E" w:rsidRPr="002A16E2" w:rsidRDefault="00A23D0E" w:rsidP="00F02C9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64BDED" w14:textId="77777777" w:rsidR="00A23D0E" w:rsidRPr="002A16E2" w:rsidRDefault="00A23D0E" w:rsidP="00F02C9B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700ED8D" w14:textId="77777777" w:rsidR="00A23D0E" w:rsidRPr="002A16E2" w:rsidRDefault="00A23D0E" w:rsidP="00A23D0E">
      <w:pPr>
        <w:tabs>
          <w:tab w:val="right" w:pos="9000"/>
        </w:tabs>
        <w:rPr>
          <w:sz w:val="22"/>
          <w:szCs w:val="22"/>
        </w:rPr>
      </w:pPr>
    </w:p>
    <w:p w14:paraId="19A5F771" w14:textId="77777777" w:rsidR="00A23D0E" w:rsidRDefault="00A23D0E" w:rsidP="00A23D0E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D46DC50" w14:textId="77777777" w:rsidR="0034611F" w:rsidRDefault="0034611F" w:rsidP="00A23D0E">
      <w:pPr>
        <w:widowControl w:val="0"/>
        <w:jc w:val="both"/>
        <w:rPr>
          <w:b/>
          <w:sz w:val="22"/>
          <w:szCs w:val="22"/>
          <w:u w:val="single"/>
        </w:rPr>
      </w:pPr>
    </w:p>
    <w:p w14:paraId="27F09C59" w14:textId="6A489346" w:rsidR="0034611F" w:rsidRDefault="00A23D0E" w:rsidP="00A23D0E">
      <w:pPr>
        <w:widowControl w:val="0"/>
        <w:jc w:val="both"/>
        <w:rPr>
          <w:sz w:val="22"/>
          <w:szCs w:val="22"/>
        </w:rPr>
      </w:pPr>
      <w:r w:rsidRPr="0034611F">
        <w:rPr>
          <w:b/>
          <w:sz w:val="22"/>
          <w:szCs w:val="22"/>
          <w:u w:val="single"/>
        </w:rPr>
        <w:t>Okres udzielonej gwarancji wynosi</w:t>
      </w:r>
      <w:r w:rsidRPr="002A16E2">
        <w:rPr>
          <w:b/>
          <w:sz w:val="22"/>
          <w:szCs w:val="22"/>
        </w:rPr>
        <w:t>:</w:t>
      </w:r>
      <w:r w:rsidRPr="002A16E2">
        <w:rPr>
          <w:sz w:val="22"/>
          <w:szCs w:val="22"/>
        </w:rPr>
        <w:t xml:space="preserve"> </w:t>
      </w:r>
    </w:p>
    <w:p w14:paraId="37FBAA9C" w14:textId="77777777" w:rsidR="0034611F" w:rsidRDefault="0034611F" w:rsidP="00A23D0E">
      <w:pPr>
        <w:widowControl w:val="0"/>
        <w:jc w:val="both"/>
        <w:rPr>
          <w:sz w:val="22"/>
          <w:szCs w:val="22"/>
        </w:rPr>
      </w:pPr>
    </w:p>
    <w:p w14:paraId="0F126CE4" w14:textId="3810749A" w:rsidR="00A23D0E" w:rsidRDefault="0034611F" w:rsidP="00A23D0E">
      <w:pPr>
        <w:widowControl w:val="0"/>
        <w:jc w:val="both"/>
        <w:rPr>
          <w:b/>
          <w:bCs/>
          <w:sz w:val="22"/>
          <w:szCs w:val="22"/>
        </w:rPr>
      </w:pPr>
      <w:r w:rsidRPr="0034611F">
        <w:rPr>
          <w:b/>
          <w:bCs/>
          <w:sz w:val="22"/>
          <w:szCs w:val="22"/>
        </w:rPr>
        <w:t>Komputer przenośny</w:t>
      </w:r>
      <w:r>
        <w:rPr>
          <w:sz w:val="22"/>
          <w:szCs w:val="22"/>
        </w:rPr>
        <w:t xml:space="preserve"> </w:t>
      </w:r>
      <w:r w:rsidRPr="0034611F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>4</w:t>
      </w:r>
      <w:r w:rsidR="00A23D0E">
        <w:rPr>
          <w:b/>
          <w:bCs/>
          <w:sz w:val="22"/>
          <w:szCs w:val="22"/>
        </w:rPr>
        <w:t xml:space="preserve"> </w:t>
      </w:r>
      <w:r w:rsidR="00A23D0E"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ą</w:t>
      </w:r>
      <w:r w:rsidR="00A23D0E"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e</w:t>
      </w:r>
    </w:p>
    <w:p w14:paraId="4654FA0B" w14:textId="4837AA3C" w:rsidR="0034611F" w:rsidRDefault="0034611F" w:rsidP="00A23D0E">
      <w:pPr>
        <w:widowControl w:val="0"/>
        <w:jc w:val="both"/>
        <w:rPr>
          <w:b/>
          <w:sz w:val="22"/>
          <w:szCs w:val="22"/>
        </w:rPr>
      </w:pPr>
      <w:r w:rsidRPr="0034611F">
        <w:rPr>
          <w:b/>
          <w:sz w:val="22"/>
          <w:szCs w:val="22"/>
        </w:rPr>
        <w:t>Mobilny wyświetlacz nagłowny wysokiej jakości wg konfiguracji 1 – 24 miesiące</w:t>
      </w:r>
    </w:p>
    <w:p w14:paraId="4327F9F4" w14:textId="5BF5243C" w:rsidR="0034611F" w:rsidRPr="0034611F" w:rsidRDefault="0034611F" w:rsidP="0034611F">
      <w:pPr>
        <w:widowControl w:val="0"/>
        <w:jc w:val="both"/>
        <w:rPr>
          <w:b/>
          <w:sz w:val="22"/>
          <w:szCs w:val="22"/>
        </w:rPr>
      </w:pPr>
      <w:r w:rsidRPr="0034611F">
        <w:rPr>
          <w:b/>
          <w:sz w:val="22"/>
          <w:szCs w:val="22"/>
        </w:rPr>
        <w:t xml:space="preserve">Mobilny wyświetlacz nagłowny wysokiej jakości wg konfiguracji </w:t>
      </w:r>
      <w:r>
        <w:rPr>
          <w:b/>
          <w:sz w:val="22"/>
          <w:szCs w:val="22"/>
        </w:rPr>
        <w:t>2</w:t>
      </w:r>
      <w:r w:rsidRPr="0034611F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12</w:t>
      </w:r>
      <w:r w:rsidRPr="0034611F">
        <w:rPr>
          <w:b/>
          <w:sz w:val="22"/>
          <w:szCs w:val="22"/>
        </w:rPr>
        <w:t xml:space="preserve"> miesi</w:t>
      </w:r>
      <w:r>
        <w:rPr>
          <w:b/>
          <w:sz w:val="22"/>
          <w:szCs w:val="22"/>
        </w:rPr>
        <w:t>ę</w:t>
      </w:r>
      <w:r w:rsidRPr="0034611F">
        <w:rPr>
          <w:b/>
          <w:sz w:val="22"/>
          <w:szCs w:val="22"/>
        </w:rPr>
        <w:t>c</w:t>
      </w:r>
      <w:r>
        <w:rPr>
          <w:b/>
          <w:sz w:val="22"/>
          <w:szCs w:val="22"/>
        </w:rPr>
        <w:t>y</w:t>
      </w:r>
    </w:p>
    <w:p w14:paraId="6BA20F0B" w14:textId="77777777" w:rsidR="0034611F" w:rsidRPr="0034611F" w:rsidRDefault="0034611F" w:rsidP="00A23D0E">
      <w:pPr>
        <w:widowControl w:val="0"/>
        <w:jc w:val="both"/>
        <w:rPr>
          <w:b/>
          <w:sz w:val="22"/>
          <w:szCs w:val="22"/>
        </w:rPr>
      </w:pPr>
    </w:p>
    <w:p w14:paraId="1AFF593B" w14:textId="77777777" w:rsidR="0034611F" w:rsidRDefault="0034611F" w:rsidP="00A23D0E">
      <w:pPr>
        <w:widowControl w:val="0"/>
        <w:jc w:val="both"/>
        <w:rPr>
          <w:b/>
          <w:bCs/>
          <w:sz w:val="22"/>
          <w:szCs w:val="22"/>
        </w:rPr>
      </w:pPr>
    </w:p>
    <w:p w14:paraId="50E81B34" w14:textId="77777777" w:rsidR="00A23D0E" w:rsidRPr="002A16E2" w:rsidRDefault="00A23D0E" w:rsidP="00A23D0E">
      <w:pPr>
        <w:widowControl w:val="0"/>
        <w:jc w:val="both"/>
        <w:rPr>
          <w:b/>
          <w:sz w:val="22"/>
          <w:szCs w:val="22"/>
        </w:rPr>
      </w:pPr>
    </w:p>
    <w:p w14:paraId="73687274" w14:textId="77777777" w:rsidR="00A23D0E" w:rsidRPr="002A16E2" w:rsidRDefault="00A23D0E" w:rsidP="00A23D0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08FBC0CF" w14:textId="77777777" w:rsidR="00A23D0E" w:rsidRPr="002A16E2" w:rsidRDefault="00A23D0E" w:rsidP="00A23D0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3D2071A2" w14:textId="77777777" w:rsidR="00A23D0E" w:rsidRDefault="00A23D0E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0B422AE" w14:textId="77777777" w:rsidR="00A23D0E" w:rsidRDefault="00A23D0E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9A323FC" w14:textId="77777777" w:rsidR="00A23D0E" w:rsidRDefault="00A23D0E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ABCA226" w14:textId="77777777" w:rsidR="00726903" w:rsidRDefault="00726903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3920196" w14:textId="77777777" w:rsidR="00726903" w:rsidRDefault="00726903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A1D9A34" w14:textId="77777777" w:rsidR="00726903" w:rsidRDefault="00726903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0C2F135" w14:textId="77777777" w:rsidR="00726903" w:rsidRDefault="00726903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C9C984E" w14:textId="77777777" w:rsidR="00726903" w:rsidRDefault="00726903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06623E3" w14:textId="77777777" w:rsidR="00726903" w:rsidRDefault="00726903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21385EC" w14:textId="77777777" w:rsidR="00726903" w:rsidRDefault="00726903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F097F73" w14:textId="77777777" w:rsidR="00726903" w:rsidRDefault="00726903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1DD2F3D" w14:textId="77777777" w:rsidR="00726903" w:rsidRDefault="00726903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88B4523" w14:textId="77777777" w:rsidR="00726903" w:rsidRDefault="00726903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49FE675" w14:textId="77777777" w:rsidR="00726903" w:rsidRDefault="00726903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7166080" w14:textId="77777777" w:rsidR="00726903" w:rsidRDefault="00726903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AB1D68D" w14:textId="77777777" w:rsidR="00726903" w:rsidRDefault="00726903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682EEF5" w14:textId="77777777" w:rsidR="00726903" w:rsidRDefault="00726903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13C50B2" w14:textId="77777777" w:rsidR="00726903" w:rsidRDefault="00726903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EFCB2E9" w14:textId="77777777" w:rsidR="00726903" w:rsidRDefault="00726903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F22193F" w14:textId="77777777" w:rsidR="00726903" w:rsidRDefault="00726903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239A521" w14:textId="77777777" w:rsidR="00726903" w:rsidRDefault="00726903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B82FD97" w14:textId="77777777" w:rsidR="00726903" w:rsidRDefault="00726903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8F16191" w14:textId="77777777" w:rsidR="00726903" w:rsidRDefault="00726903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03818BB" w14:textId="77777777" w:rsidR="00726903" w:rsidRDefault="00726903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80896CA" w14:textId="77777777" w:rsidR="00726903" w:rsidRDefault="00726903" w:rsidP="00A23D0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2A84BEB" w14:textId="77777777" w:rsidR="00A23D0E" w:rsidRPr="00BB4283" w:rsidRDefault="00A23D0E" w:rsidP="00A23D0E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lastRenderedPageBreak/>
        <w:t>Zadanie nr 2</w:t>
      </w:r>
    </w:p>
    <w:p w14:paraId="4D755A40" w14:textId="120AC073" w:rsidR="00A23D0E" w:rsidRPr="007F4BCE" w:rsidRDefault="007F4BCE" w:rsidP="00A23D0E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7F4BCE">
        <w:rPr>
          <w:b/>
          <w:color w:val="FF0000"/>
        </w:rPr>
        <w:t>Dostawa sprzętu do badań związanych z VR na potrzeby WH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A23D0E" w:rsidRPr="008A2B7D" w14:paraId="08A7DE87" w14:textId="77777777" w:rsidTr="00F02C9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1427F6" w14:textId="77777777" w:rsidR="00A23D0E" w:rsidRPr="002A16E2" w:rsidRDefault="00A23D0E" w:rsidP="00F02C9B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4DD29F" w14:textId="77777777" w:rsidR="00A23D0E" w:rsidRPr="008A2B7D" w:rsidRDefault="00A23D0E" w:rsidP="00F02C9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95F7D3" w14:textId="77777777" w:rsidR="00A23D0E" w:rsidRPr="0084309D" w:rsidRDefault="00A23D0E" w:rsidP="00F02C9B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51403B" w14:textId="77777777" w:rsidR="00A23D0E" w:rsidRPr="008A2B7D" w:rsidRDefault="00A23D0E" w:rsidP="00F02C9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5A19E475" w14:textId="77777777" w:rsidR="00A23D0E" w:rsidRPr="008A2B7D" w:rsidRDefault="00A23D0E" w:rsidP="00F02C9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5E5238" w14:textId="77777777" w:rsidR="00A23D0E" w:rsidRPr="008A2B7D" w:rsidRDefault="00A23D0E" w:rsidP="00F02C9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84EF87" w14:textId="77777777" w:rsidR="00A23D0E" w:rsidRPr="008A2B7D" w:rsidRDefault="00A23D0E" w:rsidP="00F02C9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4DE60F4B" w14:textId="77777777" w:rsidR="00A23D0E" w:rsidRPr="008A2B7D" w:rsidRDefault="00A23D0E" w:rsidP="00F02C9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DE596D4" w14:textId="77777777" w:rsidR="00A23D0E" w:rsidRPr="008A2B7D" w:rsidRDefault="00A23D0E" w:rsidP="00F02C9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3BD7E9AE" w14:textId="77777777" w:rsidR="00A23D0E" w:rsidRPr="008A2B7D" w:rsidRDefault="00A23D0E" w:rsidP="00F02C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652C878F" w14:textId="77777777" w:rsidR="00A23D0E" w:rsidRPr="008A2B7D" w:rsidRDefault="00A23D0E" w:rsidP="00F02C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859607F" w14:textId="77777777" w:rsidR="00A23D0E" w:rsidRPr="008A2B7D" w:rsidRDefault="00A23D0E" w:rsidP="00F02C9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17D7E964" w14:textId="77777777" w:rsidR="00A23D0E" w:rsidRPr="008A2B7D" w:rsidRDefault="00A23D0E" w:rsidP="00F02C9B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5121618A" w14:textId="77777777" w:rsidR="00A23D0E" w:rsidRPr="008A2B7D" w:rsidRDefault="00A23D0E" w:rsidP="00F02C9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A23D0E" w:rsidRPr="002A16E2" w14:paraId="6E840893" w14:textId="77777777" w:rsidTr="00F02C9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108A08" w14:textId="77777777" w:rsidR="00A23D0E" w:rsidRPr="002A16E2" w:rsidRDefault="00A23D0E" w:rsidP="00F02C9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8C1618" w14:textId="77777777" w:rsidR="00A23D0E" w:rsidRPr="002A16E2" w:rsidRDefault="00A23D0E" w:rsidP="00F02C9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38719A" w14:textId="77777777" w:rsidR="00A23D0E" w:rsidRPr="002A16E2" w:rsidRDefault="00A23D0E" w:rsidP="00F02C9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6B2DCF" w14:textId="77777777" w:rsidR="00A23D0E" w:rsidRPr="002A16E2" w:rsidRDefault="00A23D0E" w:rsidP="00F02C9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C94A9F" w14:textId="77777777" w:rsidR="00A23D0E" w:rsidRPr="002A16E2" w:rsidRDefault="00A23D0E" w:rsidP="00F02C9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40894F" w14:textId="77777777" w:rsidR="00A23D0E" w:rsidRPr="002A16E2" w:rsidRDefault="00A23D0E" w:rsidP="00F02C9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E0637B" w14:textId="77777777" w:rsidR="00A23D0E" w:rsidRPr="002A16E2" w:rsidRDefault="00A23D0E" w:rsidP="00F02C9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1553FF8" w14:textId="77777777" w:rsidR="00A23D0E" w:rsidRPr="002A16E2" w:rsidRDefault="00A23D0E" w:rsidP="00F02C9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23D0E" w:rsidRPr="002A16E2" w14:paraId="7BC00D7F" w14:textId="77777777" w:rsidTr="00F02C9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49D66D" w14:textId="77777777" w:rsidR="00A23D0E" w:rsidRDefault="00A23D0E" w:rsidP="00F02C9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0A82" w14:textId="77777777" w:rsidR="00A23D0E" w:rsidRPr="0034611F" w:rsidRDefault="00A23D0E" w:rsidP="00F02C9B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 w:rsidRPr="0034611F">
              <w:rPr>
                <w:b/>
                <w:sz w:val="16"/>
                <w:szCs w:val="16"/>
              </w:rPr>
              <w:t>Komputer przenośny (laptop)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012E" w14:textId="77777777" w:rsidR="00A23D0E" w:rsidRPr="00A47B30" w:rsidRDefault="00A23D0E" w:rsidP="00F02C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E2764" w14:textId="77777777" w:rsidR="00A23D0E" w:rsidRDefault="00A23D0E" w:rsidP="00F02C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9ED76" w14:textId="77777777" w:rsidR="00A23D0E" w:rsidRPr="002A16E2" w:rsidRDefault="00A23D0E" w:rsidP="00F02C9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A24D" w14:textId="77777777" w:rsidR="00A23D0E" w:rsidRPr="002A16E2" w:rsidRDefault="00A23D0E" w:rsidP="00F02C9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6A6D64" w14:textId="77777777" w:rsidR="00A23D0E" w:rsidRPr="002A16E2" w:rsidRDefault="00A23D0E" w:rsidP="00F02C9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F37444" w14:textId="77777777" w:rsidR="00A23D0E" w:rsidRPr="002A16E2" w:rsidRDefault="00A23D0E" w:rsidP="00F02C9B">
            <w:pPr>
              <w:ind w:right="425"/>
              <w:rPr>
                <w:sz w:val="22"/>
                <w:szCs w:val="22"/>
              </w:rPr>
            </w:pPr>
          </w:p>
        </w:tc>
      </w:tr>
      <w:tr w:rsidR="00A23D0E" w:rsidRPr="002A16E2" w14:paraId="173D05D1" w14:textId="77777777" w:rsidTr="00F02C9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D2B534" w14:textId="77777777" w:rsidR="00A23D0E" w:rsidRDefault="00A23D0E" w:rsidP="00F02C9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4D4D" w14:textId="0C18C9B2" w:rsidR="00A23D0E" w:rsidRDefault="0034611F" w:rsidP="00F02C9B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 w:rsidRPr="007F4BCE">
              <w:rPr>
                <w:b/>
                <w:sz w:val="16"/>
                <w:szCs w:val="16"/>
              </w:rPr>
              <w:t>Mobilny wyświetlacz nagłowny wysokiej jakości wg konfiguracji 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72C5" w14:textId="77777777" w:rsidR="00A23D0E" w:rsidRPr="00A47B30" w:rsidRDefault="00A23D0E" w:rsidP="00F02C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7A358" w14:textId="3FA52B71" w:rsidR="00A23D0E" w:rsidRDefault="0034611F" w:rsidP="00F02C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A23D0E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22E27" w14:textId="77777777" w:rsidR="00A23D0E" w:rsidRPr="002A16E2" w:rsidRDefault="00A23D0E" w:rsidP="00F02C9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15712" w14:textId="77777777" w:rsidR="00A23D0E" w:rsidRPr="002A16E2" w:rsidRDefault="00A23D0E" w:rsidP="00F02C9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F643A0" w14:textId="77777777" w:rsidR="00A23D0E" w:rsidRPr="002A16E2" w:rsidRDefault="00A23D0E" w:rsidP="00F02C9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8D3527" w14:textId="77777777" w:rsidR="00A23D0E" w:rsidRPr="002A16E2" w:rsidRDefault="00A23D0E" w:rsidP="00F02C9B">
            <w:pPr>
              <w:ind w:right="425"/>
              <w:rPr>
                <w:sz w:val="22"/>
                <w:szCs w:val="22"/>
              </w:rPr>
            </w:pPr>
          </w:p>
        </w:tc>
      </w:tr>
      <w:tr w:rsidR="0034611F" w:rsidRPr="002A16E2" w14:paraId="78E5478F" w14:textId="77777777" w:rsidTr="00F02C9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577060" w14:textId="0EF72AC5" w:rsidR="0034611F" w:rsidRDefault="0034611F" w:rsidP="00F02C9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CF58" w14:textId="29D71453" w:rsidR="0034611F" w:rsidRPr="007F4BCE" w:rsidRDefault="0034611F" w:rsidP="00F02C9B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 w:rsidRPr="007F4BCE">
              <w:rPr>
                <w:b/>
                <w:sz w:val="16"/>
                <w:szCs w:val="16"/>
              </w:rPr>
              <w:t xml:space="preserve">Mobilny wyświetlacz nagłowny wysokiej jakości wg konfiguracji </w:t>
            </w: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2CDA" w14:textId="77777777" w:rsidR="0034611F" w:rsidRPr="00A47B30" w:rsidRDefault="0034611F" w:rsidP="00F02C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5E6B" w14:textId="5705E73A" w:rsidR="0034611F" w:rsidRDefault="0034611F" w:rsidP="00F02C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03B1" w14:textId="77777777" w:rsidR="0034611F" w:rsidRPr="002A16E2" w:rsidRDefault="0034611F" w:rsidP="00F02C9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76875" w14:textId="77777777" w:rsidR="0034611F" w:rsidRPr="002A16E2" w:rsidRDefault="0034611F" w:rsidP="00F02C9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7F0B19" w14:textId="77777777" w:rsidR="0034611F" w:rsidRPr="002A16E2" w:rsidRDefault="0034611F" w:rsidP="00F02C9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D99992" w14:textId="77777777" w:rsidR="0034611F" w:rsidRPr="002A16E2" w:rsidRDefault="0034611F" w:rsidP="00F02C9B">
            <w:pPr>
              <w:ind w:right="425"/>
              <w:rPr>
                <w:sz w:val="22"/>
                <w:szCs w:val="22"/>
              </w:rPr>
            </w:pPr>
          </w:p>
        </w:tc>
      </w:tr>
      <w:tr w:rsidR="0034611F" w:rsidRPr="002A16E2" w14:paraId="4D0CAB97" w14:textId="77777777" w:rsidTr="00F02C9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E411C7" w14:textId="7A1F9C64" w:rsidR="0034611F" w:rsidRDefault="0034611F" w:rsidP="00F02C9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ABBE9" w14:textId="685A4651" w:rsidR="0034611F" w:rsidRPr="007F4BCE" w:rsidRDefault="0034611F" w:rsidP="00F02C9B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Play Station z akcesoriami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E4AE" w14:textId="77777777" w:rsidR="0034611F" w:rsidRDefault="00726903" w:rsidP="00F02C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Konsola:</w:t>
            </w:r>
          </w:p>
          <w:p w14:paraId="7F08FB5D" w14:textId="77777777" w:rsidR="00726903" w:rsidRDefault="00726903" w:rsidP="00F02C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………………………..</w:t>
            </w:r>
          </w:p>
          <w:p w14:paraId="31687DE2" w14:textId="77777777" w:rsidR="00726903" w:rsidRDefault="00726903" w:rsidP="00F02C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TV do konsoli:</w:t>
            </w:r>
          </w:p>
          <w:p w14:paraId="1772C999" w14:textId="77777777" w:rsidR="00726903" w:rsidRDefault="00726903" w:rsidP="00F02C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………………………..</w:t>
            </w:r>
          </w:p>
          <w:p w14:paraId="097BD8B9" w14:textId="77777777" w:rsidR="00726903" w:rsidRDefault="00726903" w:rsidP="00F02C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Mobilny stojak do telewizora:</w:t>
            </w:r>
          </w:p>
          <w:p w14:paraId="1C57B177" w14:textId="25F7BA34" w:rsidR="00726903" w:rsidRPr="00A47B30" w:rsidRDefault="00726903" w:rsidP="00F02C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FD135" w14:textId="3E870160" w:rsidR="0034611F" w:rsidRDefault="00F378ED" w:rsidP="00F02C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34611F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DA30" w14:textId="77777777" w:rsidR="0034611F" w:rsidRPr="002A16E2" w:rsidRDefault="0034611F" w:rsidP="00F02C9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427B2" w14:textId="77777777" w:rsidR="0034611F" w:rsidRPr="002A16E2" w:rsidRDefault="0034611F" w:rsidP="00F02C9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B3C3B6" w14:textId="77777777" w:rsidR="0034611F" w:rsidRPr="002A16E2" w:rsidRDefault="0034611F" w:rsidP="00F02C9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67F41C" w14:textId="77777777" w:rsidR="0034611F" w:rsidRPr="002A16E2" w:rsidRDefault="0034611F" w:rsidP="00F02C9B">
            <w:pPr>
              <w:ind w:right="425"/>
              <w:rPr>
                <w:sz w:val="22"/>
                <w:szCs w:val="22"/>
              </w:rPr>
            </w:pPr>
          </w:p>
        </w:tc>
      </w:tr>
      <w:tr w:rsidR="00A23D0E" w:rsidRPr="002A16E2" w14:paraId="2B4FF1C9" w14:textId="77777777" w:rsidTr="00F02C9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14E517" w14:textId="77777777" w:rsidR="00A23D0E" w:rsidRDefault="00A23D0E" w:rsidP="00F02C9B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0BA565BF" w14:textId="77777777" w:rsidR="00A23D0E" w:rsidRPr="002A16E2" w:rsidRDefault="00A23D0E" w:rsidP="00F02C9B">
            <w:pPr>
              <w:ind w:right="425"/>
              <w:rPr>
                <w:sz w:val="22"/>
                <w:szCs w:val="22"/>
              </w:rPr>
            </w:pPr>
          </w:p>
          <w:p w14:paraId="633D0150" w14:textId="77777777" w:rsidR="00A23D0E" w:rsidRDefault="00A23D0E" w:rsidP="00F02C9B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36684B5B" w14:textId="77777777" w:rsidR="00A23D0E" w:rsidRPr="002A16E2" w:rsidRDefault="00A23D0E" w:rsidP="00F02C9B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FAE1C" w14:textId="77777777" w:rsidR="00A23D0E" w:rsidRPr="002A16E2" w:rsidRDefault="00A23D0E" w:rsidP="00F02C9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675007" w14:textId="77777777" w:rsidR="00A23D0E" w:rsidRPr="002A16E2" w:rsidRDefault="00A23D0E" w:rsidP="00F02C9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75C693" w14:textId="77777777" w:rsidR="00A23D0E" w:rsidRPr="002A16E2" w:rsidRDefault="00A23D0E" w:rsidP="00F02C9B">
            <w:pPr>
              <w:ind w:right="425"/>
              <w:rPr>
                <w:sz w:val="22"/>
                <w:szCs w:val="22"/>
              </w:rPr>
            </w:pPr>
          </w:p>
        </w:tc>
      </w:tr>
      <w:tr w:rsidR="00A23D0E" w:rsidRPr="002A16E2" w14:paraId="6FF03B4A" w14:textId="77777777" w:rsidTr="00F02C9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FB7394" w14:textId="77777777" w:rsidR="00A23D0E" w:rsidRPr="002A16E2" w:rsidRDefault="00A23D0E" w:rsidP="00F02C9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D8DBA27" w14:textId="77777777" w:rsidR="00A23D0E" w:rsidRPr="002A16E2" w:rsidRDefault="00A23D0E" w:rsidP="00F02C9B">
            <w:pPr>
              <w:rPr>
                <w:sz w:val="22"/>
                <w:szCs w:val="22"/>
              </w:rPr>
            </w:pPr>
          </w:p>
          <w:p w14:paraId="312B254A" w14:textId="77777777" w:rsidR="00A23D0E" w:rsidRPr="002A16E2" w:rsidRDefault="00A23D0E" w:rsidP="00F02C9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5F42476C" w14:textId="77777777" w:rsidR="00A23D0E" w:rsidRPr="002A16E2" w:rsidRDefault="00A23D0E" w:rsidP="00F02C9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AD547" w14:textId="77777777" w:rsidR="00A23D0E" w:rsidRPr="002A16E2" w:rsidRDefault="00A23D0E" w:rsidP="00F02C9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94AC81" w14:textId="77777777" w:rsidR="00A23D0E" w:rsidRPr="002A16E2" w:rsidRDefault="00A23D0E" w:rsidP="00F02C9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AAB50B" w14:textId="77777777" w:rsidR="00A23D0E" w:rsidRPr="002A16E2" w:rsidRDefault="00A23D0E" w:rsidP="00F02C9B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E1F6CFB" w14:textId="77777777" w:rsidR="00A23D0E" w:rsidRPr="002A16E2" w:rsidRDefault="00A23D0E" w:rsidP="00A23D0E">
      <w:pPr>
        <w:tabs>
          <w:tab w:val="right" w:pos="9000"/>
        </w:tabs>
        <w:rPr>
          <w:sz w:val="22"/>
          <w:szCs w:val="22"/>
        </w:rPr>
      </w:pPr>
    </w:p>
    <w:p w14:paraId="46A4D6FD" w14:textId="77777777" w:rsidR="00A23D0E" w:rsidRDefault="00A23D0E" w:rsidP="00A23D0E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CD880DA" w14:textId="77777777" w:rsidR="00A23D0E" w:rsidRDefault="00A23D0E" w:rsidP="00A23D0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3ACF09A" w14:textId="77777777" w:rsidR="0034611F" w:rsidRDefault="0034611F" w:rsidP="0034611F">
      <w:pPr>
        <w:widowControl w:val="0"/>
        <w:jc w:val="both"/>
        <w:rPr>
          <w:sz w:val="22"/>
          <w:szCs w:val="22"/>
        </w:rPr>
      </w:pPr>
      <w:r w:rsidRPr="0034611F">
        <w:rPr>
          <w:b/>
          <w:sz w:val="22"/>
          <w:szCs w:val="22"/>
          <w:u w:val="single"/>
        </w:rPr>
        <w:t>Okres udzielonej gwarancji wynosi</w:t>
      </w:r>
      <w:r w:rsidRPr="002A16E2">
        <w:rPr>
          <w:b/>
          <w:sz w:val="22"/>
          <w:szCs w:val="22"/>
        </w:rPr>
        <w:t>:</w:t>
      </w:r>
      <w:r w:rsidRPr="002A16E2">
        <w:rPr>
          <w:sz w:val="22"/>
          <w:szCs w:val="22"/>
        </w:rPr>
        <w:t xml:space="preserve"> </w:t>
      </w:r>
    </w:p>
    <w:p w14:paraId="5C97213B" w14:textId="77777777" w:rsidR="0034611F" w:rsidRDefault="0034611F" w:rsidP="0034611F">
      <w:pPr>
        <w:widowControl w:val="0"/>
        <w:jc w:val="both"/>
        <w:rPr>
          <w:sz w:val="22"/>
          <w:szCs w:val="22"/>
        </w:rPr>
      </w:pPr>
    </w:p>
    <w:p w14:paraId="2CE2B3BE" w14:textId="77777777" w:rsidR="0034611F" w:rsidRDefault="0034611F" w:rsidP="0034611F">
      <w:pPr>
        <w:widowControl w:val="0"/>
        <w:jc w:val="both"/>
        <w:rPr>
          <w:b/>
          <w:bCs/>
          <w:sz w:val="22"/>
          <w:szCs w:val="22"/>
        </w:rPr>
      </w:pPr>
      <w:r w:rsidRPr="0034611F">
        <w:rPr>
          <w:b/>
          <w:bCs/>
          <w:sz w:val="22"/>
          <w:szCs w:val="22"/>
        </w:rPr>
        <w:t>Komputer przenośny</w:t>
      </w:r>
      <w:r>
        <w:rPr>
          <w:sz w:val="22"/>
          <w:szCs w:val="22"/>
        </w:rPr>
        <w:t xml:space="preserve"> </w:t>
      </w:r>
      <w:r w:rsidRPr="0034611F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4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ą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e</w:t>
      </w:r>
    </w:p>
    <w:p w14:paraId="10165BAA" w14:textId="77777777" w:rsidR="0034611F" w:rsidRDefault="0034611F" w:rsidP="0034611F">
      <w:pPr>
        <w:widowControl w:val="0"/>
        <w:jc w:val="both"/>
        <w:rPr>
          <w:b/>
          <w:sz w:val="22"/>
          <w:szCs w:val="22"/>
        </w:rPr>
      </w:pPr>
      <w:r w:rsidRPr="0034611F">
        <w:rPr>
          <w:b/>
          <w:sz w:val="22"/>
          <w:szCs w:val="22"/>
        </w:rPr>
        <w:t>Mobilny wyświetlacz nagłowny wysokiej jakości wg konfiguracji 1 – 24 miesiące</w:t>
      </w:r>
    </w:p>
    <w:p w14:paraId="44C741DA" w14:textId="77777777" w:rsidR="0034611F" w:rsidRPr="0034611F" w:rsidRDefault="0034611F" w:rsidP="0034611F">
      <w:pPr>
        <w:widowControl w:val="0"/>
        <w:jc w:val="both"/>
        <w:rPr>
          <w:b/>
          <w:sz w:val="22"/>
          <w:szCs w:val="22"/>
        </w:rPr>
      </w:pPr>
      <w:r w:rsidRPr="0034611F">
        <w:rPr>
          <w:b/>
          <w:sz w:val="22"/>
          <w:szCs w:val="22"/>
        </w:rPr>
        <w:t xml:space="preserve">Mobilny wyświetlacz nagłowny wysokiej jakości wg konfiguracji </w:t>
      </w:r>
      <w:r>
        <w:rPr>
          <w:b/>
          <w:sz w:val="22"/>
          <w:szCs w:val="22"/>
        </w:rPr>
        <w:t>2</w:t>
      </w:r>
      <w:r w:rsidRPr="0034611F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12</w:t>
      </w:r>
      <w:r w:rsidRPr="0034611F">
        <w:rPr>
          <w:b/>
          <w:sz w:val="22"/>
          <w:szCs w:val="22"/>
        </w:rPr>
        <w:t xml:space="preserve"> miesi</w:t>
      </w:r>
      <w:r>
        <w:rPr>
          <w:b/>
          <w:sz w:val="22"/>
          <w:szCs w:val="22"/>
        </w:rPr>
        <w:t>ę</w:t>
      </w:r>
      <w:r w:rsidRPr="0034611F">
        <w:rPr>
          <w:b/>
          <w:sz w:val="22"/>
          <w:szCs w:val="22"/>
        </w:rPr>
        <w:t>c</w:t>
      </w:r>
      <w:r>
        <w:rPr>
          <w:b/>
          <w:sz w:val="22"/>
          <w:szCs w:val="22"/>
        </w:rPr>
        <w:t>y</w:t>
      </w:r>
    </w:p>
    <w:p w14:paraId="757201EA" w14:textId="3EC6CECE" w:rsidR="00A23D0E" w:rsidRPr="002A16E2" w:rsidRDefault="0034611F" w:rsidP="00A23D0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Play </w:t>
      </w:r>
      <w:r w:rsidR="00726903">
        <w:rPr>
          <w:b/>
          <w:sz w:val="22"/>
          <w:szCs w:val="22"/>
        </w:rPr>
        <w:t>S</w:t>
      </w:r>
      <w:r>
        <w:rPr>
          <w:b/>
          <w:sz w:val="22"/>
          <w:szCs w:val="22"/>
        </w:rPr>
        <w:t>tation z akcesoriami</w:t>
      </w:r>
      <w:r w:rsidR="00726903">
        <w:rPr>
          <w:b/>
          <w:sz w:val="22"/>
          <w:szCs w:val="22"/>
        </w:rPr>
        <w:t xml:space="preserve"> (konsola 12 miesięcy, telewizor 24 miesiące, mobilny stojak do telewizora 12 miesięcy)</w:t>
      </w:r>
    </w:p>
    <w:p w14:paraId="31C06405" w14:textId="77777777" w:rsidR="00A23D0E" w:rsidRPr="002A16E2" w:rsidRDefault="00A23D0E" w:rsidP="00A23D0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3CC9F0F4" w14:textId="77777777" w:rsidR="00A23D0E" w:rsidRPr="00E63BA7" w:rsidRDefault="00A23D0E" w:rsidP="00A23D0E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A2D9204" w14:textId="77777777" w:rsidR="00A23D0E" w:rsidRPr="00E63BA7" w:rsidRDefault="00A23D0E" w:rsidP="00A23D0E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314760F8" w14:textId="77777777" w:rsidR="00A23D0E" w:rsidRDefault="00A23D0E" w:rsidP="00A23D0E">
      <w:pPr>
        <w:tabs>
          <w:tab w:val="left" w:pos="426"/>
        </w:tabs>
        <w:jc w:val="both"/>
        <w:rPr>
          <w:sz w:val="22"/>
          <w:szCs w:val="22"/>
        </w:rPr>
      </w:pPr>
    </w:p>
    <w:p w14:paraId="1A5FE8CE" w14:textId="77777777" w:rsidR="00A23D0E" w:rsidRDefault="00A23D0E" w:rsidP="00A23D0E">
      <w:pPr>
        <w:tabs>
          <w:tab w:val="left" w:pos="426"/>
        </w:tabs>
        <w:jc w:val="both"/>
        <w:rPr>
          <w:sz w:val="22"/>
          <w:szCs w:val="22"/>
        </w:rPr>
      </w:pPr>
    </w:p>
    <w:p w14:paraId="6C72F116" w14:textId="77777777" w:rsidR="00A23D0E" w:rsidRDefault="00A23D0E" w:rsidP="00A23D0E">
      <w:pPr>
        <w:tabs>
          <w:tab w:val="left" w:pos="426"/>
        </w:tabs>
        <w:jc w:val="both"/>
        <w:rPr>
          <w:sz w:val="22"/>
          <w:szCs w:val="22"/>
        </w:rPr>
      </w:pPr>
    </w:p>
    <w:p w14:paraId="1097D96C" w14:textId="77777777" w:rsidR="00A23D0E" w:rsidRDefault="00A23D0E" w:rsidP="00A23D0E">
      <w:pPr>
        <w:tabs>
          <w:tab w:val="left" w:pos="426"/>
        </w:tabs>
        <w:jc w:val="both"/>
        <w:rPr>
          <w:sz w:val="22"/>
          <w:szCs w:val="22"/>
        </w:rPr>
      </w:pPr>
    </w:p>
    <w:p w14:paraId="2C7CC499" w14:textId="77777777" w:rsidR="00A23D0E" w:rsidRDefault="00A23D0E" w:rsidP="00A23D0E">
      <w:pPr>
        <w:tabs>
          <w:tab w:val="left" w:pos="426"/>
        </w:tabs>
        <w:jc w:val="both"/>
        <w:rPr>
          <w:sz w:val="22"/>
          <w:szCs w:val="22"/>
        </w:rPr>
      </w:pPr>
    </w:p>
    <w:p w14:paraId="498EFC8B" w14:textId="77777777" w:rsidR="00A23D0E" w:rsidRDefault="00A23D0E" w:rsidP="00A23D0E">
      <w:pPr>
        <w:tabs>
          <w:tab w:val="left" w:pos="426"/>
        </w:tabs>
        <w:jc w:val="both"/>
        <w:rPr>
          <w:sz w:val="22"/>
          <w:szCs w:val="22"/>
        </w:rPr>
      </w:pPr>
    </w:p>
    <w:p w14:paraId="0D7B4DF8" w14:textId="77777777" w:rsidR="00A23D0E" w:rsidRPr="002A16E2" w:rsidRDefault="00A23D0E" w:rsidP="00A23D0E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4E6AE508" w14:textId="77777777" w:rsidR="00A23D0E" w:rsidRDefault="00A23D0E" w:rsidP="00A23D0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75E137BF" w14:textId="77777777" w:rsidR="00A23D0E" w:rsidRPr="001E70CA" w:rsidRDefault="00A23D0E" w:rsidP="00A23D0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 w:rsidRPr="001E70CA">
        <w:rPr>
          <w:color w:val="000000"/>
          <w:sz w:val="22"/>
          <w:szCs w:val="22"/>
          <w:lang w:eastAsia="ar-SA"/>
        </w:rPr>
        <w:br/>
        <w:t>w Specyfikacji Istotnych Warunków Zamówienia, w miejscu i terminie wyznaczonym przez zamawiającego</w:t>
      </w:r>
      <w:r w:rsidRPr="001E70CA">
        <w:rPr>
          <w:color w:val="000000"/>
          <w:sz w:val="22"/>
          <w:szCs w:val="22"/>
        </w:rPr>
        <w:t xml:space="preserve"> i nie wnosimy do nich żadnych zastrzeżeń.</w:t>
      </w:r>
    </w:p>
    <w:p w14:paraId="5C24A467" w14:textId="77777777" w:rsidR="00A23D0E" w:rsidRPr="003E2056" w:rsidRDefault="00A23D0E" w:rsidP="00A23D0E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4C3F3BD" w14:textId="77777777" w:rsidR="00A23D0E" w:rsidRPr="002A16E2" w:rsidRDefault="00A23D0E" w:rsidP="00A23D0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C6A57D9" w14:textId="77777777" w:rsidR="00A23D0E" w:rsidRPr="002A16E2" w:rsidRDefault="00A23D0E" w:rsidP="00A23D0E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6B916E5" w14:textId="77777777" w:rsidR="00A23D0E" w:rsidRPr="002A16E2" w:rsidRDefault="00A23D0E" w:rsidP="00A23D0E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5B01ACB" w14:textId="77777777" w:rsidR="00A23D0E" w:rsidRPr="002A16E2" w:rsidRDefault="00A23D0E" w:rsidP="00A23D0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23D0E" w:rsidRPr="002A16E2" w14:paraId="6F1E292F" w14:textId="77777777" w:rsidTr="00F02C9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00C227" w14:textId="77777777" w:rsidR="00A23D0E" w:rsidRPr="002A16E2" w:rsidRDefault="00A23D0E" w:rsidP="00F02C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2514EF" w14:textId="77777777" w:rsidR="00A23D0E" w:rsidRPr="002A16E2" w:rsidRDefault="00A23D0E" w:rsidP="00F02C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11A0C23C" w14:textId="77777777" w:rsidR="00A23D0E" w:rsidRPr="002A16E2" w:rsidRDefault="00A23D0E" w:rsidP="00F02C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482E1E" w14:textId="77777777" w:rsidR="00A23D0E" w:rsidRPr="002A16E2" w:rsidRDefault="00A23D0E" w:rsidP="00F02C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A23D0E" w:rsidRPr="002A16E2" w14:paraId="6FFEA503" w14:textId="77777777" w:rsidTr="00F02C9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EECAD" w14:textId="77777777" w:rsidR="00A23D0E" w:rsidRPr="002A16E2" w:rsidRDefault="00A23D0E" w:rsidP="00F02C9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AABC0" w14:textId="77777777" w:rsidR="00A23D0E" w:rsidRPr="002A16E2" w:rsidRDefault="00A23D0E" w:rsidP="00F02C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BA4D1" w14:textId="77777777" w:rsidR="00A23D0E" w:rsidRPr="002A16E2" w:rsidRDefault="00A23D0E" w:rsidP="00F02C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23D0E" w:rsidRPr="002A16E2" w14:paraId="78F0CCDF" w14:textId="77777777" w:rsidTr="00F02C9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D620C" w14:textId="77777777" w:rsidR="00A23D0E" w:rsidRPr="002A16E2" w:rsidRDefault="00A23D0E" w:rsidP="00F02C9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726DF" w14:textId="77777777" w:rsidR="00A23D0E" w:rsidRPr="002A16E2" w:rsidRDefault="00A23D0E" w:rsidP="00F02C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B21EA" w14:textId="77777777" w:rsidR="00A23D0E" w:rsidRPr="002A16E2" w:rsidRDefault="00A23D0E" w:rsidP="00F02C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8F07010" w14:textId="77777777" w:rsidR="00A23D0E" w:rsidRPr="002A16E2" w:rsidRDefault="00A23D0E" w:rsidP="00A23D0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B07E2C3" w14:textId="77777777" w:rsidR="00A23D0E" w:rsidRPr="002A16E2" w:rsidRDefault="00A23D0E" w:rsidP="00A23D0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08934196" w14:textId="77777777" w:rsidR="00A23D0E" w:rsidRPr="002A16E2" w:rsidRDefault="00A23D0E" w:rsidP="00A23D0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447DCCE" w14:textId="77777777" w:rsidR="00A23D0E" w:rsidRPr="002A16E2" w:rsidRDefault="00A23D0E" w:rsidP="00A23D0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23EE7EFD" w14:textId="77777777" w:rsidR="00A23D0E" w:rsidRPr="002A16E2" w:rsidRDefault="00A23D0E" w:rsidP="00A23D0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0F8A7393" w14:textId="77777777" w:rsidR="00A23D0E" w:rsidRPr="002A16E2" w:rsidRDefault="00A23D0E" w:rsidP="00A23D0E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D8082B4" w14:textId="77777777" w:rsidR="00A23D0E" w:rsidRPr="002A16E2" w:rsidRDefault="00A23D0E" w:rsidP="00A23D0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62304FD" w14:textId="77777777" w:rsidR="00A23D0E" w:rsidRPr="002A16E2" w:rsidRDefault="00A23D0E" w:rsidP="00A23D0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18833056" w14:textId="77777777" w:rsidR="00A23D0E" w:rsidRPr="002A16E2" w:rsidRDefault="00A23D0E" w:rsidP="00A23D0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7BE1FF39" w14:textId="77777777" w:rsidR="00A23D0E" w:rsidRPr="00F47191" w:rsidRDefault="00A23D0E" w:rsidP="00A23D0E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8091F73" w14:textId="77777777" w:rsidR="00A23D0E" w:rsidRPr="00EE3A24" w:rsidRDefault="00A23D0E" w:rsidP="00A23D0E"/>
    <w:p w14:paraId="4E3D5EDE" w14:textId="77777777" w:rsidR="00FE545C" w:rsidRPr="00CC63B7" w:rsidRDefault="00FE545C" w:rsidP="00CC63B7"/>
    <w:sectPr w:rsidR="00FE545C" w:rsidRPr="00CC63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8B00C" w14:textId="77777777" w:rsidR="00630667" w:rsidRDefault="00630667">
      <w:r>
        <w:separator/>
      </w:r>
    </w:p>
  </w:endnote>
  <w:endnote w:type="continuationSeparator" w:id="0">
    <w:p w14:paraId="22D96671" w14:textId="77777777" w:rsidR="00630667" w:rsidRDefault="00630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0CB95" w14:textId="77777777" w:rsidR="008B5D88" w:rsidRDefault="008B5D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162C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21F6C" w14:textId="77777777" w:rsidR="008B5D88" w:rsidRDefault="008B5D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04AAB" w14:textId="77777777" w:rsidR="00630667" w:rsidRDefault="00630667">
      <w:r>
        <w:separator/>
      </w:r>
    </w:p>
  </w:footnote>
  <w:footnote w:type="continuationSeparator" w:id="0">
    <w:p w14:paraId="14ED0159" w14:textId="77777777" w:rsidR="00630667" w:rsidRDefault="00630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1EE3B" w14:textId="77777777" w:rsidR="008B5D88" w:rsidRDefault="008B5D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93CF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AFB35" w14:textId="77777777" w:rsidR="008B5D88" w:rsidRDefault="008B5D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718880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370414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224336">
    <w:abstractNumId w:val="0"/>
  </w:num>
  <w:num w:numId="4" w16cid:durableId="10173479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066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4611F"/>
    <w:rsid w:val="004B7300"/>
    <w:rsid w:val="004C6753"/>
    <w:rsid w:val="00595C87"/>
    <w:rsid w:val="005D2C65"/>
    <w:rsid w:val="005E6D94"/>
    <w:rsid w:val="00620678"/>
    <w:rsid w:val="00630667"/>
    <w:rsid w:val="0063384F"/>
    <w:rsid w:val="00643C6F"/>
    <w:rsid w:val="00646202"/>
    <w:rsid w:val="0065290F"/>
    <w:rsid w:val="006815F6"/>
    <w:rsid w:val="00726903"/>
    <w:rsid w:val="007748F0"/>
    <w:rsid w:val="007A4321"/>
    <w:rsid w:val="007F4BCE"/>
    <w:rsid w:val="00833933"/>
    <w:rsid w:val="00853083"/>
    <w:rsid w:val="008B2F0C"/>
    <w:rsid w:val="008B4928"/>
    <w:rsid w:val="008B5D88"/>
    <w:rsid w:val="008D2AB8"/>
    <w:rsid w:val="008F1C66"/>
    <w:rsid w:val="00970FE4"/>
    <w:rsid w:val="00A0022B"/>
    <w:rsid w:val="00A23D0E"/>
    <w:rsid w:val="00A346FE"/>
    <w:rsid w:val="00A47B4D"/>
    <w:rsid w:val="00A74377"/>
    <w:rsid w:val="00A83018"/>
    <w:rsid w:val="00B774DC"/>
    <w:rsid w:val="00C969A6"/>
    <w:rsid w:val="00CA7D36"/>
    <w:rsid w:val="00CC63B7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378ED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1FB67E3"/>
  <w15:chartTrackingRefBased/>
  <w15:docId w15:val="{8450ECDC-3BD3-4DC6-9642-86A0EB66C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3D0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4</Pages>
  <Words>847</Words>
  <Characters>5980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2025-05-05T11:53:00Z</cp:lastPrinted>
  <dcterms:created xsi:type="dcterms:W3CDTF">2025-05-05T11:16:00Z</dcterms:created>
  <dcterms:modified xsi:type="dcterms:W3CDTF">2025-05-06T10:37:00Z</dcterms:modified>
</cp:coreProperties>
</file>