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9F034" w14:textId="77777777" w:rsidR="00D700A2" w:rsidRDefault="00D700A2" w:rsidP="009E03C9"/>
    <w:tbl>
      <w:tblPr>
        <w:tblpPr w:leftFromText="141" w:rightFromText="141" w:vertAnchor="page" w:horzAnchor="margin" w:tblpY="656"/>
        <w:tblW w:w="10200" w:type="dxa"/>
        <w:tblLayout w:type="fixed"/>
        <w:tblCellMar>
          <w:left w:w="30" w:type="dxa"/>
          <w:right w:w="30" w:type="dxa"/>
        </w:tblCellMar>
        <w:tblLook w:val="04A0" w:firstRow="1" w:lastRow="0" w:firstColumn="1" w:lastColumn="0" w:noHBand="0" w:noVBand="1"/>
      </w:tblPr>
      <w:tblGrid>
        <w:gridCol w:w="10200"/>
      </w:tblGrid>
      <w:tr w:rsidR="009E03C9" w:rsidRPr="00297E41" w14:paraId="32079731" w14:textId="77777777" w:rsidTr="009D1AD6">
        <w:trPr>
          <w:trHeight w:val="790"/>
        </w:trPr>
        <w:tc>
          <w:tcPr>
            <w:tcW w:w="10121" w:type="dxa"/>
            <w:vAlign w:val="center"/>
            <w:hideMark/>
          </w:tcPr>
          <w:p w14:paraId="6664546C" w14:textId="77777777" w:rsidR="009E03C9" w:rsidRPr="00297E41" w:rsidRDefault="00D3476E" w:rsidP="009D1AD6">
            <w:pPr>
              <w:spacing w:after="480"/>
              <w:jc w:val="right"/>
            </w:pPr>
            <w:r>
              <w:pict w14:anchorId="2F7995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8pt;height:43.55pt;visibility:visible">
                  <v:imagedata r:id="rId7" o:title=""/>
                </v:shape>
              </w:pict>
            </w:r>
          </w:p>
        </w:tc>
      </w:tr>
    </w:tbl>
    <w:p w14:paraId="69BA14EA" w14:textId="7B3913F0" w:rsidR="00035DEC" w:rsidRPr="00D700A2" w:rsidRDefault="00E33956" w:rsidP="00035DEC">
      <w:pPr>
        <w:spacing w:after="480"/>
        <w:jc w:val="right"/>
      </w:pPr>
      <w:r w:rsidRPr="00D700A2">
        <w:t>Niepołomice</w:t>
      </w:r>
      <w:r w:rsidR="00035DEC" w:rsidRPr="00D700A2">
        <w:t xml:space="preserve"> dnia: </w:t>
      </w:r>
      <w:r w:rsidRPr="00D700A2">
        <w:t>2025-05-2</w:t>
      </w:r>
      <w:r w:rsidR="00D3476E">
        <w:t>8</w:t>
      </w:r>
    </w:p>
    <w:p w14:paraId="22C13631" w14:textId="77777777" w:rsidR="00035DEC" w:rsidRPr="00D700A2" w:rsidRDefault="00E33956" w:rsidP="00035DEC">
      <w:pPr>
        <w:spacing w:line="360" w:lineRule="auto"/>
        <w:rPr>
          <w:b/>
          <w:bCs/>
        </w:rPr>
      </w:pPr>
      <w:r w:rsidRPr="00D700A2">
        <w:rPr>
          <w:b/>
          <w:bCs/>
        </w:rPr>
        <w:t>GMINA NIEPOŁOMICE</w:t>
      </w:r>
    </w:p>
    <w:p w14:paraId="6948BFD4" w14:textId="77777777" w:rsidR="00035DEC" w:rsidRPr="00D700A2" w:rsidRDefault="00E33956" w:rsidP="00035DEC">
      <w:pPr>
        <w:spacing w:line="360" w:lineRule="auto"/>
      </w:pPr>
      <w:r w:rsidRPr="00D700A2">
        <w:t>Pl. Zwycięstwa</w:t>
      </w:r>
      <w:r w:rsidR="00035DEC" w:rsidRPr="00D700A2">
        <w:t xml:space="preserve"> </w:t>
      </w:r>
      <w:r w:rsidRPr="00D700A2">
        <w:t>13</w:t>
      </w:r>
    </w:p>
    <w:p w14:paraId="26F4138A" w14:textId="77777777" w:rsidR="00035DEC" w:rsidRPr="00D700A2" w:rsidRDefault="00E33956" w:rsidP="00035DEC">
      <w:r w:rsidRPr="00D700A2">
        <w:t>32-005</w:t>
      </w:r>
      <w:r w:rsidR="00035DEC" w:rsidRPr="00D700A2">
        <w:t xml:space="preserve"> </w:t>
      </w:r>
      <w:r w:rsidRPr="00D700A2">
        <w:t>Niepołomice</w:t>
      </w:r>
    </w:p>
    <w:p w14:paraId="7C9E61B5" w14:textId="23D39E3F" w:rsidR="00035DEC" w:rsidRPr="00D700A2" w:rsidRDefault="00D700A2" w:rsidP="00035DEC">
      <w:pPr>
        <w:jc w:val="both"/>
        <w:rPr>
          <w:bCs/>
        </w:rPr>
      </w:pPr>
      <w:r w:rsidRPr="00D700A2">
        <w:rPr>
          <w:bCs/>
        </w:rPr>
        <w:t>Pismo: ZP.271.11.2025.3</w:t>
      </w:r>
    </w:p>
    <w:p w14:paraId="63174F05" w14:textId="229212B4" w:rsidR="00035DEC" w:rsidRPr="00D700A2" w:rsidRDefault="00035DEC" w:rsidP="00035DEC">
      <w:pPr>
        <w:spacing w:after="480"/>
        <w:jc w:val="both"/>
        <w:rPr>
          <w:bCs/>
        </w:rPr>
      </w:pPr>
    </w:p>
    <w:p w14:paraId="103F4CCF" w14:textId="77777777" w:rsidR="00035DEC" w:rsidRPr="00D700A2" w:rsidRDefault="00035DEC" w:rsidP="00035DEC">
      <w:pPr>
        <w:tabs>
          <w:tab w:val="left" w:pos="708"/>
          <w:tab w:val="center" w:pos="4536"/>
          <w:tab w:val="right" w:pos="9072"/>
        </w:tabs>
        <w:spacing w:after="20" w:line="360" w:lineRule="auto"/>
        <w:ind w:left="5103"/>
        <w:rPr>
          <w:b/>
        </w:rPr>
      </w:pPr>
      <w:r w:rsidRPr="00D700A2">
        <w:rPr>
          <w:b/>
        </w:rPr>
        <w:t>WYKONAWCY</w:t>
      </w:r>
    </w:p>
    <w:p w14:paraId="67725A71" w14:textId="77777777" w:rsidR="00035DEC" w:rsidRPr="00D700A2" w:rsidRDefault="00035DEC" w:rsidP="00035DEC">
      <w:pPr>
        <w:tabs>
          <w:tab w:val="left" w:pos="708"/>
          <w:tab w:val="center" w:pos="4536"/>
          <w:tab w:val="right" w:pos="9072"/>
        </w:tabs>
        <w:spacing w:after="480" w:line="360" w:lineRule="auto"/>
        <w:ind w:left="5103"/>
      </w:pPr>
      <w:r w:rsidRPr="00D700A2">
        <w:t>ubiegający się o zamówienie</w:t>
      </w:r>
    </w:p>
    <w:p w14:paraId="29049890" w14:textId="77777777" w:rsidR="00035DEC" w:rsidRPr="00D700A2" w:rsidRDefault="00035DEC" w:rsidP="00035DEC">
      <w:pPr>
        <w:spacing w:after="120" w:line="360" w:lineRule="auto"/>
        <w:jc w:val="both"/>
        <w:rPr>
          <w:rFonts w:eastAsia="Calibri"/>
          <w:lang w:eastAsia="en-US"/>
        </w:rPr>
      </w:pPr>
      <w:r w:rsidRPr="00D700A2">
        <w:rPr>
          <w:rFonts w:eastAsia="Calibri"/>
          <w:lang w:eastAsia="en-US"/>
        </w:rPr>
        <w:t xml:space="preserve">Dotyczy: </w:t>
      </w:r>
      <w:r w:rsidRPr="00D700A2">
        <w:t>postępowania o udzielenie zamówienia publicznego</w:t>
      </w:r>
      <w:r w:rsidRPr="00D700A2">
        <w:rPr>
          <w:rFonts w:eastAsia="Calibri"/>
          <w:lang w:eastAsia="en-US"/>
        </w:rPr>
        <w:t>:</w:t>
      </w:r>
    </w:p>
    <w:tbl>
      <w:tblPr>
        <w:tblW w:w="9072" w:type="dxa"/>
        <w:tblInd w:w="108" w:type="dxa"/>
        <w:tblLook w:val="04A0" w:firstRow="1" w:lastRow="0" w:firstColumn="1" w:lastColumn="0" w:noHBand="0" w:noVBand="1"/>
      </w:tblPr>
      <w:tblGrid>
        <w:gridCol w:w="2269"/>
        <w:gridCol w:w="6803"/>
      </w:tblGrid>
      <w:tr w:rsidR="00035DEC" w:rsidRPr="00D700A2" w14:paraId="373DD25A" w14:textId="77777777" w:rsidTr="00B32FF9">
        <w:tc>
          <w:tcPr>
            <w:tcW w:w="2269" w:type="dxa"/>
            <w:shd w:val="clear" w:color="auto" w:fill="auto"/>
          </w:tcPr>
          <w:p w14:paraId="305D9B4A" w14:textId="77777777" w:rsidR="00035DEC" w:rsidRPr="00D700A2" w:rsidRDefault="00035DEC" w:rsidP="00B32FF9">
            <w:pPr>
              <w:tabs>
                <w:tab w:val="center" w:pos="4536"/>
                <w:tab w:val="right" w:pos="9072"/>
              </w:tabs>
              <w:spacing w:line="360" w:lineRule="auto"/>
              <w:ind w:left="-105"/>
              <w:jc w:val="both"/>
            </w:pPr>
            <w:r w:rsidRPr="00D700A2">
              <w:t>Nazwa zamówienia:</w:t>
            </w:r>
          </w:p>
        </w:tc>
        <w:tc>
          <w:tcPr>
            <w:tcW w:w="6803" w:type="dxa"/>
            <w:shd w:val="clear" w:color="auto" w:fill="auto"/>
          </w:tcPr>
          <w:p w14:paraId="121B2A98" w14:textId="77777777" w:rsidR="00035DEC" w:rsidRPr="00D700A2" w:rsidRDefault="00E33956" w:rsidP="00B32FF9">
            <w:pPr>
              <w:tabs>
                <w:tab w:val="center" w:pos="4536"/>
                <w:tab w:val="right" w:pos="9072"/>
              </w:tabs>
              <w:spacing w:line="360" w:lineRule="auto"/>
              <w:jc w:val="both"/>
              <w:rPr>
                <w:bCs/>
              </w:rPr>
            </w:pPr>
            <w:r w:rsidRPr="00D700A2">
              <w:rPr>
                <w:bCs/>
              </w:rPr>
              <w:t>Dostawa wyposażenia  warsztatów szkolnych na potrzeby kształcenia zawodowego w ramach projektu pod nazwą: Rozbudowa infrastruktury i doposażenie pracowni kształcenia zawodowego w Gminie Niepołomice.</w:t>
            </w:r>
            <w:r w:rsidR="00035DEC" w:rsidRPr="00D700A2">
              <w:rPr>
                <w:bCs/>
              </w:rPr>
              <w:t>.</w:t>
            </w:r>
          </w:p>
        </w:tc>
      </w:tr>
      <w:tr w:rsidR="00E33956" w:rsidRPr="00D700A2" w14:paraId="3DA985AD" w14:textId="77777777" w:rsidTr="009D1AD6">
        <w:tc>
          <w:tcPr>
            <w:tcW w:w="2269" w:type="dxa"/>
            <w:shd w:val="clear" w:color="auto" w:fill="auto"/>
          </w:tcPr>
          <w:p w14:paraId="59BB84F6" w14:textId="77777777" w:rsidR="00E33956" w:rsidRPr="00D700A2" w:rsidRDefault="00E33956" w:rsidP="009D1AD6">
            <w:pPr>
              <w:tabs>
                <w:tab w:val="center" w:pos="4536"/>
                <w:tab w:val="right" w:pos="9072"/>
              </w:tabs>
              <w:spacing w:line="360" w:lineRule="auto"/>
              <w:ind w:left="-105" w:right="-115"/>
              <w:jc w:val="both"/>
            </w:pPr>
            <w:r w:rsidRPr="00D700A2">
              <w:t>Numer referencyjny:</w:t>
            </w:r>
          </w:p>
        </w:tc>
        <w:tc>
          <w:tcPr>
            <w:tcW w:w="6803" w:type="dxa"/>
            <w:shd w:val="clear" w:color="auto" w:fill="auto"/>
          </w:tcPr>
          <w:p w14:paraId="09E8A909" w14:textId="77777777" w:rsidR="00E33956" w:rsidRPr="00D700A2" w:rsidRDefault="00E33956" w:rsidP="009D1AD6">
            <w:pPr>
              <w:tabs>
                <w:tab w:val="center" w:pos="4536"/>
                <w:tab w:val="right" w:pos="9072"/>
              </w:tabs>
              <w:spacing w:line="360" w:lineRule="auto"/>
              <w:jc w:val="both"/>
              <w:rPr>
                <w:bCs/>
              </w:rPr>
            </w:pPr>
            <w:r w:rsidRPr="00D700A2">
              <w:rPr>
                <w:bCs/>
              </w:rPr>
              <w:t>ZP.271.11.2025</w:t>
            </w:r>
          </w:p>
        </w:tc>
      </w:tr>
    </w:tbl>
    <w:p w14:paraId="2B7A1BA9" w14:textId="77777777" w:rsidR="00035DEC" w:rsidRPr="00D700A2" w:rsidRDefault="00035DEC" w:rsidP="00035DEC">
      <w:pPr>
        <w:tabs>
          <w:tab w:val="left" w:pos="708"/>
          <w:tab w:val="center" w:pos="4536"/>
          <w:tab w:val="right" w:pos="9072"/>
        </w:tabs>
        <w:spacing w:after="120" w:line="360" w:lineRule="auto"/>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D700A2" w14:paraId="0D120245" w14:textId="77777777" w:rsidTr="00B32FF9">
        <w:tc>
          <w:tcPr>
            <w:tcW w:w="9330" w:type="dxa"/>
            <w:shd w:val="clear" w:color="auto" w:fill="F2F2F2"/>
            <w:hideMark/>
          </w:tcPr>
          <w:p w14:paraId="0683E5C2" w14:textId="77777777" w:rsidR="00035DEC" w:rsidRPr="00D700A2" w:rsidRDefault="00035DEC" w:rsidP="00B32FF9">
            <w:pPr>
              <w:keepNext/>
              <w:spacing w:before="240" w:after="240"/>
              <w:jc w:val="center"/>
              <w:outlineLvl w:val="0"/>
              <w:rPr>
                <w:b/>
                <w:spacing w:val="50"/>
                <w:kern w:val="28"/>
              </w:rPr>
            </w:pPr>
            <w:r w:rsidRPr="00D700A2">
              <w:rPr>
                <w:b/>
                <w:spacing w:val="50"/>
                <w:kern w:val="28"/>
              </w:rPr>
              <w:t>WYJAŚNIENIA TREŚCI SWZ</w:t>
            </w:r>
          </w:p>
        </w:tc>
      </w:tr>
    </w:tbl>
    <w:p w14:paraId="06EDCCCA" w14:textId="77777777" w:rsidR="0012774F" w:rsidRPr="00D700A2" w:rsidRDefault="00520165" w:rsidP="00035DEC">
      <w:pPr>
        <w:spacing w:before="600" w:after="240" w:line="360" w:lineRule="auto"/>
        <w:jc w:val="both"/>
      </w:pPr>
      <w:r w:rsidRPr="00D700A2">
        <w:t xml:space="preserve">Zamawiający, </w:t>
      </w:r>
      <w:r w:rsidR="00E33956" w:rsidRPr="00D700A2">
        <w:rPr>
          <w:b/>
        </w:rPr>
        <w:t>GMINA NIEPOŁOMICE</w:t>
      </w:r>
      <w:r w:rsidRPr="00D700A2">
        <w:t xml:space="preserve">, działając na podstawie art. </w:t>
      </w:r>
      <w:r w:rsidR="0029606A" w:rsidRPr="00D700A2">
        <w:t>1</w:t>
      </w:r>
      <w:r w:rsidRPr="00D700A2">
        <w:t>3</w:t>
      </w:r>
      <w:r w:rsidR="0029606A" w:rsidRPr="00D700A2">
        <w:t>5</w:t>
      </w:r>
      <w:r w:rsidRPr="00D700A2">
        <w:t xml:space="preserve"> ust</w:t>
      </w:r>
      <w:r w:rsidR="00D9049C" w:rsidRPr="00D700A2">
        <w:t xml:space="preserve">. </w:t>
      </w:r>
      <w:r w:rsidR="0029606A" w:rsidRPr="00D700A2">
        <w:t>6</w:t>
      </w:r>
      <w:r w:rsidRPr="00D700A2">
        <w:t xml:space="preserve"> ustawy z dnia </w:t>
      </w:r>
      <w:r w:rsidR="0029606A" w:rsidRPr="00D700A2">
        <w:t>11</w:t>
      </w:r>
      <w:r w:rsidRPr="00D700A2">
        <w:t xml:space="preserve"> </w:t>
      </w:r>
      <w:r w:rsidR="0029606A" w:rsidRPr="00D700A2">
        <w:t xml:space="preserve">września </w:t>
      </w:r>
      <w:r w:rsidRPr="00D700A2">
        <w:t>20</w:t>
      </w:r>
      <w:r w:rsidR="0029606A" w:rsidRPr="00D700A2">
        <w:t>19</w:t>
      </w:r>
      <w:r w:rsidRPr="00D700A2">
        <w:t xml:space="preserve"> r</w:t>
      </w:r>
      <w:r w:rsidR="0029606A" w:rsidRPr="00D700A2">
        <w:t>.</w:t>
      </w:r>
      <w:r w:rsidRPr="00D700A2">
        <w:t xml:space="preserve"> Prawo </w:t>
      </w:r>
      <w:r w:rsidR="0029606A" w:rsidRPr="00D700A2">
        <w:t>z</w:t>
      </w:r>
      <w:r w:rsidRPr="00D700A2">
        <w:t xml:space="preserve">amówień </w:t>
      </w:r>
      <w:r w:rsidR="0029606A" w:rsidRPr="00D700A2">
        <w:t>p</w:t>
      </w:r>
      <w:r w:rsidRPr="00D700A2">
        <w:t xml:space="preserve">ublicznych </w:t>
      </w:r>
      <w:r w:rsidR="00E33956" w:rsidRPr="00D700A2">
        <w:t>(</w:t>
      </w:r>
      <w:proofErr w:type="spellStart"/>
      <w:r w:rsidR="00E33956" w:rsidRPr="00D700A2">
        <w:t>t.j</w:t>
      </w:r>
      <w:proofErr w:type="spellEnd"/>
      <w:r w:rsidR="00E33956" w:rsidRPr="00D700A2">
        <w:t>. Dz. U. z 2024 poz. 1320)</w:t>
      </w:r>
      <w:r w:rsidR="00BE7BFD" w:rsidRPr="00D700A2">
        <w:t xml:space="preserve">, </w:t>
      </w:r>
      <w:r w:rsidR="00D9049C" w:rsidRPr="00D700A2">
        <w:t>udostępnia</w:t>
      </w:r>
      <w:r w:rsidR="00BE7BFD" w:rsidRPr="00D700A2">
        <w:t xml:space="preserve"> poniżej treść zapytań do S</w:t>
      </w:r>
      <w:r w:rsidR="0012774F" w:rsidRPr="00D700A2">
        <w:t>pecyfikacji Warunków Zamówienia (</w:t>
      </w:r>
      <w:r w:rsidR="0012774F" w:rsidRPr="00D700A2">
        <w:rPr>
          <w:lang w:eastAsia="ar-SA"/>
        </w:rPr>
        <w:t>zwanej dalej</w:t>
      </w:r>
      <w:r w:rsidR="0012774F" w:rsidRPr="00D700A2">
        <w:rPr>
          <w:b/>
          <w:lang w:eastAsia="ar-SA"/>
        </w:rPr>
        <w:t xml:space="preserve"> </w:t>
      </w:r>
      <w:r w:rsidR="0012774F" w:rsidRPr="00D700A2">
        <w:rPr>
          <w:bCs/>
          <w:lang w:eastAsia="ar-SA"/>
        </w:rPr>
        <w:t>”SWZ”)</w:t>
      </w:r>
      <w:r w:rsidR="00D9049C" w:rsidRPr="00D700A2">
        <w:rPr>
          <w:bCs/>
          <w:lang w:eastAsia="ar-SA"/>
        </w:rPr>
        <w:t xml:space="preserve"> </w:t>
      </w:r>
      <w:r w:rsidR="00D9049C" w:rsidRPr="00D700A2">
        <w:t>wraz z wyjaśnieniami</w:t>
      </w:r>
      <w:r w:rsidR="0012774F" w:rsidRPr="00D700A2">
        <w:rPr>
          <w:bCs/>
          <w:lang w:eastAsia="ar-SA"/>
        </w:rPr>
        <w:t>:</w:t>
      </w:r>
    </w:p>
    <w:tbl>
      <w:tblPr>
        <w:tblW w:w="9356" w:type="dxa"/>
        <w:tblInd w:w="-34" w:type="dxa"/>
        <w:tblLook w:val="04A0" w:firstRow="1" w:lastRow="0" w:firstColumn="1" w:lastColumn="0" w:noHBand="0" w:noVBand="1"/>
      </w:tblPr>
      <w:tblGrid>
        <w:gridCol w:w="9356"/>
      </w:tblGrid>
      <w:tr w:rsidR="00E33956" w:rsidRPr="00D700A2" w14:paraId="397FAADE" w14:textId="77777777" w:rsidTr="009D1AD6">
        <w:tc>
          <w:tcPr>
            <w:tcW w:w="9356" w:type="dxa"/>
            <w:shd w:val="clear" w:color="auto" w:fill="auto"/>
          </w:tcPr>
          <w:p w14:paraId="6BD60BF1" w14:textId="728B767C" w:rsidR="00E33956" w:rsidRPr="00D700A2" w:rsidRDefault="00E33956" w:rsidP="009D1AD6">
            <w:pPr>
              <w:spacing w:before="60" w:after="60" w:line="276" w:lineRule="auto"/>
              <w:ind w:left="30" w:right="-72"/>
              <w:rPr>
                <w:b/>
                <w:bCs/>
              </w:rPr>
            </w:pPr>
            <w:r w:rsidRPr="00D700A2">
              <w:rPr>
                <w:b/>
                <w:bCs/>
              </w:rPr>
              <w:t>Pytani</w:t>
            </w:r>
            <w:r w:rsidR="009E03C9">
              <w:rPr>
                <w:b/>
                <w:bCs/>
              </w:rPr>
              <w:t>a</w:t>
            </w:r>
          </w:p>
          <w:p w14:paraId="0D94FCFD" w14:textId="77777777" w:rsidR="00E33956" w:rsidRPr="00D700A2" w:rsidRDefault="00E33956" w:rsidP="009D1AD6">
            <w:pPr>
              <w:spacing w:after="120" w:line="360" w:lineRule="auto"/>
              <w:ind w:left="30" w:right="-72"/>
              <w:jc w:val="both"/>
            </w:pPr>
            <w:r w:rsidRPr="00D700A2">
              <w:t>Pytanie</w:t>
            </w:r>
          </w:p>
          <w:p w14:paraId="2A851BA4" w14:textId="00D3B1B7" w:rsidR="00E33956" w:rsidRPr="00D700A2" w:rsidRDefault="00E33956" w:rsidP="009E03C9">
            <w:pPr>
              <w:numPr>
                <w:ilvl w:val="0"/>
                <w:numId w:val="8"/>
              </w:numPr>
              <w:spacing w:after="120" w:line="360" w:lineRule="auto"/>
              <w:ind w:right="-72"/>
              <w:jc w:val="both"/>
            </w:pPr>
            <w:r w:rsidRPr="00D700A2">
              <w:t>Czy zamawiający wprowadzi wymóg dołączenia formularza cenowego wraz z wymogiem wskazania producenta i modelu oferowanego przedmiotu?</w:t>
            </w:r>
          </w:p>
          <w:p w14:paraId="4F822749" w14:textId="77777777" w:rsidR="00E33956" w:rsidRPr="00D700A2" w:rsidRDefault="00E33956" w:rsidP="009D1AD6">
            <w:pPr>
              <w:spacing w:after="120" w:line="360" w:lineRule="auto"/>
              <w:ind w:left="30" w:right="-72"/>
              <w:jc w:val="both"/>
            </w:pPr>
            <w:r w:rsidRPr="00D700A2">
              <w:t>lub</w:t>
            </w:r>
          </w:p>
          <w:p w14:paraId="1AF556B9" w14:textId="5F466355" w:rsidR="00E33956" w:rsidRPr="00D700A2" w:rsidRDefault="00E33956" w:rsidP="009E03C9">
            <w:pPr>
              <w:numPr>
                <w:ilvl w:val="0"/>
                <w:numId w:val="8"/>
              </w:numPr>
              <w:spacing w:after="120" w:line="360" w:lineRule="auto"/>
              <w:ind w:right="-72"/>
              <w:jc w:val="both"/>
            </w:pPr>
            <w:r w:rsidRPr="00D700A2">
              <w:t>Czy zamawiający będzie wymagał dołączenia do oferty specyfikacji technicznych producenta sprzętu poprzez dodanie do SWZ zapisu: „Do oferty Wykonawca zobowiązany jest dołączyć specyfikacje techniczne producenta każdego sprzętu, pochodzące ze strony internetowej producenta sprzętu, celem udokumentowanego potwierdzenia zgodności zaoferowanego sprzętu z wymogami zawartymi w opisie przedmiotu zamówienia”?</w:t>
            </w:r>
          </w:p>
          <w:p w14:paraId="510CA882" w14:textId="77777777" w:rsidR="00E33956" w:rsidRPr="00D700A2" w:rsidRDefault="00E33956" w:rsidP="009D1AD6">
            <w:pPr>
              <w:spacing w:after="120" w:line="360" w:lineRule="auto"/>
              <w:ind w:left="30" w:right="-72"/>
              <w:jc w:val="both"/>
            </w:pPr>
          </w:p>
          <w:p w14:paraId="6DA970FE" w14:textId="77777777" w:rsidR="00E33956" w:rsidRPr="00D700A2" w:rsidRDefault="00E33956" w:rsidP="009D1AD6">
            <w:pPr>
              <w:spacing w:after="120" w:line="360" w:lineRule="auto"/>
              <w:ind w:left="30" w:right="-72"/>
              <w:jc w:val="both"/>
            </w:pPr>
            <w:r w:rsidRPr="00D700A2">
              <w:lastRenderedPageBreak/>
              <w:t>Zapisy te pozwolą na sprawdzenie ofert pod względem zgodności zaoferowanego sprzętu w stosunku do wymagań SWZ i OPZ jeszcze przed wyborem właściwej oferty. Wiele z oferowanych parametrów sprzętu komputerowego jest trudne, ciężkie lub wręcz niemożliwe do zweryfikowania podczas dostawy (bez posiadania specyfikacji technicznych producenta) a często takie parametry mają znaczny wpływ na cenę. To zaś sprawia, że bardzo często przetargi (i to ze sporą przewagą cenową) wygrywają nierzetelni Wykonawcy, którzy oferują sprzęt gorszej jakości, dużo tańszy i niezgodny z zapisami SWZ, a którego nikt na etapie dostawy nie weryfikuje lub nie jest w stanie zweryfikować. Według naszych kilkunastoletnich obserwacji, maksymalnie 15-20% ofert będących w postępowaniach przetargowych najtańszymi spełnia wszystkie wymagania zawarte w SWZ i OPZ (!). Są to bardzo często oferty wybierane jako najkorzystniejsze przez Wykonawców, szczególnie w przetargach gdzie nie podaje się nazwy producenta ani modelu czy też nie ma obowiązku dołączenia specyfikacji technicznych producenta sprzętu. Dlatego tak ważna jest możliwość weryfikacji ofert już na etapie ich oceny i dlatego prosimy Zamawiającego aby w interesie swoim jak i innych Wykonawców zmodyfikował formularz ofertowy i SWZ.</w:t>
            </w:r>
          </w:p>
          <w:p w14:paraId="1860C473" w14:textId="77777777" w:rsidR="00E33956" w:rsidRPr="00D700A2" w:rsidRDefault="00E33956" w:rsidP="009D1AD6">
            <w:pPr>
              <w:spacing w:after="40" w:line="276" w:lineRule="auto"/>
              <w:ind w:left="30" w:right="-72"/>
              <w:rPr>
                <w:b/>
                <w:bCs/>
              </w:rPr>
            </w:pPr>
            <w:r w:rsidRPr="00D700A2">
              <w:rPr>
                <w:b/>
                <w:bCs/>
              </w:rPr>
              <w:t>Stanowisko (wyjaśnienie) Zamawiającego:</w:t>
            </w:r>
          </w:p>
          <w:p w14:paraId="535D3323" w14:textId="328677AD" w:rsidR="00E33956" w:rsidRPr="00D700A2" w:rsidRDefault="00E33956" w:rsidP="009D1AD6">
            <w:pPr>
              <w:spacing w:after="60" w:line="360" w:lineRule="auto"/>
              <w:ind w:left="30" w:right="-72"/>
              <w:jc w:val="both"/>
              <w:rPr>
                <w:highlight w:val="darkGray"/>
              </w:rPr>
            </w:pPr>
          </w:p>
        </w:tc>
      </w:tr>
    </w:tbl>
    <w:p w14:paraId="71CAE8BA" w14:textId="2A55F0BC" w:rsidR="00BE7BFD" w:rsidRPr="00D700A2" w:rsidRDefault="00D3476E" w:rsidP="00520165">
      <w:pPr>
        <w:jc w:val="both"/>
      </w:pPr>
      <w:r w:rsidRPr="00D3476E">
        <w:lastRenderedPageBreak/>
        <w:t>Nie będzie wymagał. Zamawiający pozostawia  zapisy bez zmian</w:t>
      </w:r>
    </w:p>
    <w:p w14:paraId="465F97FE" w14:textId="7A40A1E0" w:rsidR="006D4AB3" w:rsidRPr="00D700A2" w:rsidRDefault="006D4AB3" w:rsidP="00D8461B">
      <w:pPr>
        <w:spacing w:before="120" w:after="120" w:line="360" w:lineRule="auto"/>
        <w:ind w:left="567"/>
        <w:jc w:val="right"/>
      </w:pPr>
    </w:p>
    <w:sectPr w:rsidR="006D4AB3" w:rsidRPr="00D700A2" w:rsidSect="00035DEC">
      <w:footerReference w:type="even" r:id="rId8"/>
      <w:footerReference w:type="default" r:id="rId9"/>
      <w:footerReference w:type="first" r:id="rId10"/>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DEE7F" w14:textId="77777777" w:rsidR="00636808" w:rsidRDefault="00636808">
      <w:r>
        <w:separator/>
      </w:r>
    </w:p>
  </w:endnote>
  <w:endnote w:type="continuationSeparator" w:id="0">
    <w:p w14:paraId="25760594" w14:textId="77777777" w:rsidR="00636808" w:rsidRDefault="0063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53F1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881BFDA"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3AA44" w14:textId="05A56FE8"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0B6DA" w14:textId="77777777" w:rsidR="006D4AB3" w:rsidRDefault="006D4AB3">
    <w:pPr>
      <w:pStyle w:val="Stopka"/>
      <w:pBdr>
        <w:bottom w:val="single" w:sz="6" w:space="0" w:color="auto"/>
      </w:pBdr>
      <w:tabs>
        <w:tab w:val="clear" w:pos="4536"/>
        <w:tab w:val="left" w:pos="6237"/>
      </w:tabs>
    </w:pPr>
  </w:p>
  <w:p w14:paraId="7AE39B2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8C49B07" w14:textId="77777777" w:rsidR="006D4AB3" w:rsidRDefault="006D4AB3">
    <w:pPr>
      <w:pStyle w:val="Stopka"/>
      <w:tabs>
        <w:tab w:val="clear" w:pos="4536"/>
        <w:tab w:val="left" w:pos="6237"/>
      </w:tabs>
    </w:pPr>
  </w:p>
  <w:p w14:paraId="797C01A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60559" w14:textId="77777777" w:rsidR="00636808" w:rsidRDefault="00636808">
      <w:r>
        <w:separator/>
      </w:r>
    </w:p>
  </w:footnote>
  <w:footnote w:type="continuationSeparator" w:id="0">
    <w:p w14:paraId="3A32FFBB" w14:textId="77777777" w:rsidR="00636808" w:rsidRDefault="006368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214926F7"/>
    <w:multiLevelType w:val="hybridMultilevel"/>
    <w:tmpl w:val="FC3E8594"/>
    <w:lvl w:ilvl="0" w:tplc="75466D14">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295482469">
    <w:abstractNumId w:val="4"/>
  </w:num>
  <w:num w:numId="2" w16cid:durableId="1028871800">
    <w:abstractNumId w:val="7"/>
  </w:num>
  <w:num w:numId="3" w16cid:durableId="1934777797">
    <w:abstractNumId w:val="3"/>
  </w:num>
  <w:num w:numId="4" w16cid:durableId="429013179">
    <w:abstractNumId w:val="6"/>
  </w:num>
  <w:num w:numId="5" w16cid:durableId="693724714">
    <w:abstractNumId w:val="0"/>
  </w:num>
  <w:num w:numId="6" w16cid:durableId="353961062">
    <w:abstractNumId w:val="2"/>
  </w:num>
  <w:num w:numId="7" w16cid:durableId="1762069627">
    <w:abstractNumId w:val="5"/>
  </w:num>
  <w:num w:numId="8" w16cid:durableId="1633244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36808"/>
    <w:rsid w:val="00031374"/>
    <w:rsid w:val="00035DEC"/>
    <w:rsid w:val="000A1097"/>
    <w:rsid w:val="000E2A8F"/>
    <w:rsid w:val="0012774F"/>
    <w:rsid w:val="00144B7A"/>
    <w:rsid w:val="00180C6E"/>
    <w:rsid w:val="0029606A"/>
    <w:rsid w:val="004848F3"/>
    <w:rsid w:val="004A75F2"/>
    <w:rsid w:val="005144A9"/>
    <w:rsid w:val="00520165"/>
    <w:rsid w:val="005B1B08"/>
    <w:rsid w:val="00632C3C"/>
    <w:rsid w:val="00636808"/>
    <w:rsid w:val="00662BDB"/>
    <w:rsid w:val="006A5DF1"/>
    <w:rsid w:val="006B7198"/>
    <w:rsid w:val="006D4AB3"/>
    <w:rsid w:val="006F3B81"/>
    <w:rsid w:val="00700024"/>
    <w:rsid w:val="007D7198"/>
    <w:rsid w:val="00870F9F"/>
    <w:rsid w:val="008804B6"/>
    <w:rsid w:val="00897AB0"/>
    <w:rsid w:val="008A3553"/>
    <w:rsid w:val="009003D1"/>
    <w:rsid w:val="00947A50"/>
    <w:rsid w:val="009E03C9"/>
    <w:rsid w:val="00A905AC"/>
    <w:rsid w:val="00B1255C"/>
    <w:rsid w:val="00B32FF9"/>
    <w:rsid w:val="00BA6584"/>
    <w:rsid w:val="00BE7BFD"/>
    <w:rsid w:val="00C370F2"/>
    <w:rsid w:val="00C44EEC"/>
    <w:rsid w:val="00D22FFA"/>
    <w:rsid w:val="00D3476E"/>
    <w:rsid w:val="00D700A2"/>
    <w:rsid w:val="00D8461B"/>
    <w:rsid w:val="00D9049C"/>
    <w:rsid w:val="00D915F2"/>
    <w:rsid w:val="00DF32E8"/>
    <w:rsid w:val="00E07BFC"/>
    <w:rsid w:val="00E21B49"/>
    <w:rsid w:val="00E2789F"/>
    <w:rsid w:val="00E33956"/>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66DFA7F7"/>
  <w15:chartTrackingRefBased/>
  <w15:docId w15:val="{217B565A-98D2-4556-AF36-E04AB2F50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349</Words>
  <Characters>2344</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Anna Topór</dc:creator>
  <cp:keywords/>
  <cp:lastModifiedBy>Anna Topór</cp:lastModifiedBy>
  <cp:revision>2</cp:revision>
  <cp:lastPrinted>2025-05-28T06:48:00Z</cp:lastPrinted>
  <dcterms:created xsi:type="dcterms:W3CDTF">2025-05-28T06:48:00Z</dcterms:created>
  <dcterms:modified xsi:type="dcterms:W3CDTF">2025-05-28T06:48:00Z</dcterms:modified>
</cp:coreProperties>
</file>