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4F73E" w14:textId="77777777" w:rsidR="003F7C08" w:rsidRPr="00E874DC" w:rsidRDefault="003F7C08" w:rsidP="003F7C08">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645DFA8F" w14:textId="77777777" w:rsidR="003F7C08" w:rsidRDefault="003F7C08" w:rsidP="003F7C08">
      <w:pPr>
        <w:spacing w:before="48" w:line="240" w:lineRule="atLeast"/>
        <w:jc w:val="right"/>
        <w:rPr>
          <w:b/>
          <w:sz w:val="24"/>
          <w:szCs w:val="24"/>
          <w:lang w:val="pl-PL"/>
        </w:rPr>
      </w:pPr>
    </w:p>
    <w:p w14:paraId="04623584" w14:textId="77777777" w:rsidR="003F7C08" w:rsidRDefault="003F7C08" w:rsidP="003F7C08">
      <w:pPr>
        <w:spacing w:before="48" w:line="240" w:lineRule="atLeast"/>
        <w:jc w:val="center"/>
        <w:rPr>
          <w:b/>
          <w:sz w:val="24"/>
          <w:szCs w:val="24"/>
          <w:lang w:val="pl-PL"/>
        </w:rPr>
      </w:pPr>
      <w:r>
        <w:rPr>
          <w:b/>
          <w:sz w:val="24"/>
          <w:szCs w:val="24"/>
          <w:lang w:val="pl-PL"/>
        </w:rPr>
        <w:t>WZÓR UMOWY</w:t>
      </w:r>
    </w:p>
    <w:p w14:paraId="46ABBC34" w14:textId="17379C4E" w:rsidR="003F7C08" w:rsidRDefault="003F7C08" w:rsidP="003F7C08">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455FFA05" w14:textId="77777777" w:rsidR="003F7C08" w:rsidRDefault="003F7C08" w:rsidP="003F7C08">
      <w:pPr>
        <w:spacing w:before="48" w:line="240" w:lineRule="atLeast"/>
        <w:jc w:val="center"/>
        <w:rPr>
          <w:b/>
          <w:sz w:val="28"/>
          <w:lang w:val="pl-PL"/>
        </w:rPr>
      </w:pPr>
    </w:p>
    <w:p w14:paraId="0E077793" w14:textId="301F2002" w:rsidR="003F7C08" w:rsidRPr="00AA2A22" w:rsidRDefault="003F7C08" w:rsidP="003F7C08">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DE-dzp.272-298/25</w:t>
      </w:r>
      <w:r w:rsidRPr="00AA2A22">
        <w:rPr>
          <w:rFonts w:ascii="Times New Roman" w:hAnsi="Times New Roman"/>
        </w:rPr>
        <w:t xml:space="preserve"> </w:t>
      </w:r>
    </w:p>
    <w:p w14:paraId="4F82E924" w14:textId="77777777" w:rsidR="003F7C08" w:rsidRDefault="003F7C08" w:rsidP="003F7C08">
      <w:pPr>
        <w:pStyle w:val="Tekstpodstawowy"/>
        <w:ind w:right="-47"/>
        <w:jc w:val="both"/>
        <w:rPr>
          <w:rFonts w:ascii="Times New Roman" w:hAnsi="Times New Roman"/>
        </w:rPr>
      </w:pPr>
      <w:r w:rsidRPr="00AA2A22">
        <w:rPr>
          <w:rFonts w:ascii="Times New Roman" w:hAnsi="Times New Roman"/>
        </w:rPr>
        <w:t>pomiędzy</w:t>
      </w:r>
    </w:p>
    <w:p w14:paraId="6C36E065" w14:textId="77777777" w:rsidR="003F7C08" w:rsidRDefault="003F7C08" w:rsidP="003F7C08">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04B6620" w14:textId="77777777" w:rsidR="003F7C08" w:rsidRDefault="003F7C08" w:rsidP="003F7C08">
      <w:pPr>
        <w:pStyle w:val="Tekstpodstawowy"/>
        <w:ind w:right="-47"/>
        <w:jc w:val="both"/>
        <w:rPr>
          <w:rFonts w:ascii="Times New Roman" w:hAnsi="Times New Roman"/>
        </w:rPr>
      </w:pPr>
      <w:r>
        <w:rPr>
          <w:rFonts w:ascii="Times New Roman" w:hAnsi="Times New Roman"/>
        </w:rPr>
        <w:t>reprezentowana przez:</w:t>
      </w:r>
    </w:p>
    <w:p w14:paraId="37998E9A" w14:textId="77777777" w:rsidR="003F7C08" w:rsidRDefault="003F7C08" w:rsidP="003F7C08">
      <w:pPr>
        <w:pStyle w:val="Tekstpodstawowy"/>
        <w:ind w:right="-47"/>
        <w:jc w:val="both"/>
        <w:rPr>
          <w:rFonts w:ascii="Times New Roman" w:hAnsi="Times New Roman"/>
        </w:rPr>
      </w:pPr>
      <w:r>
        <w:rPr>
          <w:rFonts w:ascii="Times New Roman" w:hAnsi="Times New Roman"/>
        </w:rPr>
        <w:t xml:space="preserve">1.Dziekana Wydziału /Kierownika Jednostki/............................................................................. </w:t>
      </w:r>
    </w:p>
    <w:p w14:paraId="19006D89" w14:textId="77777777" w:rsidR="003F7C08" w:rsidRDefault="003F7C08" w:rsidP="003F7C08">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4076CE1A" w14:textId="77777777" w:rsidR="003F7C08" w:rsidRDefault="003F7C08" w:rsidP="003F7C08">
      <w:pPr>
        <w:pStyle w:val="Tekstpodstawowy"/>
        <w:ind w:right="-47"/>
        <w:jc w:val="both"/>
        <w:rPr>
          <w:rFonts w:ascii="Times New Roman" w:hAnsi="Times New Roman"/>
        </w:rPr>
      </w:pPr>
      <w:r>
        <w:rPr>
          <w:rFonts w:ascii="Times New Roman" w:hAnsi="Times New Roman"/>
        </w:rPr>
        <w:t>zwaną dalej KUPUJĄCYM</w:t>
      </w:r>
    </w:p>
    <w:p w14:paraId="28CD912A" w14:textId="77777777" w:rsidR="003F7C08" w:rsidRDefault="003F7C08" w:rsidP="003F7C08">
      <w:pPr>
        <w:pStyle w:val="Tekstpodstawowy"/>
        <w:ind w:right="-47"/>
        <w:jc w:val="both"/>
        <w:rPr>
          <w:rFonts w:ascii="Times New Roman" w:hAnsi="Times New Roman"/>
        </w:rPr>
      </w:pPr>
      <w:r>
        <w:rPr>
          <w:rFonts w:ascii="Times New Roman" w:hAnsi="Times New Roman"/>
        </w:rPr>
        <w:t xml:space="preserve">a </w:t>
      </w:r>
    </w:p>
    <w:p w14:paraId="7146CA4D" w14:textId="77777777" w:rsidR="003F7C08" w:rsidRDefault="003F7C08" w:rsidP="003F7C08">
      <w:pPr>
        <w:pStyle w:val="Tekstpodstawowy"/>
        <w:ind w:right="-47"/>
        <w:jc w:val="both"/>
        <w:rPr>
          <w:rFonts w:ascii="Times New Roman" w:hAnsi="Times New Roman"/>
        </w:rPr>
      </w:pPr>
      <w:r>
        <w:rPr>
          <w:rFonts w:ascii="Times New Roman" w:hAnsi="Times New Roman"/>
        </w:rPr>
        <w:t>......................................................................................................................................................</w:t>
      </w:r>
    </w:p>
    <w:p w14:paraId="43CBE834" w14:textId="77777777" w:rsidR="003F7C08" w:rsidRDefault="003F7C08" w:rsidP="003F7C08">
      <w:pPr>
        <w:pStyle w:val="Tekstpodstawowy"/>
        <w:ind w:right="-47"/>
        <w:jc w:val="both"/>
        <w:rPr>
          <w:rFonts w:ascii="Times New Roman" w:hAnsi="Times New Roman"/>
        </w:rPr>
      </w:pPr>
      <w:r>
        <w:rPr>
          <w:rFonts w:ascii="Times New Roman" w:hAnsi="Times New Roman"/>
        </w:rPr>
        <w:t>......................................................................................................................................................</w:t>
      </w:r>
    </w:p>
    <w:p w14:paraId="0097F307" w14:textId="77777777" w:rsidR="003F7C08" w:rsidRDefault="003F7C08" w:rsidP="003F7C08">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605308BE" w14:textId="77777777" w:rsidR="003F7C08" w:rsidRDefault="003F7C08" w:rsidP="003F7C08">
      <w:pPr>
        <w:pStyle w:val="Tekstpodstawowy"/>
        <w:ind w:right="-47"/>
        <w:jc w:val="both"/>
        <w:rPr>
          <w:rFonts w:ascii="Times New Roman" w:hAnsi="Times New Roman"/>
        </w:rPr>
      </w:pPr>
      <w:r>
        <w:rPr>
          <w:rFonts w:ascii="Times New Roman" w:hAnsi="Times New Roman"/>
        </w:rPr>
        <w:t>reprezentowanym przez:</w:t>
      </w:r>
    </w:p>
    <w:p w14:paraId="6C833983" w14:textId="77777777" w:rsidR="003F7C08" w:rsidRDefault="003F7C08" w:rsidP="003F7C08">
      <w:pPr>
        <w:pStyle w:val="Tekstpodstawowy"/>
        <w:ind w:right="-47"/>
        <w:jc w:val="both"/>
        <w:rPr>
          <w:rFonts w:ascii="Times New Roman" w:hAnsi="Times New Roman"/>
        </w:rPr>
      </w:pPr>
      <w:r>
        <w:rPr>
          <w:rFonts w:ascii="Times New Roman" w:hAnsi="Times New Roman"/>
        </w:rPr>
        <w:t>1...................................................................................................................................................</w:t>
      </w:r>
    </w:p>
    <w:p w14:paraId="01424FC1" w14:textId="77777777" w:rsidR="003F7C08" w:rsidRDefault="003F7C08" w:rsidP="003F7C08">
      <w:pPr>
        <w:pStyle w:val="Tekstpodstawowy"/>
        <w:ind w:right="-47"/>
        <w:jc w:val="both"/>
        <w:rPr>
          <w:rFonts w:ascii="Times New Roman" w:hAnsi="Times New Roman"/>
        </w:rPr>
      </w:pPr>
      <w:r>
        <w:rPr>
          <w:rFonts w:ascii="Times New Roman" w:hAnsi="Times New Roman"/>
        </w:rPr>
        <w:t xml:space="preserve">2................................................................................................................................................... </w:t>
      </w:r>
    </w:p>
    <w:p w14:paraId="67FA47A6" w14:textId="77777777" w:rsidR="003F7C08" w:rsidRDefault="003F7C08" w:rsidP="003F7C08">
      <w:pPr>
        <w:pStyle w:val="Tekstpodstawowy"/>
        <w:ind w:right="-47"/>
        <w:jc w:val="both"/>
        <w:rPr>
          <w:rFonts w:ascii="Times New Roman" w:hAnsi="Times New Roman"/>
        </w:rPr>
      </w:pPr>
      <w:r>
        <w:rPr>
          <w:rFonts w:ascii="Times New Roman" w:hAnsi="Times New Roman"/>
        </w:rPr>
        <w:t>zwanym dalej SPRZEDAWCĄ</w:t>
      </w:r>
    </w:p>
    <w:p w14:paraId="079B8F6A" w14:textId="77777777" w:rsidR="003F7C08" w:rsidRDefault="003F7C08" w:rsidP="003F7C08">
      <w:pPr>
        <w:pStyle w:val="Tekstpodstawowy"/>
        <w:ind w:right="-47"/>
        <w:jc w:val="center"/>
        <w:rPr>
          <w:rFonts w:ascii="Times New Roman" w:hAnsi="Times New Roman"/>
        </w:rPr>
      </w:pPr>
    </w:p>
    <w:p w14:paraId="75D987DB" w14:textId="77777777" w:rsidR="003F7C08" w:rsidRPr="00877B92" w:rsidRDefault="003F7C08" w:rsidP="003F7C08">
      <w:pPr>
        <w:pStyle w:val="Tekstpodstawowy"/>
        <w:ind w:right="-47"/>
        <w:jc w:val="center"/>
        <w:rPr>
          <w:rFonts w:ascii="Times New Roman" w:hAnsi="Times New Roman"/>
          <w:b/>
        </w:rPr>
      </w:pPr>
      <w:r w:rsidRPr="00877B92">
        <w:rPr>
          <w:rFonts w:ascii="Times New Roman" w:hAnsi="Times New Roman"/>
          <w:b/>
        </w:rPr>
        <w:t>§ 1</w:t>
      </w:r>
    </w:p>
    <w:p w14:paraId="353DDF29" w14:textId="6148EC3E" w:rsidR="003F7C08" w:rsidRPr="006813FE" w:rsidRDefault="003F7C08" w:rsidP="003F7C08">
      <w:pPr>
        <w:pStyle w:val="Tekstpodstawowy"/>
        <w:numPr>
          <w:ilvl w:val="0"/>
          <w:numId w:val="6"/>
        </w:numPr>
        <w:tabs>
          <w:tab w:val="clear" w:pos="780"/>
          <w:tab w:val="num" w:pos="284"/>
        </w:tabs>
        <w:spacing w:line="240" w:lineRule="auto"/>
        <w:ind w:left="284" w:right="-47" w:hanging="284"/>
        <w:jc w:val="both"/>
        <w:rPr>
          <w:rFonts w:ascii="Times New Roman" w:hAnsi="Times New Roman"/>
          <w:sz w:val="22"/>
          <w:szCs w:val="22"/>
        </w:rPr>
      </w:pPr>
      <w:r w:rsidRPr="00520F53">
        <w:rPr>
          <w:rFonts w:ascii="Times New Roman" w:hAnsi="Times New Roman"/>
        </w:rPr>
        <w:t xml:space="preserve">Przedmiotem niniejszej umowy jest sprzedaż i </w:t>
      </w:r>
      <w:r w:rsidR="006813FE" w:rsidRPr="006813FE">
        <w:rPr>
          <w:rFonts w:ascii="Times New Roman" w:hAnsi="Times New Roman"/>
          <w:b/>
          <w:sz w:val="22"/>
          <w:szCs w:val="22"/>
        </w:rPr>
        <w:t xml:space="preserve">Dostawa materiałów, które stanowią nagrody w konkursie plastycznym zwanym Maratonem, realizowanym w ramach projektu Life </w:t>
      </w:r>
      <w:proofErr w:type="spellStart"/>
      <w:r w:rsidR="006813FE" w:rsidRPr="006813FE">
        <w:rPr>
          <w:rFonts w:ascii="Times New Roman" w:hAnsi="Times New Roman"/>
          <w:b/>
          <w:sz w:val="22"/>
          <w:szCs w:val="22"/>
        </w:rPr>
        <w:t>Mercury</w:t>
      </w:r>
      <w:proofErr w:type="spellEnd"/>
      <w:r w:rsidR="006813FE" w:rsidRPr="006813FE">
        <w:rPr>
          <w:rFonts w:ascii="Times New Roman" w:hAnsi="Times New Roman"/>
          <w:b/>
          <w:sz w:val="22"/>
          <w:szCs w:val="22"/>
        </w:rPr>
        <w:t xml:space="preserve"> </w:t>
      </w:r>
      <w:proofErr w:type="spellStart"/>
      <w:r w:rsidR="006813FE" w:rsidRPr="006813FE">
        <w:rPr>
          <w:rFonts w:ascii="Times New Roman" w:hAnsi="Times New Roman"/>
          <w:b/>
          <w:sz w:val="22"/>
          <w:szCs w:val="22"/>
        </w:rPr>
        <w:t>Free</w:t>
      </w:r>
      <w:proofErr w:type="spellEnd"/>
    </w:p>
    <w:p w14:paraId="21A6F273" w14:textId="77777777" w:rsidR="003F7C08" w:rsidRDefault="003F7C08" w:rsidP="003F7C08">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1CAFF55B" w14:textId="77777777" w:rsidR="003F7C08" w:rsidRPr="0043435F" w:rsidRDefault="003F7C08" w:rsidP="003F7C08">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256453CA" w14:textId="77777777" w:rsidR="003F7C08" w:rsidRDefault="003F7C08" w:rsidP="003F7C08">
      <w:pPr>
        <w:pStyle w:val="Tekstpodstawowy"/>
        <w:ind w:right="-47"/>
        <w:jc w:val="both"/>
        <w:rPr>
          <w:rFonts w:ascii="Times New Roman" w:hAnsi="Times New Roman"/>
        </w:rPr>
      </w:pPr>
    </w:p>
    <w:p w14:paraId="14EF3AE9" w14:textId="77777777" w:rsidR="003F7C08" w:rsidRPr="00877B92" w:rsidRDefault="003F7C08" w:rsidP="003F7C08">
      <w:pPr>
        <w:pStyle w:val="Tekstpodstawowy"/>
        <w:ind w:right="-47"/>
        <w:jc w:val="center"/>
        <w:rPr>
          <w:rFonts w:ascii="Times New Roman" w:hAnsi="Times New Roman"/>
          <w:b/>
        </w:rPr>
      </w:pPr>
      <w:r w:rsidRPr="00877B92">
        <w:rPr>
          <w:rFonts w:ascii="Times New Roman" w:hAnsi="Times New Roman"/>
          <w:b/>
        </w:rPr>
        <w:t>§ 2</w:t>
      </w:r>
    </w:p>
    <w:p w14:paraId="38B3BDE8" w14:textId="77777777" w:rsidR="003F7C08" w:rsidRPr="0043435F" w:rsidRDefault="003F7C08" w:rsidP="003F7C08">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62894F23" w14:textId="77777777" w:rsidR="003F7C08" w:rsidRPr="0043435F" w:rsidRDefault="003F7C08" w:rsidP="003F7C08">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48ADD418" w14:textId="77777777" w:rsidR="003F7C08" w:rsidRPr="0043435F" w:rsidRDefault="003F7C08" w:rsidP="003F7C08">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4FAE8984" w14:textId="77777777" w:rsidR="003F7C08" w:rsidRDefault="003F7C08" w:rsidP="003F7C08">
      <w:pPr>
        <w:pStyle w:val="Tekstpodstawowy"/>
        <w:ind w:right="-47"/>
        <w:jc w:val="both"/>
        <w:rPr>
          <w:rFonts w:ascii="Times New Roman" w:hAnsi="Times New Roman"/>
        </w:rPr>
      </w:pPr>
    </w:p>
    <w:p w14:paraId="75DE5CE6" w14:textId="77777777" w:rsidR="003F7C08" w:rsidRDefault="003F7C08" w:rsidP="003F7C08">
      <w:pPr>
        <w:pStyle w:val="Tekstpodstawowy"/>
        <w:ind w:right="-47"/>
        <w:jc w:val="center"/>
        <w:rPr>
          <w:rFonts w:ascii="Times New Roman" w:hAnsi="Times New Roman"/>
          <w:b/>
        </w:rPr>
      </w:pPr>
    </w:p>
    <w:p w14:paraId="6E9EDC7D" w14:textId="77777777" w:rsidR="003F7C08" w:rsidRDefault="003F7C08" w:rsidP="003F7C08">
      <w:pPr>
        <w:pStyle w:val="Tekstpodstawowy"/>
        <w:ind w:right="-47"/>
        <w:jc w:val="center"/>
        <w:rPr>
          <w:rFonts w:ascii="Times New Roman" w:hAnsi="Times New Roman"/>
          <w:b/>
        </w:rPr>
      </w:pPr>
    </w:p>
    <w:p w14:paraId="15BB3D66" w14:textId="77777777" w:rsidR="00053889" w:rsidRDefault="00053889" w:rsidP="003F7C08">
      <w:pPr>
        <w:pStyle w:val="Tekstpodstawowy"/>
        <w:ind w:right="-47"/>
        <w:jc w:val="center"/>
        <w:rPr>
          <w:rFonts w:ascii="Times New Roman" w:hAnsi="Times New Roman"/>
          <w:b/>
        </w:rPr>
      </w:pPr>
    </w:p>
    <w:p w14:paraId="6C15B4B0" w14:textId="77777777" w:rsidR="00053889" w:rsidRDefault="00053889" w:rsidP="003F7C08">
      <w:pPr>
        <w:pStyle w:val="Tekstpodstawowy"/>
        <w:ind w:right="-47"/>
        <w:jc w:val="center"/>
        <w:rPr>
          <w:rFonts w:ascii="Times New Roman" w:hAnsi="Times New Roman"/>
          <w:b/>
        </w:rPr>
      </w:pPr>
    </w:p>
    <w:p w14:paraId="5F7D87D7" w14:textId="4B2F2E72" w:rsidR="003F7C08" w:rsidRPr="00877B92" w:rsidRDefault="003F7C08" w:rsidP="003F7C08">
      <w:pPr>
        <w:pStyle w:val="Tekstpodstawowy"/>
        <w:ind w:right="-47"/>
        <w:jc w:val="center"/>
        <w:rPr>
          <w:rFonts w:ascii="Times New Roman" w:hAnsi="Times New Roman"/>
          <w:b/>
        </w:rPr>
      </w:pPr>
      <w:r w:rsidRPr="00877B92">
        <w:rPr>
          <w:rFonts w:ascii="Times New Roman" w:hAnsi="Times New Roman"/>
          <w:b/>
        </w:rPr>
        <w:lastRenderedPageBreak/>
        <w:t>§ 3</w:t>
      </w:r>
    </w:p>
    <w:p w14:paraId="6DD13A9D" w14:textId="77777777" w:rsidR="003F7C08" w:rsidRPr="0043435F" w:rsidRDefault="003F7C08" w:rsidP="003F7C08">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0EC28E60" w14:textId="77777777" w:rsidR="003F7C08" w:rsidRPr="0043435F" w:rsidRDefault="003F7C08" w:rsidP="003F7C08">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58DCBDBC" w14:textId="77777777" w:rsidR="003F7C08" w:rsidRPr="0043435F" w:rsidRDefault="003F7C08" w:rsidP="003F7C08">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2767AC5E" w14:textId="77777777" w:rsidR="003F7C08" w:rsidRPr="0043435F" w:rsidRDefault="003F7C08" w:rsidP="003F7C08">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F4C482C" w14:textId="77777777" w:rsidR="003F7C08" w:rsidRDefault="003F7C08" w:rsidP="003F7C08">
      <w:pPr>
        <w:pStyle w:val="Tekstpodstawowy"/>
        <w:ind w:right="-47"/>
        <w:jc w:val="both"/>
        <w:rPr>
          <w:rFonts w:ascii="Times New Roman" w:hAnsi="Times New Roman"/>
        </w:rPr>
      </w:pPr>
    </w:p>
    <w:p w14:paraId="3C799866" w14:textId="77777777" w:rsidR="003F7C08" w:rsidRPr="00877B92" w:rsidRDefault="003F7C08" w:rsidP="003F7C08">
      <w:pPr>
        <w:pStyle w:val="Tekstpodstawowy"/>
        <w:ind w:right="-47"/>
        <w:jc w:val="center"/>
        <w:rPr>
          <w:rFonts w:ascii="Times New Roman" w:hAnsi="Times New Roman"/>
          <w:b/>
        </w:rPr>
      </w:pPr>
      <w:r w:rsidRPr="00877B92">
        <w:rPr>
          <w:rFonts w:ascii="Times New Roman" w:hAnsi="Times New Roman"/>
          <w:b/>
        </w:rPr>
        <w:t>§ 4</w:t>
      </w:r>
    </w:p>
    <w:p w14:paraId="1FD867C9" w14:textId="77777777" w:rsidR="003F7C08" w:rsidRDefault="003F7C08" w:rsidP="003F7C08">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4C123E9E" w14:textId="77777777" w:rsidR="003F7C08" w:rsidRDefault="003F7C08" w:rsidP="003F7C08">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72F920DE" w14:textId="77777777" w:rsidR="003F7C08" w:rsidRDefault="003F7C08" w:rsidP="003F7C08">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5A6ECCF3" w14:textId="77777777" w:rsidR="003F7C08" w:rsidRPr="00593CEB" w:rsidRDefault="003F7C08" w:rsidP="003F7C08">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67B95A1F" w14:textId="77777777" w:rsidR="003F7C08" w:rsidRDefault="003F7C08" w:rsidP="003F7C08">
      <w:pPr>
        <w:pStyle w:val="Tekstpodstawowy"/>
        <w:ind w:right="-47"/>
        <w:jc w:val="center"/>
        <w:rPr>
          <w:rFonts w:ascii="Times New Roman" w:hAnsi="Times New Roman"/>
        </w:rPr>
      </w:pPr>
    </w:p>
    <w:p w14:paraId="4CC33AEA" w14:textId="77777777" w:rsidR="003F7C08" w:rsidRPr="00877B92" w:rsidRDefault="003F7C08" w:rsidP="003F7C08">
      <w:pPr>
        <w:pStyle w:val="Tekstpodstawowy"/>
        <w:ind w:right="-47"/>
        <w:jc w:val="center"/>
        <w:rPr>
          <w:rFonts w:ascii="Times New Roman" w:hAnsi="Times New Roman"/>
          <w:b/>
        </w:rPr>
      </w:pPr>
      <w:r w:rsidRPr="00877B92">
        <w:rPr>
          <w:rFonts w:ascii="Times New Roman" w:hAnsi="Times New Roman"/>
          <w:b/>
        </w:rPr>
        <w:t>§ 5</w:t>
      </w:r>
    </w:p>
    <w:p w14:paraId="78B8132C" w14:textId="77777777" w:rsidR="003F7C08" w:rsidRPr="00C53B52" w:rsidRDefault="003F7C08" w:rsidP="003F7C0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48C47BF7" w14:textId="77777777" w:rsidR="003F7C08" w:rsidRPr="00C53B52" w:rsidRDefault="003F7C08" w:rsidP="003F7C0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4D48BAC" w14:textId="77777777" w:rsidR="003F7C08" w:rsidRPr="00C53B52" w:rsidRDefault="003F7C08" w:rsidP="003F7C08">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58FF1043" w14:textId="77777777" w:rsidR="003F7C08" w:rsidRPr="00C53B52" w:rsidRDefault="003F7C08" w:rsidP="003F7C0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4C1FBED1" w14:textId="77777777" w:rsidR="003F7C08" w:rsidRPr="00C53B52" w:rsidRDefault="003F7C08" w:rsidP="003F7C0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8D55B3">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78E84804" w14:textId="77777777" w:rsidR="003F7C08" w:rsidRPr="00C53B52" w:rsidRDefault="003F7C08" w:rsidP="003F7C0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8D55B3">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021FB778" w14:textId="77777777" w:rsidR="003F7C08" w:rsidRPr="00C53B52" w:rsidRDefault="003F7C08" w:rsidP="003F7C0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5CE2D5F" w14:textId="77777777" w:rsidR="003F7C08" w:rsidRPr="00C53B52" w:rsidRDefault="003F7C08" w:rsidP="003F7C08">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8D55B3">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21AF4086" w14:textId="77777777" w:rsidR="003F7C08" w:rsidRPr="00C53B52" w:rsidRDefault="003F7C08" w:rsidP="003F7C08">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8D55B3">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5B4B2933" w14:textId="77777777" w:rsidR="003F7C08" w:rsidRPr="006B2CAA" w:rsidRDefault="003F7C08" w:rsidP="003F7C08">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lastRenderedPageBreak/>
        <w:t>Łączna maksymalna wysokość kar umownych, których mogą dochodzić Strony nie może przekroczyć 20% wynagrodzenia netto o którym mowa w § 3ust. 1 umowy.</w:t>
      </w:r>
    </w:p>
    <w:p w14:paraId="6D785F2B" w14:textId="77777777" w:rsidR="003F7C08" w:rsidRDefault="003F7C08" w:rsidP="003F7C0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3DE7E610" w14:textId="77777777" w:rsidR="003F7C08" w:rsidRDefault="003F7C08" w:rsidP="003F7C08">
      <w:pPr>
        <w:pStyle w:val="Tekstpodstawowy"/>
        <w:ind w:right="-47"/>
        <w:jc w:val="center"/>
        <w:rPr>
          <w:rFonts w:ascii="Times New Roman" w:hAnsi="Times New Roman"/>
          <w:b/>
        </w:rPr>
      </w:pPr>
    </w:p>
    <w:p w14:paraId="0471CDF5" w14:textId="77777777" w:rsidR="003F7C08" w:rsidRDefault="003F7C08" w:rsidP="003F7C08">
      <w:pPr>
        <w:pStyle w:val="Tekstpodstawowy"/>
        <w:ind w:right="-47"/>
        <w:jc w:val="center"/>
        <w:rPr>
          <w:rFonts w:ascii="Times New Roman" w:hAnsi="Times New Roman"/>
          <w:b/>
        </w:rPr>
      </w:pPr>
    </w:p>
    <w:p w14:paraId="1CF6D0D3" w14:textId="77777777" w:rsidR="003F7C08" w:rsidRDefault="003F7C08" w:rsidP="003F7C08">
      <w:pPr>
        <w:pStyle w:val="Tekstpodstawowy"/>
        <w:ind w:right="-47"/>
        <w:jc w:val="center"/>
        <w:rPr>
          <w:rFonts w:ascii="Times New Roman" w:hAnsi="Times New Roman"/>
          <w:b/>
        </w:rPr>
      </w:pPr>
      <w:r w:rsidRPr="00877B92">
        <w:rPr>
          <w:rFonts w:ascii="Times New Roman" w:hAnsi="Times New Roman"/>
          <w:b/>
        </w:rPr>
        <w:t>§ 6</w:t>
      </w:r>
    </w:p>
    <w:p w14:paraId="43B5F78F" w14:textId="77777777" w:rsidR="003F7C08" w:rsidRDefault="003F7C08" w:rsidP="003F7C08">
      <w:pPr>
        <w:pStyle w:val="Tekstpodstawowy"/>
        <w:ind w:right="-47"/>
        <w:jc w:val="center"/>
        <w:rPr>
          <w:rFonts w:ascii="Times New Roman" w:hAnsi="Times New Roman"/>
          <w:b/>
        </w:rPr>
      </w:pPr>
    </w:p>
    <w:p w14:paraId="36E6F8AC" w14:textId="77777777" w:rsidR="003F7C08" w:rsidRDefault="003F7C08" w:rsidP="003F7C08">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55DEC283" w14:textId="77777777" w:rsidR="003F7C08" w:rsidRDefault="003F7C08" w:rsidP="003F7C08">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5DD9083C" w14:textId="77777777" w:rsidR="003F7C08" w:rsidRDefault="003F7C08" w:rsidP="003F7C08">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6A1DCE2B" w14:textId="77777777" w:rsidR="003F7C08" w:rsidRDefault="003F7C08" w:rsidP="003F7C08">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47B48CD" w14:textId="77777777" w:rsidR="003F7C08" w:rsidRDefault="003F7C08" w:rsidP="003F7C08">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8A499A4" w14:textId="77777777" w:rsidR="003F7C08" w:rsidRPr="00877B92" w:rsidRDefault="003F7C08" w:rsidP="003F7C0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3DA7191F" w14:textId="77777777" w:rsidR="003F7C08" w:rsidRPr="003F1749" w:rsidRDefault="003F7C08" w:rsidP="003F7C08">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4E7B8D5B" w14:textId="77777777" w:rsidR="003F7C08" w:rsidRDefault="003F7C08" w:rsidP="003F7C08">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74EAC6C1" w14:textId="77777777" w:rsidR="003F7C08" w:rsidRDefault="003F7C08" w:rsidP="003F7C08">
      <w:pPr>
        <w:pStyle w:val="Tekstpodstawowy"/>
        <w:ind w:right="-47"/>
        <w:jc w:val="center"/>
        <w:rPr>
          <w:rFonts w:ascii="Times New Roman" w:hAnsi="Times New Roman"/>
        </w:rPr>
      </w:pPr>
    </w:p>
    <w:p w14:paraId="6DD7CD20" w14:textId="77777777" w:rsidR="003F7C08" w:rsidRPr="00877B92" w:rsidRDefault="003F7C08" w:rsidP="003F7C0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0AE53DF0" w14:textId="77777777" w:rsidR="003F7C08" w:rsidRPr="0043435F" w:rsidRDefault="003F7C08" w:rsidP="003F7C08">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1785D6AA" w14:textId="77777777" w:rsidR="003F7C08" w:rsidRPr="0043435F" w:rsidRDefault="003F7C08" w:rsidP="003F7C08">
      <w:pPr>
        <w:numPr>
          <w:ilvl w:val="0"/>
          <w:numId w:val="20"/>
        </w:numPr>
        <w:ind w:left="284"/>
        <w:jc w:val="both"/>
        <w:rPr>
          <w:bCs/>
          <w:sz w:val="24"/>
          <w:szCs w:val="24"/>
          <w:lang w:val="pl-PL" w:eastAsia="en-US"/>
        </w:rPr>
      </w:pPr>
      <w:r w:rsidRPr="0043435F">
        <w:rPr>
          <w:sz w:val="24"/>
          <w:szCs w:val="24"/>
          <w:lang w:val="pl-PL"/>
        </w:rPr>
        <w:t xml:space="preserve">Sprzedawca udziela Kupującemu </w:t>
      </w:r>
      <w:r w:rsidRPr="002D7003">
        <w:rPr>
          <w:b/>
          <w:bCs/>
          <w:sz w:val="24"/>
          <w:szCs w:val="24"/>
          <w:lang w:val="pl-PL"/>
        </w:rPr>
        <w:t>gwarancji producenta lub autoryzowanego przedstawiciela serwisowego producenta</w:t>
      </w:r>
      <w:r>
        <w:rPr>
          <w:b/>
          <w:bCs/>
          <w:sz w:val="24"/>
          <w:szCs w:val="24"/>
          <w:lang w:val="pl-PL"/>
        </w:rPr>
        <w:t>, tj. …………………………</w:t>
      </w:r>
      <w:r>
        <w:rPr>
          <w:sz w:val="24"/>
          <w:szCs w:val="24"/>
          <w:lang w:val="pl-PL"/>
        </w:rPr>
        <w:t xml:space="preserve"> i zapewnia </w:t>
      </w:r>
      <w:r w:rsidRPr="0043435F">
        <w:rPr>
          <w:sz w:val="24"/>
          <w:szCs w:val="24"/>
          <w:lang w:val="pl-PL"/>
        </w:rPr>
        <w:t>że dostarczony przedmiot zamówienia jest fabrycznie nowy i wolny od wad fizycznych i wad prawnych.</w:t>
      </w:r>
    </w:p>
    <w:p w14:paraId="0488ED43" w14:textId="77777777" w:rsidR="003F7C08" w:rsidRPr="0043435F" w:rsidRDefault="003F7C08" w:rsidP="003F7C08">
      <w:pPr>
        <w:numPr>
          <w:ilvl w:val="0"/>
          <w:numId w:val="20"/>
        </w:numPr>
        <w:ind w:left="284"/>
        <w:jc w:val="both"/>
        <w:rPr>
          <w:bCs/>
          <w:sz w:val="24"/>
          <w:szCs w:val="24"/>
          <w:lang w:val="pl-PL" w:eastAsia="en-US"/>
        </w:rPr>
      </w:pPr>
      <w:r w:rsidRPr="0043435F">
        <w:rPr>
          <w:bCs/>
          <w:sz w:val="24"/>
          <w:szCs w:val="24"/>
          <w:lang w:val="pl-PL" w:eastAsia="en-US"/>
        </w:rPr>
        <w:lastRenderedPageBreak/>
        <w:t xml:space="preserve">Sprzedawca zapewni wykonanie napraw w okresie gwarancyjnym w siedzibie użytkownika bądź przewóz do serwisu na własny koszt.  </w:t>
      </w:r>
    </w:p>
    <w:p w14:paraId="1402CAFB" w14:textId="77777777" w:rsidR="003F7C08" w:rsidRPr="0043435F" w:rsidRDefault="003F7C08" w:rsidP="003F7C08">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4A31B608" w14:textId="77777777" w:rsidR="003F7C08" w:rsidRPr="0043435F" w:rsidRDefault="003F7C08" w:rsidP="003F7C08">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 dni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7021293E" w14:textId="77777777" w:rsidR="003F7C08" w:rsidRPr="0043435F" w:rsidRDefault="003F7C08" w:rsidP="003F7C08">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433835A5" w14:textId="77777777" w:rsidR="003F7C08" w:rsidRPr="0043435F" w:rsidRDefault="003F7C08" w:rsidP="003F7C08">
      <w:pPr>
        <w:numPr>
          <w:ilvl w:val="0"/>
          <w:numId w:val="20"/>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5E6EDA2C" w14:textId="77777777" w:rsidR="003F7C08" w:rsidRPr="0043435F" w:rsidRDefault="003F7C08" w:rsidP="003F7C08">
      <w:pPr>
        <w:numPr>
          <w:ilvl w:val="0"/>
          <w:numId w:val="20"/>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5DB4C504" w14:textId="77777777" w:rsidR="003F7C08" w:rsidRPr="0043435F" w:rsidRDefault="003F7C08" w:rsidP="003F7C08">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7AF70E08" w14:textId="77777777" w:rsidR="003F7C08" w:rsidRPr="0043435F" w:rsidRDefault="003F7C08" w:rsidP="003F7C08">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2E2321A" w14:textId="77777777" w:rsidR="003F7C08" w:rsidRPr="0043435F" w:rsidRDefault="003F7C08" w:rsidP="003F7C08">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6AA9108B" w14:textId="77777777" w:rsidR="003F7C08" w:rsidRPr="0043435F" w:rsidRDefault="003F7C08" w:rsidP="003F7C08">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2ECA37F" w14:textId="77777777" w:rsidR="003F7C08" w:rsidRDefault="003F7C08" w:rsidP="003F7C08">
      <w:pPr>
        <w:pStyle w:val="Tekstpodstawowy"/>
        <w:ind w:left="284" w:right="-47"/>
        <w:jc w:val="both"/>
        <w:rPr>
          <w:rFonts w:ascii="Times New Roman" w:hAnsi="Times New Roman"/>
        </w:rPr>
      </w:pPr>
    </w:p>
    <w:p w14:paraId="7B493AC4" w14:textId="77777777" w:rsidR="003F7C08" w:rsidRPr="00877B92" w:rsidRDefault="003F7C08" w:rsidP="003F7C0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43606651" w14:textId="77777777" w:rsidR="003F7C08" w:rsidRPr="009B2595" w:rsidRDefault="003F7C08" w:rsidP="003F7C08">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644207AB" w14:textId="77777777" w:rsidR="003F7C08" w:rsidRPr="009B2595" w:rsidRDefault="003F7C08" w:rsidP="003F7C08">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542D0795" w14:textId="77777777" w:rsidR="003F7C08" w:rsidRPr="009B2595" w:rsidRDefault="003F7C08" w:rsidP="003F7C08">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5E88BE83" w14:textId="77777777" w:rsidR="003F7C08" w:rsidRPr="009B2595" w:rsidRDefault="003F7C08" w:rsidP="003F7C08">
      <w:pPr>
        <w:numPr>
          <w:ilvl w:val="0"/>
          <w:numId w:val="50"/>
        </w:numPr>
        <w:suppressAutoHyphens/>
        <w:autoSpaceDN w:val="0"/>
        <w:spacing w:after="147"/>
        <w:jc w:val="both"/>
        <w:rPr>
          <w:sz w:val="24"/>
          <w:szCs w:val="24"/>
          <w:lang w:val="pl-PL"/>
        </w:rPr>
      </w:pPr>
      <w:r w:rsidRPr="009B2595">
        <w:rPr>
          <w:sz w:val="24"/>
          <w:szCs w:val="24"/>
          <w:lang w:val="pl-PL"/>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3F018A32" w14:textId="77777777" w:rsidR="003F7C08" w:rsidRPr="009B2595" w:rsidRDefault="003F7C08" w:rsidP="003F7C08">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391F7B81" w14:textId="77777777" w:rsidR="003F7C08" w:rsidRPr="009B2595" w:rsidRDefault="003F7C08" w:rsidP="003F7C08">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07D1C774" w14:textId="77777777" w:rsidR="003F7C08" w:rsidRPr="009B2595" w:rsidRDefault="003F7C08" w:rsidP="003F7C08">
      <w:pPr>
        <w:numPr>
          <w:ilvl w:val="0"/>
          <w:numId w:val="50"/>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15DD5A7A" w14:textId="77777777" w:rsidR="003F7C08" w:rsidRPr="009B2595" w:rsidRDefault="003F7C08" w:rsidP="003F7C08">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7E4A9AC" w14:textId="77777777" w:rsidR="003F7C08" w:rsidRPr="009B2595" w:rsidRDefault="003F7C08" w:rsidP="003F7C08">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4A4E23E5" w14:textId="77777777" w:rsidR="003F7C08" w:rsidRPr="00042F5C" w:rsidRDefault="003F7C08" w:rsidP="003F7C08">
      <w:pPr>
        <w:widowControl w:val="0"/>
        <w:suppressAutoHyphens/>
        <w:autoSpaceDN w:val="0"/>
        <w:ind w:left="360"/>
        <w:jc w:val="center"/>
        <w:textAlignment w:val="baseline"/>
        <w:rPr>
          <w:rFonts w:eastAsia="SimSun"/>
          <w:b/>
          <w:bCs/>
          <w:color w:val="000000"/>
          <w:kern w:val="2"/>
          <w:sz w:val="24"/>
          <w:szCs w:val="24"/>
          <w:lang w:val="pl-PL"/>
        </w:rPr>
      </w:pPr>
    </w:p>
    <w:p w14:paraId="32C3DE0F" w14:textId="77777777" w:rsidR="003F7C08" w:rsidRPr="009B2595" w:rsidRDefault="003F7C08" w:rsidP="003F7C08">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1F2AC56F" w14:textId="77777777" w:rsidR="003F7C08" w:rsidRPr="009B2595" w:rsidRDefault="003F7C08" w:rsidP="003F7C08">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46E500F3" w14:textId="77777777" w:rsidR="003F7C08" w:rsidRPr="009B2595" w:rsidRDefault="003F7C08" w:rsidP="003F7C08">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5A624B02" w14:textId="77777777" w:rsidR="003F7C08" w:rsidRPr="009B2595" w:rsidRDefault="003F7C08" w:rsidP="003F7C08">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7E478AD" w14:textId="77777777" w:rsidR="003F7C08" w:rsidRPr="009B2595" w:rsidRDefault="003F7C08" w:rsidP="003F7C08">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62F63C5E" w14:textId="77777777" w:rsidR="003F7C08" w:rsidRPr="00877B92" w:rsidRDefault="003F7C08" w:rsidP="003F7C0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1B76D2D8" w14:textId="77777777" w:rsidR="003F7C08" w:rsidRDefault="003F7C08" w:rsidP="003F7C08">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38836323" w14:textId="77777777" w:rsidR="003F7C08" w:rsidRDefault="003F7C08" w:rsidP="003F7C08">
      <w:pPr>
        <w:pStyle w:val="Tekstpodstawowy"/>
        <w:ind w:right="-47"/>
        <w:jc w:val="center"/>
        <w:rPr>
          <w:rFonts w:ascii="Times New Roman" w:hAnsi="Times New Roman"/>
        </w:rPr>
      </w:pPr>
    </w:p>
    <w:p w14:paraId="237F182C" w14:textId="77777777" w:rsidR="003F7C08" w:rsidRDefault="003F7C08" w:rsidP="003F7C08">
      <w:pPr>
        <w:pStyle w:val="Tekstpodstawowy"/>
        <w:ind w:right="-47"/>
        <w:jc w:val="center"/>
        <w:rPr>
          <w:rFonts w:ascii="Times New Roman" w:hAnsi="Times New Roman"/>
        </w:rPr>
      </w:pPr>
    </w:p>
    <w:p w14:paraId="5DCF1D62" w14:textId="77777777" w:rsidR="003F7C08" w:rsidRPr="00877B92" w:rsidRDefault="003F7C08" w:rsidP="003F7C0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6DA72ACA" w14:textId="77777777" w:rsidR="003F7C08" w:rsidRDefault="003F7C08" w:rsidP="003F7C08">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412180B1" w14:textId="77777777" w:rsidR="003F7C08" w:rsidRDefault="003F7C08" w:rsidP="003F7C08">
      <w:pPr>
        <w:pStyle w:val="Tekstpodstawowy"/>
        <w:ind w:right="-47"/>
        <w:jc w:val="both"/>
        <w:rPr>
          <w:rFonts w:ascii="Times New Roman" w:hAnsi="Times New Roman"/>
        </w:rPr>
      </w:pPr>
    </w:p>
    <w:p w14:paraId="3D52E323" w14:textId="77777777" w:rsidR="003F7C08" w:rsidRPr="00877B92" w:rsidRDefault="003F7C08" w:rsidP="003F7C0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2FE09194" w14:textId="77777777" w:rsidR="003F7C08" w:rsidRDefault="003F7C08" w:rsidP="003F7C08">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553DA8C4" w14:textId="77777777" w:rsidR="003F7C08" w:rsidRDefault="003F7C08" w:rsidP="003F7C08">
      <w:pPr>
        <w:pStyle w:val="Tekstpodstawowy"/>
        <w:ind w:right="-47"/>
        <w:jc w:val="both"/>
        <w:rPr>
          <w:rFonts w:ascii="Times New Roman" w:hAnsi="Times New Roman"/>
        </w:rPr>
      </w:pPr>
    </w:p>
    <w:p w14:paraId="3980446A" w14:textId="77777777" w:rsidR="003F7C08" w:rsidRDefault="003F7C08" w:rsidP="003F7C08">
      <w:pPr>
        <w:pStyle w:val="Tekstpodstawowy"/>
        <w:ind w:right="-47"/>
        <w:jc w:val="center"/>
        <w:rPr>
          <w:rFonts w:ascii="Times New Roman" w:hAnsi="Times New Roman"/>
          <w:b/>
        </w:rPr>
      </w:pPr>
    </w:p>
    <w:p w14:paraId="08CD6EDA" w14:textId="77777777" w:rsidR="003F7C08" w:rsidRDefault="003F7C08" w:rsidP="003F7C08">
      <w:pPr>
        <w:pStyle w:val="Tekstpodstawowy"/>
        <w:ind w:right="-47"/>
        <w:jc w:val="center"/>
        <w:rPr>
          <w:rFonts w:ascii="Times New Roman" w:hAnsi="Times New Roman"/>
          <w:b/>
        </w:rPr>
      </w:pPr>
    </w:p>
    <w:p w14:paraId="4C225A97" w14:textId="77777777" w:rsidR="003F7C08" w:rsidRDefault="003F7C08" w:rsidP="003F7C08">
      <w:pPr>
        <w:pStyle w:val="Tekstpodstawowy"/>
        <w:ind w:right="-47"/>
        <w:jc w:val="center"/>
        <w:rPr>
          <w:rFonts w:ascii="Times New Roman" w:hAnsi="Times New Roman"/>
          <w:b/>
        </w:rPr>
      </w:pPr>
    </w:p>
    <w:p w14:paraId="5CFA31F0" w14:textId="77777777" w:rsidR="003F7C08" w:rsidRPr="00877B92" w:rsidRDefault="003F7C08" w:rsidP="003F7C0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055AB149" w14:textId="77777777" w:rsidR="003F7C08" w:rsidRPr="004F0507" w:rsidRDefault="003F7C08" w:rsidP="003F7C08">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35002FB" w14:textId="77777777" w:rsidR="003F7C08" w:rsidRDefault="003F7C08" w:rsidP="003F7C08">
      <w:pPr>
        <w:pStyle w:val="Tekstpodstawowy2"/>
        <w:spacing w:line="240" w:lineRule="auto"/>
        <w:ind w:right="-47"/>
      </w:pPr>
    </w:p>
    <w:p w14:paraId="2F8F1946" w14:textId="77777777" w:rsidR="003F7C08" w:rsidRDefault="003F7C08" w:rsidP="003F7C08">
      <w:pPr>
        <w:pStyle w:val="Tekstpodstawowy2"/>
        <w:spacing w:line="240" w:lineRule="auto"/>
        <w:ind w:right="-47"/>
        <w:rPr>
          <w:b/>
          <w:sz w:val="22"/>
          <w:szCs w:val="22"/>
        </w:rPr>
      </w:pPr>
      <w:r>
        <w:rPr>
          <w:b/>
          <w:sz w:val="22"/>
          <w:szCs w:val="22"/>
        </w:rPr>
        <w:t xml:space="preserve">         </w:t>
      </w:r>
    </w:p>
    <w:p w14:paraId="1FC94DDA" w14:textId="77777777" w:rsidR="003F7C08" w:rsidRDefault="003F7C08" w:rsidP="003F7C08">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08BC7040" w14:textId="77777777" w:rsidR="003F7C08" w:rsidRDefault="003F7C08" w:rsidP="003F7C08">
      <w:pPr>
        <w:rPr>
          <w:sz w:val="22"/>
          <w:szCs w:val="22"/>
          <w:lang w:val="pl-PL"/>
        </w:rPr>
      </w:pPr>
    </w:p>
    <w:p w14:paraId="402B08BD" w14:textId="77777777" w:rsidR="003F7C08" w:rsidRDefault="003F7C08" w:rsidP="003F7C08">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4DFB0B0F" w14:textId="77777777" w:rsidR="003F7C08" w:rsidRDefault="003F7C08" w:rsidP="003F7C08">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32E41478" w14:textId="77777777" w:rsidR="003F7C08" w:rsidRDefault="003F7C08" w:rsidP="003F7C08">
      <w:pPr>
        <w:pStyle w:val="Zwykytekst"/>
        <w:rPr>
          <w:rFonts w:ascii="Times New Roman" w:hAnsi="Times New Roman" w:cs="Times New Roman"/>
          <w:sz w:val="22"/>
          <w:szCs w:val="22"/>
          <w:lang w:val="pl-PL"/>
        </w:rPr>
      </w:pPr>
    </w:p>
    <w:p w14:paraId="72F20726" w14:textId="77777777" w:rsidR="003F7C08" w:rsidRDefault="003F7C08" w:rsidP="003F7C08">
      <w:pPr>
        <w:pStyle w:val="Zwykytekst"/>
        <w:ind w:left="4956" w:firstLine="708"/>
        <w:rPr>
          <w:rFonts w:ascii="Times New Roman" w:hAnsi="Times New Roman" w:cs="Times New Roman"/>
          <w:sz w:val="22"/>
          <w:szCs w:val="22"/>
          <w:lang w:val="pl-PL"/>
        </w:rPr>
      </w:pPr>
    </w:p>
    <w:p w14:paraId="4A09288D" w14:textId="77777777" w:rsidR="003F7C08" w:rsidRDefault="003F7C08" w:rsidP="003F7C08">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5C658ADA" w14:textId="77777777" w:rsidR="003F7C08" w:rsidRDefault="003F7C08" w:rsidP="003F7C08">
      <w:pPr>
        <w:pStyle w:val="Zwykytekst"/>
        <w:ind w:left="4956" w:firstLine="708"/>
        <w:rPr>
          <w:rFonts w:ascii="Times New Roman" w:hAnsi="Times New Roman" w:cs="Times New Roman"/>
          <w:b/>
          <w:bCs/>
          <w:sz w:val="22"/>
          <w:szCs w:val="22"/>
          <w:lang w:val="pl-PL"/>
        </w:rPr>
      </w:pPr>
    </w:p>
    <w:p w14:paraId="3E8CC109" w14:textId="77777777" w:rsidR="003F7C08" w:rsidRDefault="003F7C08" w:rsidP="003F7C08">
      <w:pPr>
        <w:pStyle w:val="Zwykytekst"/>
        <w:ind w:left="4956" w:firstLine="708"/>
        <w:rPr>
          <w:rFonts w:ascii="Times New Roman" w:hAnsi="Times New Roman" w:cs="Times New Roman"/>
          <w:b/>
          <w:bCs/>
          <w:sz w:val="22"/>
          <w:szCs w:val="22"/>
          <w:lang w:val="pl-PL"/>
        </w:rPr>
      </w:pPr>
    </w:p>
    <w:p w14:paraId="38D64911" w14:textId="77777777" w:rsidR="003F7C08" w:rsidRDefault="003F7C08" w:rsidP="003F7C08">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w:t>
      </w:r>
    </w:p>
    <w:p w14:paraId="0FBDE001" w14:textId="77777777" w:rsidR="003F7C08" w:rsidRDefault="003F7C08" w:rsidP="003F7C08">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02473D24" w14:textId="77777777" w:rsidR="003F7C08" w:rsidRDefault="003F7C08" w:rsidP="003F7C08">
      <w:pPr>
        <w:pStyle w:val="Zwykytekst"/>
        <w:tabs>
          <w:tab w:val="left" w:pos="7050"/>
        </w:tabs>
        <w:rPr>
          <w:rFonts w:ascii="Times New Roman" w:hAnsi="Times New Roman" w:cs="Times New Roman"/>
          <w:i/>
          <w:iCs/>
          <w:sz w:val="22"/>
          <w:szCs w:val="22"/>
          <w:lang w:val="pl-PL"/>
        </w:rPr>
      </w:pPr>
    </w:p>
    <w:p w14:paraId="02013917" w14:textId="77777777" w:rsidR="003F7C08" w:rsidRPr="00496551" w:rsidRDefault="003F7C08" w:rsidP="003F7C08">
      <w:pPr>
        <w:pStyle w:val="Zwykytekst"/>
        <w:rPr>
          <w:rFonts w:ascii="Times New Roman" w:hAnsi="Times New Roman" w:cs="Times New Roman"/>
          <w:sz w:val="16"/>
          <w:szCs w:val="16"/>
          <w:lang w:val="pl-PL"/>
        </w:rPr>
      </w:pPr>
    </w:p>
    <w:p w14:paraId="03F7E4E1" w14:textId="77777777" w:rsidR="003F7C08" w:rsidRPr="00496551" w:rsidRDefault="003F7C08" w:rsidP="003F7C08">
      <w:pPr>
        <w:pStyle w:val="Zwykytekst"/>
        <w:rPr>
          <w:sz w:val="16"/>
          <w:szCs w:val="16"/>
          <w:lang w:val="pl-PL"/>
        </w:rPr>
      </w:pPr>
    </w:p>
    <w:p w14:paraId="581434B8" w14:textId="77777777" w:rsidR="003F7C08" w:rsidRDefault="003F7C08" w:rsidP="003F7C08">
      <w:pPr>
        <w:rPr>
          <w:lang w:val="pl-PL"/>
        </w:rPr>
      </w:pPr>
    </w:p>
    <w:p w14:paraId="12DDDE63" w14:textId="77777777" w:rsidR="00053889" w:rsidRDefault="00053889" w:rsidP="003F7C08">
      <w:pPr>
        <w:rPr>
          <w:lang w:val="pl-PL"/>
        </w:rPr>
      </w:pPr>
    </w:p>
    <w:p w14:paraId="4B3D0053" w14:textId="77777777" w:rsidR="00053889" w:rsidRDefault="00053889" w:rsidP="003F7C08">
      <w:pPr>
        <w:rPr>
          <w:lang w:val="pl-PL"/>
        </w:rPr>
      </w:pPr>
    </w:p>
    <w:p w14:paraId="4F656F39" w14:textId="77777777" w:rsidR="00053889" w:rsidRDefault="00053889" w:rsidP="003F7C08">
      <w:pPr>
        <w:rPr>
          <w:lang w:val="pl-PL"/>
        </w:rPr>
      </w:pPr>
    </w:p>
    <w:p w14:paraId="2892D054" w14:textId="77777777" w:rsidR="00053889" w:rsidRDefault="00053889" w:rsidP="003F7C08">
      <w:pPr>
        <w:rPr>
          <w:lang w:val="pl-PL"/>
        </w:rPr>
      </w:pPr>
    </w:p>
    <w:p w14:paraId="24BCEF0D" w14:textId="77777777" w:rsidR="00053889" w:rsidRDefault="00053889" w:rsidP="003F7C08">
      <w:pPr>
        <w:rPr>
          <w:lang w:val="pl-PL"/>
        </w:rPr>
      </w:pPr>
    </w:p>
    <w:p w14:paraId="434F6A31" w14:textId="77777777" w:rsidR="00053889" w:rsidRDefault="00053889" w:rsidP="003F7C08">
      <w:pPr>
        <w:rPr>
          <w:lang w:val="pl-PL"/>
        </w:rPr>
      </w:pPr>
    </w:p>
    <w:p w14:paraId="03741433" w14:textId="77777777" w:rsidR="00053889" w:rsidRPr="00877B92" w:rsidRDefault="00053889" w:rsidP="003F7C08">
      <w:pPr>
        <w:rPr>
          <w:lang w:val="pl-PL"/>
        </w:rPr>
      </w:pPr>
    </w:p>
    <w:p w14:paraId="1A3756C5" w14:textId="77777777" w:rsidR="003F7C08" w:rsidRDefault="003F7C08" w:rsidP="003F7C08">
      <w:pPr>
        <w:rPr>
          <w:lang w:val="pl-PL"/>
        </w:rPr>
      </w:pPr>
    </w:p>
    <w:p w14:paraId="58087AB6" w14:textId="77777777" w:rsidR="003F7C08" w:rsidRPr="009B06ED" w:rsidRDefault="003F7C08" w:rsidP="003F7C08">
      <w:pPr>
        <w:rPr>
          <w:lang w:val="pl-PL"/>
        </w:rPr>
      </w:pPr>
      <w:r>
        <w:rPr>
          <w:lang w:val="pl-PL"/>
        </w:rPr>
        <w:t>* Egzemplarz dla Wykonawcy / AGH</w:t>
      </w:r>
    </w:p>
    <w:p w14:paraId="58588C54" w14:textId="77777777" w:rsidR="003F7C08" w:rsidRPr="00456B64" w:rsidRDefault="003F7C08" w:rsidP="003F7C08">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580C6827" w14:textId="77777777" w:rsidR="003F7C08" w:rsidRPr="00456B64" w:rsidRDefault="003F7C08" w:rsidP="003F7C08">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47C5BA7C" w14:textId="77777777" w:rsidR="003F7C08" w:rsidRDefault="003F7C08" w:rsidP="003F7C08">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078FF68D" w14:textId="77777777" w:rsidR="003F7C08" w:rsidRDefault="003F7C08" w:rsidP="003F7C08">
      <w:pPr>
        <w:widowControl w:val="0"/>
        <w:autoSpaceDE w:val="0"/>
        <w:autoSpaceDN w:val="0"/>
        <w:jc w:val="right"/>
        <w:textAlignment w:val="baseline"/>
        <w:rPr>
          <w:sz w:val="22"/>
          <w:szCs w:val="22"/>
          <w:lang w:val="pl-PL"/>
        </w:rPr>
      </w:pPr>
    </w:p>
    <w:p w14:paraId="38F227FC" w14:textId="77777777" w:rsidR="003F7C08" w:rsidRDefault="003F7C08" w:rsidP="003F7C08">
      <w:pPr>
        <w:widowControl w:val="0"/>
        <w:autoSpaceDE w:val="0"/>
        <w:autoSpaceDN w:val="0"/>
        <w:jc w:val="right"/>
        <w:textAlignment w:val="baseline"/>
        <w:rPr>
          <w:sz w:val="22"/>
          <w:szCs w:val="22"/>
          <w:lang w:val="pl-PL"/>
        </w:rPr>
      </w:pPr>
    </w:p>
    <w:p w14:paraId="3CF4C131" w14:textId="77777777" w:rsidR="003F7C08" w:rsidRDefault="003F7C08" w:rsidP="003F7C08">
      <w:pPr>
        <w:widowControl w:val="0"/>
        <w:autoSpaceDE w:val="0"/>
        <w:autoSpaceDN w:val="0"/>
        <w:jc w:val="right"/>
        <w:textAlignment w:val="baseline"/>
        <w:rPr>
          <w:sz w:val="22"/>
          <w:szCs w:val="22"/>
          <w:lang w:val="pl-PL"/>
        </w:rPr>
      </w:pPr>
    </w:p>
    <w:p w14:paraId="14A45C0E" w14:textId="77777777" w:rsidR="003F7C08" w:rsidRDefault="003F7C08" w:rsidP="003F7C08">
      <w:pPr>
        <w:widowControl w:val="0"/>
        <w:autoSpaceDE w:val="0"/>
        <w:autoSpaceDN w:val="0"/>
        <w:jc w:val="right"/>
        <w:textAlignment w:val="baseline"/>
        <w:rPr>
          <w:sz w:val="22"/>
          <w:szCs w:val="22"/>
          <w:lang w:val="pl-PL"/>
        </w:rPr>
      </w:pPr>
    </w:p>
    <w:p w14:paraId="006C441B" w14:textId="77777777" w:rsidR="003F7C08" w:rsidRDefault="003F7C08" w:rsidP="003F7C08">
      <w:pPr>
        <w:widowControl w:val="0"/>
        <w:autoSpaceDE w:val="0"/>
        <w:autoSpaceDN w:val="0"/>
        <w:jc w:val="right"/>
        <w:textAlignment w:val="baseline"/>
        <w:rPr>
          <w:sz w:val="22"/>
          <w:szCs w:val="22"/>
          <w:lang w:val="pl-PL"/>
        </w:rPr>
      </w:pPr>
    </w:p>
    <w:p w14:paraId="547D6A11" w14:textId="77777777" w:rsidR="003F7C08" w:rsidRDefault="003F7C08" w:rsidP="003F7C08">
      <w:pPr>
        <w:widowControl w:val="0"/>
        <w:autoSpaceDE w:val="0"/>
        <w:autoSpaceDN w:val="0"/>
        <w:jc w:val="right"/>
        <w:textAlignment w:val="baseline"/>
        <w:rPr>
          <w:sz w:val="22"/>
          <w:szCs w:val="22"/>
          <w:lang w:val="pl-PL"/>
        </w:rPr>
      </w:pPr>
    </w:p>
    <w:p w14:paraId="6A5AF919" w14:textId="77777777" w:rsidR="003F7C08" w:rsidRDefault="003F7C08" w:rsidP="003F7C08">
      <w:pPr>
        <w:widowControl w:val="0"/>
        <w:autoSpaceDE w:val="0"/>
        <w:autoSpaceDN w:val="0"/>
        <w:jc w:val="right"/>
        <w:textAlignment w:val="baseline"/>
        <w:rPr>
          <w:sz w:val="22"/>
          <w:szCs w:val="22"/>
          <w:lang w:val="pl-PL"/>
        </w:rPr>
      </w:pPr>
    </w:p>
    <w:p w14:paraId="3F13211A" w14:textId="77777777" w:rsidR="003F7C08" w:rsidRDefault="003F7C08" w:rsidP="003F7C08">
      <w:pPr>
        <w:widowControl w:val="0"/>
        <w:autoSpaceDE w:val="0"/>
        <w:autoSpaceDN w:val="0"/>
        <w:jc w:val="right"/>
        <w:textAlignment w:val="baseline"/>
        <w:rPr>
          <w:sz w:val="22"/>
          <w:szCs w:val="22"/>
          <w:lang w:val="pl-PL"/>
        </w:rPr>
      </w:pPr>
    </w:p>
    <w:p w14:paraId="5BE9C74C" w14:textId="77777777" w:rsidR="003F7C08" w:rsidRDefault="003F7C08" w:rsidP="003F7C08">
      <w:pPr>
        <w:widowControl w:val="0"/>
        <w:autoSpaceDE w:val="0"/>
        <w:autoSpaceDN w:val="0"/>
        <w:jc w:val="right"/>
        <w:textAlignment w:val="baseline"/>
        <w:rPr>
          <w:sz w:val="22"/>
          <w:szCs w:val="22"/>
          <w:lang w:val="pl-PL"/>
        </w:rPr>
      </w:pPr>
    </w:p>
    <w:p w14:paraId="328F9B2E" w14:textId="77777777" w:rsidR="003F7C08" w:rsidRDefault="003F7C08" w:rsidP="003F7C08">
      <w:pPr>
        <w:widowControl w:val="0"/>
        <w:autoSpaceDE w:val="0"/>
        <w:autoSpaceDN w:val="0"/>
        <w:jc w:val="right"/>
        <w:textAlignment w:val="baseline"/>
        <w:rPr>
          <w:sz w:val="22"/>
          <w:szCs w:val="22"/>
          <w:lang w:val="pl-PL"/>
        </w:rPr>
      </w:pPr>
    </w:p>
    <w:p w14:paraId="3DD3FED5" w14:textId="77777777" w:rsidR="003F7C08" w:rsidRPr="00515AFA" w:rsidRDefault="003F7C08" w:rsidP="003F7C08">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08E4108B" w14:textId="77777777" w:rsidR="003F7C08" w:rsidRPr="00515AFA" w:rsidRDefault="003F7C08" w:rsidP="003F7C08">
      <w:pPr>
        <w:widowControl w:val="0"/>
        <w:autoSpaceDE w:val="0"/>
        <w:autoSpaceDN w:val="0"/>
        <w:jc w:val="both"/>
        <w:textAlignment w:val="baseline"/>
        <w:rPr>
          <w:sz w:val="22"/>
          <w:szCs w:val="22"/>
          <w:lang w:val="pl-PL"/>
        </w:rPr>
      </w:pPr>
    </w:p>
    <w:p w14:paraId="305B4BD6" w14:textId="77777777" w:rsidR="003F7C08" w:rsidRPr="00515AFA" w:rsidRDefault="003F7C08" w:rsidP="003F7C08">
      <w:pPr>
        <w:widowControl w:val="0"/>
        <w:autoSpaceDE w:val="0"/>
        <w:autoSpaceDN w:val="0"/>
        <w:jc w:val="both"/>
        <w:textAlignment w:val="baseline"/>
        <w:rPr>
          <w:sz w:val="22"/>
          <w:szCs w:val="22"/>
          <w:lang w:val="pl-PL"/>
        </w:rPr>
      </w:pPr>
    </w:p>
    <w:p w14:paraId="39791215" w14:textId="77777777" w:rsidR="003F7C08" w:rsidRPr="00515AFA" w:rsidRDefault="003F7C08" w:rsidP="003F7C08">
      <w:pPr>
        <w:widowControl w:val="0"/>
        <w:autoSpaceDE w:val="0"/>
        <w:autoSpaceDN w:val="0"/>
        <w:jc w:val="both"/>
        <w:textAlignment w:val="baseline"/>
        <w:rPr>
          <w:sz w:val="22"/>
          <w:szCs w:val="22"/>
          <w:lang w:val="pl-PL"/>
        </w:rPr>
      </w:pPr>
      <w:r w:rsidRPr="00515AFA">
        <w:rPr>
          <w:sz w:val="22"/>
          <w:szCs w:val="22"/>
          <w:lang w:val="pl-PL"/>
        </w:rPr>
        <w:t>.....................................… </w:t>
      </w:r>
    </w:p>
    <w:p w14:paraId="74B77216" w14:textId="77777777" w:rsidR="003F7C08" w:rsidRPr="00515AFA" w:rsidRDefault="003F7C08" w:rsidP="003F7C08">
      <w:pPr>
        <w:widowControl w:val="0"/>
        <w:autoSpaceDE w:val="0"/>
        <w:autoSpaceDN w:val="0"/>
        <w:ind w:firstLine="555"/>
        <w:textAlignment w:val="baseline"/>
        <w:rPr>
          <w:sz w:val="22"/>
          <w:szCs w:val="22"/>
          <w:lang w:val="pl-PL"/>
        </w:rPr>
      </w:pPr>
      <w:r w:rsidRPr="00515AFA">
        <w:rPr>
          <w:sz w:val="22"/>
          <w:szCs w:val="22"/>
          <w:lang w:val="pl-PL"/>
        </w:rPr>
        <w:t>Nazwa Wykonawcy</w:t>
      </w:r>
    </w:p>
    <w:p w14:paraId="3CA0BA9E" w14:textId="77777777" w:rsidR="003F7C08" w:rsidRPr="00515AFA" w:rsidRDefault="003F7C08" w:rsidP="003F7C08">
      <w:pPr>
        <w:widowControl w:val="0"/>
        <w:autoSpaceDE w:val="0"/>
        <w:autoSpaceDN w:val="0"/>
        <w:textAlignment w:val="baseline"/>
        <w:rPr>
          <w:sz w:val="22"/>
          <w:szCs w:val="22"/>
          <w:lang w:val="pl-PL"/>
        </w:rPr>
      </w:pPr>
    </w:p>
    <w:p w14:paraId="7D24065A" w14:textId="77777777" w:rsidR="003F7C08" w:rsidRPr="00515AFA" w:rsidRDefault="003F7C08" w:rsidP="003F7C08">
      <w:pPr>
        <w:widowControl w:val="0"/>
        <w:autoSpaceDE w:val="0"/>
        <w:autoSpaceDN w:val="0"/>
        <w:jc w:val="both"/>
        <w:textAlignment w:val="baseline"/>
        <w:rPr>
          <w:sz w:val="22"/>
          <w:szCs w:val="22"/>
          <w:lang w:val="pl-PL"/>
        </w:rPr>
      </w:pPr>
      <w:r w:rsidRPr="00515AFA">
        <w:rPr>
          <w:sz w:val="22"/>
          <w:szCs w:val="22"/>
          <w:lang w:val="pl-PL"/>
        </w:rPr>
        <w:t>.....................................…</w:t>
      </w:r>
    </w:p>
    <w:p w14:paraId="6A14AB6B" w14:textId="77777777" w:rsidR="003F7C08" w:rsidRPr="00515AFA" w:rsidRDefault="003F7C08" w:rsidP="003F7C08">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6012A79" w14:textId="77777777" w:rsidR="003F7C08" w:rsidRPr="00515AFA" w:rsidRDefault="003F7C08" w:rsidP="003F7C08">
      <w:pPr>
        <w:widowControl w:val="0"/>
        <w:autoSpaceDE w:val="0"/>
        <w:autoSpaceDN w:val="0"/>
        <w:spacing w:before="90"/>
        <w:ind w:left="115" w:right="110"/>
        <w:jc w:val="both"/>
        <w:outlineLvl w:val="0"/>
        <w:rPr>
          <w:rFonts w:eastAsia="Verdana"/>
          <w:b/>
          <w:bCs/>
          <w:sz w:val="22"/>
          <w:szCs w:val="22"/>
          <w:lang w:val="pl-PL" w:eastAsia="en-US"/>
        </w:rPr>
      </w:pPr>
    </w:p>
    <w:p w14:paraId="254D474C" w14:textId="77777777" w:rsidR="003F7C08" w:rsidRPr="00515AFA" w:rsidRDefault="003F7C08" w:rsidP="003F7C08">
      <w:pPr>
        <w:widowControl w:val="0"/>
        <w:autoSpaceDE w:val="0"/>
        <w:autoSpaceDN w:val="0"/>
        <w:jc w:val="center"/>
        <w:textAlignment w:val="baseline"/>
        <w:rPr>
          <w:b/>
          <w:bCs/>
          <w:sz w:val="22"/>
          <w:szCs w:val="22"/>
          <w:lang w:val="pl-PL"/>
        </w:rPr>
      </w:pPr>
    </w:p>
    <w:p w14:paraId="20B4E276" w14:textId="77777777" w:rsidR="003F7C08" w:rsidRPr="00515AFA" w:rsidRDefault="003F7C08" w:rsidP="003F7C08">
      <w:pPr>
        <w:widowControl w:val="0"/>
        <w:autoSpaceDE w:val="0"/>
        <w:autoSpaceDN w:val="0"/>
        <w:jc w:val="center"/>
        <w:textAlignment w:val="baseline"/>
        <w:rPr>
          <w:b/>
          <w:bCs/>
          <w:sz w:val="22"/>
          <w:szCs w:val="22"/>
          <w:lang w:val="pl-PL"/>
        </w:rPr>
      </w:pPr>
    </w:p>
    <w:p w14:paraId="56609704" w14:textId="77777777" w:rsidR="003F7C08" w:rsidRPr="00515AFA" w:rsidRDefault="003F7C08" w:rsidP="003F7C08">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528E5F9A" w14:textId="77777777" w:rsidR="003F7C08" w:rsidRPr="00515AFA" w:rsidRDefault="003F7C08" w:rsidP="003F7C08">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3AF6670B" w14:textId="77777777" w:rsidR="003F7C08" w:rsidRPr="00515AFA" w:rsidRDefault="003F7C08" w:rsidP="003F7C08">
      <w:pPr>
        <w:widowControl w:val="0"/>
        <w:autoSpaceDE w:val="0"/>
        <w:autoSpaceDN w:val="0"/>
        <w:jc w:val="center"/>
        <w:textAlignment w:val="baseline"/>
        <w:rPr>
          <w:b/>
          <w:bCs/>
          <w:sz w:val="22"/>
          <w:szCs w:val="22"/>
          <w:lang w:val="pl-PL"/>
        </w:rPr>
      </w:pPr>
    </w:p>
    <w:p w14:paraId="19DBF182" w14:textId="77777777" w:rsidR="003F7C08" w:rsidRPr="00515AFA" w:rsidRDefault="003F7C08" w:rsidP="003F7C08">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25CCB9E8" w14:textId="77777777" w:rsidR="003F7C08" w:rsidRPr="00515AFA" w:rsidRDefault="003F7C08" w:rsidP="003F7C08">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3A04BD2B" w14:textId="77777777" w:rsidR="003F7C08" w:rsidRPr="00515AFA" w:rsidRDefault="003F7C08" w:rsidP="003F7C08">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62D9E3D3" w14:textId="77777777" w:rsidR="003F7C08" w:rsidRPr="00515AFA" w:rsidRDefault="003F7C08" w:rsidP="003F7C08">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5C06013F" w14:textId="77777777" w:rsidR="003F7C08" w:rsidRPr="00515AFA" w:rsidRDefault="003F7C08" w:rsidP="003F7C08">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6D6AC7CB" w14:textId="77777777" w:rsidR="003F7C08" w:rsidRPr="00515AFA" w:rsidRDefault="003F7C08" w:rsidP="003F7C08">
      <w:pPr>
        <w:spacing w:after="200" w:line="276" w:lineRule="auto"/>
        <w:ind w:left="780"/>
        <w:contextualSpacing/>
        <w:textAlignment w:val="baseline"/>
        <w:rPr>
          <w:sz w:val="22"/>
          <w:szCs w:val="22"/>
          <w:lang w:val="pl-PL"/>
        </w:rPr>
      </w:pPr>
    </w:p>
    <w:p w14:paraId="347FA4E4" w14:textId="77777777" w:rsidR="003F7C08" w:rsidRPr="00515AFA" w:rsidRDefault="003F7C08" w:rsidP="003F7C08">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FE59945" w14:textId="77777777" w:rsidR="003F7C08" w:rsidRPr="00515AFA" w:rsidRDefault="003F7C08" w:rsidP="003F7C08">
      <w:pPr>
        <w:widowControl w:val="0"/>
        <w:autoSpaceDE w:val="0"/>
        <w:autoSpaceDN w:val="0"/>
        <w:spacing w:before="90"/>
        <w:ind w:right="110"/>
        <w:jc w:val="both"/>
        <w:outlineLvl w:val="0"/>
        <w:rPr>
          <w:rFonts w:eastAsia="Verdana"/>
          <w:b/>
          <w:bCs/>
          <w:sz w:val="22"/>
          <w:szCs w:val="22"/>
          <w:lang w:val="pl-PL" w:eastAsia="en-US"/>
        </w:rPr>
      </w:pPr>
    </w:p>
    <w:p w14:paraId="4635A8C2" w14:textId="77777777" w:rsidR="003F7C08" w:rsidRPr="00515AFA" w:rsidRDefault="003F7C08" w:rsidP="003F7C08">
      <w:pPr>
        <w:widowControl w:val="0"/>
        <w:autoSpaceDE w:val="0"/>
        <w:autoSpaceDN w:val="0"/>
        <w:spacing w:before="90"/>
        <w:ind w:right="110"/>
        <w:jc w:val="both"/>
        <w:outlineLvl w:val="0"/>
        <w:rPr>
          <w:rFonts w:eastAsia="Verdana"/>
          <w:b/>
          <w:bCs/>
          <w:sz w:val="22"/>
          <w:szCs w:val="22"/>
          <w:lang w:val="pl-PL" w:eastAsia="en-US"/>
        </w:rPr>
      </w:pPr>
    </w:p>
    <w:p w14:paraId="1397F944" w14:textId="77777777" w:rsidR="003F7C08" w:rsidRPr="00515AFA" w:rsidRDefault="003F7C08" w:rsidP="003F7C08">
      <w:pPr>
        <w:widowControl w:val="0"/>
        <w:autoSpaceDE w:val="0"/>
        <w:autoSpaceDN w:val="0"/>
        <w:spacing w:before="90"/>
        <w:ind w:right="110"/>
        <w:jc w:val="both"/>
        <w:outlineLvl w:val="0"/>
        <w:rPr>
          <w:rFonts w:eastAsia="Verdana"/>
          <w:b/>
          <w:bCs/>
          <w:sz w:val="22"/>
          <w:szCs w:val="22"/>
          <w:lang w:val="pl-PL" w:eastAsia="en-US"/>
        </w:rPr>
      </w:pPr>
    </w:p>
    <w:p w14:paraId="48425090" w14:textId="77777777" w:rsidR="003F7C08" w:rsidRPr="00515AFA" w:rsidRDefault="003F7C08" w:rsidP="003F7C08">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3F7C08" w:rsidRPr="00053889" w14:paraId="42C6E22E" w14:textId="77777777" w:rsidTr="007C05B4">
        <w:tc>
          <w:tcPr>
            <w:tcW w:w="4105" w:type="dxa"/>
            <w:hideMark/>
          </w:tcPr>
          <w:p w14:paraId="33197A42" w14:textId="77777777" w:rsidR="003F7C08" w:rsidRPr="00515AFA" w:rsidRDefault="003F7C08" w:rsidP="007C05B4">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7373F690" w14:textId="77777777" w:rsidR="003F7C08" w:rsidRPr="00515AFA" w:rsidRDefault="003F7C08" w:rsidP="007C05B4">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62DFDFE4" w14:textId="77777777" w:rsidR="003F7C08" w:rsidRPr="00515AFA" w:rsidRDefault="003F7C08" w:rsidP="003F7C08">
      <w:pPr>
        <w:spacing w:line="360" w:lineRule="auto"/>
        <w:jc w:val="both"/>
        <w:rPr>
          <w:rFonts w:eastAsia="Calibri"/>
          <w:color w:val="222A35"/>
          <w:sz w:val="22"/>
          <w:szCs w:val="22"/>
          <w:lang w:val="pl-PL" w:eastAsia="x-none"/>
        </w:rPr>
      </w:pPr>
    </w:p>
    <w:p w14:paraId="419D1E39" w14:textId="77777777" w:rsidR="003F7C08" w:rsidRPr="002E3AF9" w:rsidRDefault="003F7C08" w:rsidP="003F7C08">
      <w:pPr>
        <w:rPr>
          <w:lang w:val="pl-PL"/>
        </w:rPr>
      </w:pPr>
    </w:p>
    <w:p w14:paraId="439D35DE" w14:textId="77777777" w:rsidR="003F7C08" w:rsidRPr="00107444" w:rsidRDefault="003F7C08" w:rsidP="003F7C08">
      <w:pPr>
        <w:rPr>
          <w:lang w:val="pl-PL"/>
        </w:rPr>
      </w:pPr>
    </w:p>
    <w:p w14:paraId="0128523B" w14:textId="77777777" w:rsidR="003F7C08" w:rsidRPr="00233C0F" w:rsidRDefault="003F7C08" w:rsidP="003F7C08">
      <w:pPr>
        <w:rPr>
          <w:lang w:val="pl-PL"/>
        </w:rPr>
      </w:pPr>
    </w:p>
    <w:p w14:paraId="66BA2057" w14:textId="77777777" w:rsidR="003F7C08" w:rsidRPr="0059620D" w:rsidRDefault="003F7C08" w:rsidP="003F7C08">
      <w:pPr>
        <w:rPr>
          <w:lang w:val="pl-PL"/>
        </w:rPr>
      </w:pPr>
    </w:p>
    <w:p w14:paraId="594E582A" w14:textId="77777777" w:rsidR="00496551" w:rsidRPr="003F7C08" w:rsidRDefault="00496551" w:rsidP="003F7C08">
      <w:pPr>
        <w:rPr>
          <w:lang w:val="pl-PL"/>
        </w:rPr>
      </w:pPr>
    </w:p>
    <w:sectPr w:rsidR="00496551" w:rsidRPr="003F7C08">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B161A" w14:textId="77777777" w:rsidR="009C6D88" w:rsidRDefault="009C6D88">
      <w:r>
        <w:separator/>
      </w:r>
    </w:p>
  </w:endnote>
  <w:endnote w:type="continuationSeparator" w:id="0">
    <w:p w14:paraId="3A7ED023" w14:textId="77777777" w:rsidR="009C6D88" w:rsidRDefault="009C6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2F86F" w14:textId="77777777" w:rsidR="00053889" w:rsidRDefault="00053889">
    <w:pPr>
      <w:pStyle w:val="Stopka"/>
      <w:jc w:val="right"/>
    </w:pPr>
    <w:r>
      <w:fldChar w:fldCharType="begin"/>
    </w:r>
    <w:r>
      <w:instrText>PAGE   \* MERGEFORMAT</w:instrText>
    </w:r>
    <w:r>
      <w:fldChar w:fldCharType="separate"/>
    </w:r>
    <w:r>
      <w:rPr>
        <w:lang w:val="pl-PL"/>
      </w:rPr>
      <w:t>2</w:t>
    </w:r>
    <w:r>
      <w:fldChar w:fldCharType="end"/>
    </w:r>
  </w:p>
  <w:p w14:paraId="73921F3C" w14:textId="77777777" w:rsidR="00053889" w:rsidRDefault="0005388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DCB57" w14:textId="77777777" w:rsidR="009C6D88" w:rsidRDefault="009C6D88">
      <w:r>
        <w:separator/>
      </w:r>
    </w:p>
  </w:footnote>
  <w:footnote w:type="continuationSeparator" w:id="0">
    <w:p w14:paraId="0D4E340B" w14:textId="77777777" w:rsidR="009C6D88" w:rsidRDefault="009C6D88">
      <w:r>
        <w:continuationSeparator/>
      </w:r>
    </w:p>
  </w:footnote>
  <w:footnote w:id="1">
    <w:p w14:paraId="182FE973" w14:textId="77777777" w:rsidR="003F7C08" w:rsidRDefault="003F7C08" w:rsidP="003F7C0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11BB261" w14:textId="77777777" w:rsidR="003F7C08" w:rsidRDefault="003F7C08" w:rsidP="003F7C0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E96DF4C" w14:textId="77777777" w:rsidR="003F7C08" w:rsidRDefault="003F7C08" w:rsidP="003F7C0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D0138F6" w14:textId="77777777" w:rsidR="003F7C08" w:rsidRDefault="003F7C08" w:rsidP="003F7C0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2F2E5E2" w14:textId="77777777" w:rsidR="003F7C08" w:rsidRDefault="003F7C08" w:rsidP="003F7C0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B69ED40" w14:textId="77777777" w:rsidR="003F7C08" w:rsidRDefault="003F7C08" w:rsidP="003F7C0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9BF7FD3" w14:textId="77777777" w:rsidR="003F7C08" w:rsidRDefault="003F7C08" w:rsidP="003F7C0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29797C0" w14:textId="77777777" w:rsidR="003F7C08" w:rsidRDefault="003F7C08" w:rsidP="003F7C0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CA548EA" w14:textId="77777777" w:rsidR="003F7C08" w:rsidRDefault="003F7C08" w:rsidP="003F7C0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BEAFA46" w14:textId="77777777" w:rsidR="003F7C08" w:rsidRDefault="003F7C08" w:rsidP="003F7C0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09021EB" w14:textId="77777777" w:rsidR="003F7C08" w:rsidRDefault="003F7C08" w:rsidP="003F7C0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471FE66" w14:textId="77777777" w:rsidR="003F7C08" w:rsidRDefault="003F7C08" w:rsidP="003F7C0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4397A93" w14:textId="77777777" w:rsidR="003F7C08" w:rsidRDefault="003F7C08" w:rsidP="003F7C0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C204C6B" w14:textId="77777777" w:rsidR="003F7C08" w:rsidRDefault="003F7C08" w:rsidP="003F7C0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E2077BE" w14:textId="77777777" w:rsidR="003F7C08" w:rsidRDefault="003F7C08" w:rsidP="003F7C0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E9E89D0" w14:textId="77777777" w:rsidR="003F7C08" w:rsidRDefault="003F7C08" w:rsidP="003F7C0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319EFF1" w14:textId="77777777" w:rsidR="003F7C08" w:rsidRDefault="003F7C08" w:rsidP="003F7C0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516C24C" w14:textId="77777777" w:rsidR="003F7C08" w:rsidRDefault="003F7C08" w:rsidP="003F7C0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528BDF8" w14:textId="77777777" w:rsidR="003F7C08" w:rsidRDefault="003F7C08" w:rsidP="003F7C0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70C9D33" w14:textId="77777777" w:rsidR="003F7C08" w:rsidRDefault="003F7C08" w:rsidP="003F7C0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9F779A7" w14:textId="77777777" w:rsidR="003F7C08" w:rsidRDefault="003F7C08" w:rsidP="003F7C0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602EA7D" w14:textId="77777777" w:rsidR="003F7C08" w:rsidRDefault="003F7C08" w:rsidP="003F7C0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8EA89B0" w14:textId="77777777" w:rsidR="003F7C08" w:rsidRDefault="003F7C08" w:rsidP="003F7C0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8B0FB54" w14:textId="77777777" w:rsidR="003F7C08" w:rsidRDefault="003F7C08" w:rsidP="003F7C0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8A6AFEA" w14:textId="77777777" w:rsidR="003F7C08" w:rsidRDefault="003F7C08" w:rsidP="003F7C0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DB77B26" w14:textId="77777777" w:rsidR="003F7C08" w:rsidRDefault="003F7C08" w:rsidP="003F7C0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2FC4429" w14:textId="77777777" w:rsidR="003F7C08" w:rsidRDefault="003F7C08" w:rsidP="003F7C0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2CFAD30" w14:textId="77777777" w:rsidR="003F7C08" w:rsidRDefault="003F7C08" w:rsidP="003F7C0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433F18A" w14:textId="77777777" w:rsidR="003F7C08" w:rsidRDefault="003F7C08" w:rsidP="003F7C0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7C61292" w14:textId="77777777" w:rsidR="003F7C08" w:rsidRDefault="003F7C08" w:rsidP="003F7C0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F9E8F" w14:textId="77777777" w:rsidR="00053889" w:rsidRPr="001C2B5B" w:rsidRDefault="00053889" w:rsidP="00053889">
    <w:pPr>
      <w:pStyle w:val="Nagwek"/>
    </w:pPr>
    <w:r>
      <w:rPr>
        <w:noProof/>
      </w:rPr>
      <w:pict w14:anchorId="48E3BB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alt="Obraz zawierający Czcionka, Grafika, pismo odręczne, design&#10;&#10;Zawartość wygenerowana przez sztuczną inteligencję może być niepoprawna." style="width:57.75pt;height:48.75pt;visibility:visible;mso-wrap-style:square">
          <v:imagedata r:id="rId1" o:title="Obraz zawierający Czcionka, Grafika, pismo odręczne, design&#10;&#10;Zawartość wygenerowana przez sztuczną inteligencję może być niepoprawna" cropright="-12483f"/>
        </v:shape>
      </w:pict>
    </w:r>
    <w:r>
      <w:t xml:space="preserve">  </w:t>
    </w:r>
    <w:r>
      <w:rPr>
        <w:noProof/>
      </w:rPr>
      <w:pict w14:anchorId="63A35567">
        <v:shape id="Obraz 2" o:spid="_x0000_i1026" type="#_x0000_t75" alt="Obraz zawierający flaga, symbol, logo, Jaskrawoniebieski&#10;&#10;Zawartość wygenerowana przez sztuczną inteligencję może być niepoprawna." style="width:68.25pt;height:49.5pt;visibility:visible;mso-wrap-style:square">
          <v:imagedata r:id="rId2" o:title="Obraz zawierający flaga, symbol, logo, Jaskrawoniebieski&#10;&#10;Zawartość wygenerowana przez sztuczną inteligencję może być niepoprawna"/>
        </v:shape>
      </w:pict>
    </w:r>
    <w:r>
      <w:t xml:space="preserve">  </w:t>
    </w:r>
    <w:r>
      <w:rPr>
        <w:noProof/>
      </w:rPr>
      <w:pict w14:anchorId="0C1038CC">
        <v:shape id="Obraz 3" o:spid="_x0000_i1027" type="#_x0000_t75" alt="Obraz zawierający tekst, logo, Czcionka, Grafika&#10;&#10;Zawartość wygenerowana przez sztuczną inteligencję może być niepoprawna." style="width:101.25pt;height:50.25pt;visibility:visible;mso-wrap-style:square">
          <v:imagedata r:id="rId3" o:title="Obraz zawierający tekst, logo, Czcionka, Grafika&#10;&#10;Zawartość wygenerowana przez sztuczną inteligencję może być niepoprawna"/>
        </v:shape>
      </w:pict>
    </w:r>
  </w:p>
  <w:p w14:paraId="3D8CBE66" w14:textId="77777777" w:rsidR="00E84BC8" w:rsidRDefault="00E84BC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657073261">
    <w:abstractNumId w:val="19"/>
  </w:num>
  <w:num w:numId="2" w16cid:durableId="60989206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0244160">
    <w:abstractNumId w:val="29"/>
  </w:num>
  <w:num w:numId="4" w16cid:durableId="1322663785">
    <w:abstractNumId w:val="11"/>
  </w:num>
  <w:num w:numId="5" w16cid:durableId="1453203924">
    <w:abstractNumId w:val="30"/>
  </w:num>
  <w:num w:numId="6" w16cid:durableId="1908298543">
    <w:abstractNumId w:val="32"/>
  </w:num>
  <w:num w:numId="7" w16cid:durableId="1882791006">
    <w:abstractNumId w:val="35"/>
  </w:num>
  <w:num w:numId="8" w16cid:durableId="1800492920">
    <w:abstractNumId w:val="25"/>
  </w:num>
  <w:num w:numId="9" w16cid:durableId="1319771370">
    <w:abstractNumId w:val="39"/>
  </w:num>
  <w:num w:numId="10" w16cid:durableId="2081825779">
    <w:abstractNumId w:val="27"/>
  </w:num>
  <w:num w:numId="11" w16cid:durableId="1210145593">
    <w:abstractNumId w:val="6"/>
  </w:num>
  <w:num w:numId="12" w16cid:durableId="1633556841">
    <w:abstractNumId w:val="10"/>
  </w:num>
  <w:num w:numId="13" w16cid:durableId="344867312">
    <w:abstractNumId w:val="14"/>
  </w:num>
  <w:num w:numId="14" w16cid:durableId="1694064560">
    <w:abstractNumId w:val="40"/>
  </w:num>
  <w:num w:numId="15" w16cid:durableId="689189164">
    <w:abstractNumId w:val="13"/>
  </w:num>
  <w:num w:numId="16" w16cid:durableId="268002297">
    <w:abstractNumId w:val="9"/>
  </w:num>
  <w:num w:numId="17" w16cid:durableId="506528869">
    <w:abstractNumId w:val="37"/>
  </w:num>
  <w:num w:numId="18" w16cid:durableId="944775403">
    <w:abstractNumId w:val="28"/>
  </w:num>
  <w:num w:numId="19" w16cid:durableId="443382210">
    <w:abstractNumId w:val="23"/>
  </w:num>
  <w:num w:numId="20" w16cid:durableId="1322613103">
    <w:abstractNumId w:val="26"/>
  </w:num>
  <w:num w:numId="21" w16cid:durableId="1694114337">
    <w:abstractNumId w:val="20"/>
  </w:num>
  <w:num w:numId="22" w16cid:durableId="53240502">
    <w:abstractNumId w:val="0"/>
  </w:num>
  <w:num w:numId="23" w16cid:durableId="568466647">
    <w:abstractNumId w:val="38"/>
  </w:num>
  <w:num w:numId="24" w16cid:durableId="306017340">
    <w:abstractNumId w:val="18"/>
  </w:num>
  <w:num w:numId="25" w16cid:durableId="1625770250">
    <w:abstractNumId w:val="3"/>
  </w:num>
  <w:num w:numId="26" w16cid:durableId="1183857335">
    <w:abstractNumId w:val="31"/>
  </w:num>
  <w:num w:numId="27" w16cid:durableId="11270909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2681049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288865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3927719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95934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614389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2066319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86016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9412019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0064938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092369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173277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9311577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403934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519563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454144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5855877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005807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580877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309126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845771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814037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C6D88"/>
    <w:rsid w:val="000033EA"/>
    <w:rsid w:val="0002467C"/>
    <w:rsid w:val="00040A7A"/>
    <w:rsid w:val="00042B97"/>
    <w:rsid w:val="00053889"/>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3F7C08"/>
    <w:rsid w:val="00496551"/>
    <w:rsid w:val="004A692C"/>
    <w:rsid w:val="004C4EC3"/>
    <w:rsid w:val="0050219D"/>
    <w:rsid w:val="00512FD2"/>
    <w:rsid w:val="00523F87"/>
    <w:rsid w:val="00593CEB"/>
    <w:rsid w:val="005C6D38"/>
    <w:rsid w:val="005D2104"/>
    <w:rsid w:val="00614C95"/>
    <w:rsid w:val="00660027"/>
    <w:rsid w:val="006813FE"/>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C6D88"/>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4BC8"/>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C44149"/>
  <w15:chartTrackingRefBased/>
  <w15:docId w15:val="{395509BB-B79F-4EBC-B6F3-30F22AAF8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F7C0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link w:val="Nagwek"/>
    <w:uiPriority w:val="99"/>
    <w:rsid w:val="00053889"/>
    <w:rPr>
      <w:lang w:val="en-US"/>
    </w:rPr>
  </w:style>
  <w:style w:type="character" w:customStyle="1" w:styleId="StopkaZnak">
    <w:name w:val="Stopka Znak"/>
    <w:link w:val="Stopka"/>
    <w:uiPriority w:val="99"/>
    <w:rsid w:val="0005388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2338</Words>
  <Characters>14033</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16339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2025-05-27T10:27:00Z</cp:lastPrinted>
  <dcterms:created xsi:type="dcterms:W3CDTF">2025-05-27T10:29:00Z</dcterms:created>
  <dcterms:modified xsi:type="dcterms:W3CDTF">2025-05-27T10:29:00Z</dcterms:modified>
</cp:coreProperties>
</file>