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FFE8C5" w14:textId="77777777" w:rsidR="00E034B0" w:rsidRPr="00240E71" w:rsidRDefault="00E034B0" w:rsidP="00E034B0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8919BF1" w14:textId="77777777" w:rsidR="00E034B0" w:rsidRDefault="00E034B0" w:rsidP="00E034B0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4518463D" w14:textId="77777777" w:rsidR="00E034B0" w:rsidRPr="0022732C" w:rsidRDefault="00E034B0" w:rsidP="00E034B0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F4B7C42" w14:textId="77777777" w:rsidR="00E034B0" w:rsidRDefault="00E034B0" w:rsidP="00E034B0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1DEAD19C" w14:textId="77777777" w:rsidR="00E034B0" w:rsidRPr="0022732C" w:rsidRDefault="00E034B0" w:rsidP="00E034B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54781B26" w14:textId="77777777" w:rsidR="00E034B0" w:rsidRPr="0022732C" w:rsidRDefault="00E034B0" w:rsidP="00E034B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1EB6539A" w14:textId="77777777" w:rsidR="00E034B0" w:rsidRPr="0022732C" w:rsidRDefault="00E034B0" w:rsidP="00E034B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53B209C5" w14:textId="77777777" w:rsidR="00E034B0" w:rsidRPr="0022732C" w:rsidRDefault="00E034B0" w:rsidP="00E034B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702DA7B3" w14:textId="77777777" w:rsidR="00E034B0" w:rsidRPr="0022732C" w:rsidRDefault="00E034B0" w:rsidP="00E034B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D74417">
        <w:rPr>
          <w:sz w:val="22"/>
          <w:lang w:val="en-US"/>
        </w:rPr>
        <w:t>……………………………………………………………………………………………..</w:t>
      </w:r>
    </w:p>
    <w:p w14:paraId="228775C4" w14:textId="77777777" w:rsidR="00E034B0" w:rsidRPr="0022732C" w:rsidRDefault="00E034B0" w:rsidP="00E034B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D74417">
        <w:rPr>
          <w:sz w:val="22"/>
          <w:lang w:val="en-US"/>
        </w:rPr>
        <w:t>…………………………………………………………………………………………….</w:t>
      </w:r>
    </w:p>
    <w:p w14:paraId="41BD9DDF" w14:textId="77777777" w:rsidR="00E034B0" w:rsidRPr="0022732C" w:rsidRDefault="00E034B0" w:rsidP="00E034B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225E3A4C" w14:textId="77777777" w:rsidR="00E034B0" w:rsidRPr="0022732C" w:rsidRDefault="00E034B0" w:rsidP="00E034B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13EF37A0" w14:textId="77777777" w:rsidR="00E034B0" w:rsidRPr="0022732C" w:rsidRDefault="00E034B0" w:rsidP="00E034B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5B35A993" w14:textId="77777777" w:rsidR="00E034B0" w:rsidRDefault="00E034B0" w:rsidP="00E034B0">
      <w:pPr>
        <w:spacing w:line="360" w:lineRule="auto"/>
      </w:pPr>
      <w:r>
        <w:t>Do: Nazwa i siedziba Zamawiającego:</w:t>
      </w:r>
    </w:p>
    <w:p w14:paraId="34B74BF0" w14:textId="77777777" w:rsidR="00E034B0" w:rsidRPr="00247153" w:rsidRDefault="00E034B0" w:rsidP="00E034B0">
      <w:pPr>
        <w:ind w:right="-110"/>
        <w:rPr>
          <w:b/>
        </w:rPr>
      </w:pPr>
      <w:r w:rsidRPr="00247153">
        <w:rPr>
          <w:b/>
        </w:rPr>
        <w:t>Akademia Górniczo - Hutnicza</w:t>
      </w:r>
    </w:p>
    <w:p w14:paraId="76E9005D" w14:textId="77777777" w:rsidR="00E034B0" w:rsidRPr="00247153" w:rsidRDefault="00E034B0" w:rsidP="00E034B0">
      <w:pPr>
        <w:ind w:right="-110"/>
        <w:rPr>
          <w:b/>
        </w:rPr>
      </w:pPr>
      <w:r w:rsidRPr="00247153">
        <w:rPr>
          <w:b/>
        </w:rPr>
        <w:t>im. Stanisława Staszica w Krakowie</w:t>
      </w:r>
    </w:p>
    <w:p w14:paraId="63BFE93E" w14:textId="77777777" w:rsidR="00E034B0" w:rsidRDefault="00E034B0" w:rsidP="00E034B0">
      <w:pPr>
        <w:ind w:right="-110"/>
        <w:rPr>
          <w:b/>
        </w:rPr>
      </w:pPr>
      <w:r w:rsidRPr="00247153">
        <w:rPr>
          <w:b/>
        </w:rPr>
        <w:t>Dział Zamówień Publicznych</w:t>
      </w:r>
      <w:r>
        <w:rPr>
          <w:b/>
        </w:rPr>
        <w:t xml:space="preserve">  </w:t>
      </w:r>
    </w:p>
    <w:p w14:paraId="5463DA4C" w14:textId="77777777" w:rsidR="00E034B0" w:rsidRDefault="00E034B0" w:rsidP="00E034B0">
      <w:pPr>
        <w:ind w:right="-110"/>
        <w:rPr>
          <w:b/>
        </w:rPr>
      </w:pPr>
      <w:r w:rsidRPr="00247153">
        <w:rPr>
          <w:b/>
        </w:rPr>
        <w:t>Al. Mickiewicza</w:t>
      </w:r>
      <w:r>
        <w:rPr>
          <w:b/>
        </w:rPr>
        <w:t xml:space="preserve"> </w:t>
      </w:r>
      <w:r w:rsidRPr="00247153">
        <w:rPr>
          <w:b/>
        </w:rPr>
        <w:t>30</w:t>
      </w:r>
      <w:r>
        <w:rPr>
          <w:b/>
        </w:rPr>
        <w:t xml:space="preserve"> </w:t>
      </w:r>
    </w:p>
    <w:p w14:paraId="15BA693B" w14:textId="77777777" w:rsidR="00E034B0" w:rsidRDefault="00E034B0" w:rsidP="00E034B0">
      <w:pPr>
        <w:rPr>
          <w:b/>
        </w:rPr>
      </w:pPr>
      <w:r w:rsidRPr="00247153">
        <w:rPr>
          <w:b/>
        </w:rPr>
        <w:t>30-059</w:t>
      </w:r>
      <w:r>
        <w:rPr>
          <w:b/>
        </w:rPr>
        <w:t xml:space="preserve"> </w:t>
      </w:r>
      <w:r w:rsidRPr="00247153">
        <w:rPr>
          <w:b/>
        </w:rPr>
        <w:t>Kraków</w:t>
      </w:r>
      <w:r>
        <w:rPr>
          <w:b/>
        </w:rPr>
        <w:t xml:space="preserve">,  </w:t>
      </w:r>
    </w:p>
    <w:p w14:paraId="2B63CB2F" w14:textId="77777777" w:rsidR="00E034B0" w:rsidRDefault="00E034B0" w:rsidP="00E034B0">
      <w:pPr>
        <w:ind w:firstLine="3969"/>
        <w:rPr>
          <w:b/>
        </w:rPr>
      </w:pPr>
    </w:p>
    <w:p w14:paraId="2E76A03E" w14:textId="4C8F71EB" w:rsidR="00E034B0" w:rsidRDefault="00E034B0" w:rsidP="00E034B0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5F7BDF">
        <w:rPr>
          <w:b/>
          <w:sz w:val="22"/>
          <w:szCs w:val="22"/>
        </w:rPr>
        <w:t>Dostawa części komputerowych i urządzeń peryferyjnych dla jednostek AGH</w:t>
      </w:r>
      <w:r w:rsidRPr="00247153">
        <w:rPr>
          <w:b/>
        </w:rPr>
        <w:t xml:space="preserve"> - </w:t>
      </w:r>
      <w:r>
        <w:rPr>
          <w:b/>
        </w:rPr>
        <w:t>DE</w:t>
      </w:r>
      <w:r w:rsidRPr="00247153">
        <w:rPr>
          <w:b/>
        </w:rPr>
        <w:t>-</w:t>
      </w:r>
      <w:r>
        <w:rPr>
          <w:b/>
        </w:rPr>
        <w:t>d</w:t>
      </w:r>
      <w:r w:rsidRPr="00247153">
        <w:rPr>
          <w:b/>
        </w:rPr>
        <w:t>zp.272-</w:t>
      </w:r>
      <w:r>
        <w:rPr>
          <w:b/>
        </w:rPr>
        <w:t>2</w:t>
      </w:r>
      <w:r>
        <w:rPr>
          <w:b/>
        </w:rPr>
        <w:t>94</w:t>
      </w:r>
      <w:r w:rsidRPr="00247153">
        <w:rPr>
          <w:b/>
        </w:rPr>
        <w:t>/</w:t>
      </w:r>
      <w:r>
        <w:rPr>
          <w:b/>
        </w:rPr>
        <w:t>25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 xml:space="preserve">oferuję realizację przedmiotu zamówienia, zgodnie z zasadami określonymi </w:t>
      </w:r>
      <w:r>
        <w:br/>
        <w:t>w specyfikacji warunków zamówienia.</w:t>
      </w:r>
    </w:p>
    <w:p w14:paraId="17EE4005" w14:textId="77777777" w:rsidR="00E034B0" w:rsidRDefault="00E034B0" w:rsidP="00E034B0">
      <w:pPr>
        <w:tabs>
          <w:tab w:val="right" w:pos="9000"/>
        </w:tabs>
      </w:pPr>
    </w:p>
    <w:p w14:paraId="2A1ABCF6" w14:textId="77777777" w:rsidR="00E034B0" w:rsidRPr="005F7BDF" w:rsidRDefault="00E034B0" w:rsidP="00E034B0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netto:   .........................................................................PLN</w:t>
      </w:r>
    </w:p>
    <w:p w14:paraId="5ECFE53C" w14:textId="77777777" w:rsidR="00E034B0" w:rsidRPr="005F7BDF" w:rsidRDefault="00E034B0" w:rsidP="00E034B0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689A0DA7" w14:textId="77777777" w:rsidR="00E034B0" w:rsidRPr="005F7BDF" w:rsidRDefault="00E034B0" w:rsidP="00E034B0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brutto: .........................................................................PLN</w:t>
      </w:r>
    </w:p>
    <w:p w14:paraId="790ABE38" w14:textId="77777777" w:rsidR="00E034B0" w:rsidRPr="005F7BDF" w:rsidRDefault="00E034B0" w:rsidP="00E034B0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2C306288" w14:textId="77777777" w:rsidR="00E034B0" w:rsidRPr="005F7BDF" w:rsidRDefault="00E034B0" w:rsidP="00E034B0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5F7BDF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5740BC5E" w14:textId="77777777" w:rsidR="00E034B0" w:rsidRPr="002969BE" w:rsidRDefault="00E034B0" w:rsidP="00E034B0">
      <w:pPr>
        <w:pStyle w:val="Tekstpodstawowy"/>
        <w:rPr>
          <w:sz w:val="22"/>
          <w:szCs w:val="22"/>
        </w:rPr>
      </w:pPr>
      <w:r w:rsidRPr="002969BE">
        <w:rPr>
          <w:sz w:val="22"/>
          <w:szCs w:val="22"/>
        </w:rPr>
        <w:t xml:space="preserve">Powyższa cena zawiera podatek VAT w wysokości </w:t>
      </w:r>
      <w:r>
        <w:rPr>
          <w:sz w:val="22"/>
          <w:szCs w:val="22"/>
        </w:rPr>
        <w:t>23</w:t>
      </w:r>
      <w:r w:rsidRPr="002969BE">
        <w:rPr>
          <w:sz w:val="22"/>
          <w:szCs w:val="22"/>
        </w:rPr>
        <w:t xml:space="preserve"> % tj.…………………….PLN</w:t>
      </w:r>
    </w:p>
    <w:p w14:paraId="69874E7E" w14:textId="77777777" w:rsidR="00E034B0" w:rsidRPr="002969BE" w:rsidRDefault="00E034B0" w:rsidP="00E034B0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2969BE">
        <w:rPr>
          <w:b/>
          <w:sz w:val="22"/>
          <w:szCs w:val="22"/>
        </w:rPr>
        <w:t xml:space="preserve">Termin realizacji umowy: </w:t>
      </w:r>
      <w:r>
        <w:rPr>
          <w:sz w:val="22"/>
          <w:szCs w:val="22"/>
        </w:rPr>
        <w:t>90 dni od daty jej podpisania.</w:t>
      </w:r>
    </w:p>
    <w:p w14:paraId="06DB2AA4" w14:textId="00B1F966" w:rsidR="00E034B0" w:rsidRPr="002969BE" w:rsidRDefault="00E034B0" w:rsidP="00E034B0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 realizacji zamówie</w:t>
      </w:r>
      <w:r>
        <w:rPr>
          <w:b/>
          <w:sz w:val="22"/>
          <w:szCs w:val="22"/>
        </w:rPr>
        <w:t>ń</w:t>
      </w:r>
      <w:r>
        <w:rPr>
          <w:b/>
          <w:sz w:val="22"/>
          <w:szCs w:val="22"/>
        </w:rPr>
        <w:t xml:space="preserve"> cząstkow</w:t>
      </w:r>
      <w:r>
        <w:rPr>
          <w:b/>
          <w:sz w:val="22"/>
          <w:szCs w:val="22"/>
        </w:rPr>
        <w:t>ych</w:t>
      </w:r>
      <w:r>
        <w:rPr>
          <w:b/>
          <w:sz w:val="22"/>
          <w:szCs w:val="22"/>
        </w:rPr>
        <w:t xml:space="preserve"> (Kryterium oceny ofert)</w:t>
      </w:r>
      <w:r w:rsidRPr="002969BE">
        <w:rPr>
          <w:sz w:val="22"/>
          <w:szCs w:val="22"/>
        </w:rPr>
        <w:t>: …………………</w:t>
      </w:r>
      <w:r>
        <w:rPr>
          <w:sz w:val="22"/>
          <w:szCs w:val="22"/>
        </w:rPr>
        <w:t>… dni roboczych.</w:t>
      </w:r>
    </w:p>
    <w:p w14:paraId="20FF9A84" w14:textId="77777777" w:rsidR="00E034B0" w:rsidRPr="002969BE" w:rsidRDefault="00E034B0" w:rsidP="00E034B0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Okres udzielonej gwarancji wynosi:</w:t>
      </w:r>
      <w:r w:rsidRPr="002969BE">
        <w:rPr>
          <w:sz w:val="22"/>
          <w:szCs w:val="22"/>
        </w:rPr>
        <w:t xml:space="preserve"> </w:t>
      </w:r>
      <w:r>
        <w:rPr>
          <w:sz w:val="22"/>
          <w:szCs w:val="22"/>
        </w:rPr>
        <w:t>zgodnie z SWZ</w:t>
      </w:r>
      <w:r w:rsidRPr="002969BE">
        <w:rPr>
          <w:sz w:val="22"/>
          <w:szCs w:val="22"/>
        </w:rPr>
        <w:t xml:space="preserve">                            </w:t>
      </w:r>
    </w:p>
    <w:p w14:paraId="08D771A1" w14:textId="77777777" w:rsidR="00E034B0" w:rsidRPr="002969BE" w:rsidRDefault="00E034B0" w:rsidP="00E034B0">
      <w:pPr>
        <w:tabs>
          <w:tab w:val="left" w:pos="426"/>
        </w:tabs>
        <w:spacing w:line="360" w:lineRule="auto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</w:t>
      </w:r>
      <w:r>
        <w:rPr>
          <w:b/>
          <w:sz w:val="22"/>
          <w:szCs w:val="22"/>
        </w:rPr>
        <w:t xml:space="preserve"> płatności: przelewem w terminie do 21</w:t>
      </w:r>
      <w:r w:rsidRPr="002969BE">
        <w:rPr>
          <w:b/>
          <w:sz w:val="22"/>
          <w:szCs w:val="22"/>
        </w:rPr>
        <w:t xml:space="preserve"> dni od daty otrzymania faktury przez Zamawiającego.</w:t>
      </w:r>
    </w:p>
    <w:p w14:paraId="4C2EDF64" w14:textId="77777777" w:rsidR="00E034B0" w:rsidRPr="00FE545C" w:rsidRDefault="00E034B0" w:rsidP="00E034B0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3D3CD81E" w14:textId="77777777" w:rsidR="00E034B0" w:rsidRPr="00FE545C" w:rsidRDefault="00E034B0" w:rsidP="00E034B0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623BDA1A" w14:textId="77777777" w:rsidR="00E034B0" w:rsidRDefault="00E034B0" w:rsidP="00E034B0">
      <w:pPr>
        <w:jc w:val="both"/>
        <w:rPr>
          <w:sz w:val="18"/>
          <w:szCs w:val="18"/>
        </w:rPr>
      </w:pPr>
    </w:p>
    <w:p w14:paraId="2D2B042B" w14:textId="77777777" w:rsidR="00E034B0" w:rsidRDefault="00E034B0" w:rsidP="00E034B0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664BAE99" w14:textId="77777777" w:rsidR="00E034B0" w:rsidRPr="00730EFE" w:rsidRDefault="00E034B0" w:rsidP="00E034B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007620A4" w14:textId="77777777" w:rsidR="00E034B0" w:rsidRPr="001D671E" w:rsidRDefault="00E034B0" w:rsidP="00E034B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4ECEED1F" w14:textId="77777777" w:rsidR="00E034B0" w:rsidRDefault="00E034B0" w:rsidP="00E034B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36BAB48" w14:textId="77777777" w:rsidR="00E034B0" w:rsidRDefault="00E034B0" w:rsidP="00E034B0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496D97A" w14:textId="77777777" w:rsidR="00E034B0" w:rsidRDefault="00E034B0" w:rsidP="00E034B0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A21DB96" w14:textId="77777777" w:rsidR="00E034B0" w:rsidRPr="001D671E" w:rsidRDefault="00E034B0" w:rsidP="00E034B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034B0" w:rsidRPr="00FE545C" w14:paraId="12741E49" w14:textId="77777777" w:rsidTr="00775DB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F1E128" w14:textId="77777777" w:rsidR="00E034B0" w:rsidRPr="00FE545C" w:rsidRDefault="00E034B0" w:rsidP="00775DB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57A94D" w14:textId="77777777" w:rsidR="00E034B0" w:rsidRPr="00FE545C" w:rsidRDefault="00E034B0" w:rsidP="00775DB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1706CCDC" w14:textId="77777777" w:rsidR="00E034B0" w:rsidRPr="00FE545C" w:rsidRDefault="00E034B0" w:rsidP="00775DB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EDDE3F" w14:textId="77777777" w:rsidR="00E034B0" w:rsidRPr="00FE545C" w:rsidRDefault="00E034B0" w:rsidP="00775DB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E034B0" w:rsidRPr="00FE545C" w14:paraId="7C627D19" w14:textId="77777777" w:rsidTr="00775DB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BA92B1" w14:textId="77777777" w:rsidR="00E034B0" w:rsidRPr="00FE545C" w:rsidRDefault="00E034B0" w:rsidP="00775DB5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9A3E4F" w14:textId="77777777" w:rsidR="00E034B0" w:rsidRPr="00FE545C" w:rsidRDefault="00E034B0" w:rsidP="00775DB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552468" w14:textId="77777777" w:rsidR="00E034B0" w:rsidRPr="00FE545C" w:rsidRDefault="00E034B0" w:rsidP="00775DB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E034B0" w:rsidRPr="00FE545C" w14:paraId="28B3F54C" w14:textId="77777777" w:rsidTr="00775DB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6627AF" w14:textId="77777777" w:rsidR="00E034B0" w:rsidRPr="00FE545C" w:rsidRDefault="00E034B0" w:rsidP="00775DB5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0D4B4E" w14:textId="77777777" w:rsidR="00E034B0" w:rsidRPr="00FE545C" w:rsidRDefault="00E034B0" w:rsidP="00775DB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0EA3F0" w14:textId="77777777" w:rsidR="00E034B0" w:rsidRPr="00FE545C" w:rsidRDefault="00E034B0" w:rsidP="00775DB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1AD6268D" w14:textId="77777777" w:rsidR="00E034B0" w:rsidRDefault="00E034B0" w:rsidP="00E034B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24919CB5" w14:textId="77777777" w:rsidR="00E034B0" w:rsidRPr="00D638CC" w:rsidRDefault="00E034B0" w:rsidP="00E034B0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0135890D" w14:textId="77777777" w:rsidR="00E034B0" w:rsidRPr="002F276A" w:rsidRDefault="00E034B0" w:rsidP="00E034B0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7DD75B29" w14:textId="77777777" w:rsidR="00E034B0" w:rsidRPr="002F276A" w:rsidRDefault="00E034B0" w:rsidP="00E034B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49D130E0" w14:textId="77777777" w:rsidR="00E034B0" w:rsidRPr="002F276A" w:rsidRDefault="00E034B0" w:rsidP="00E034B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94CE5DA" w14:textId="77777777" w:rsidR="00E034B0" w:rsidRPr="002F276A" w:rsidRDefault="00E034B0" w:rsidP="00E034B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161ACC4A" w14:textId="77777777" w:rsidR="00E034B0" w:rsidRPr="002F276A" w:rsidRDefault="00E034B0" w:rsidP="00E034B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1D1C0289" w14:textId="77777777" w:rsidR="00E034B0" w:rsidRDefault="00E034B0" w:rsidP="00E034B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5699F877" w14:textId="77777777" w:rsidR="00E034B0" w:rsidRDefault="00E034B0" w:rsidP="00E034B0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BDDDDFF" w14:textId="77777777" w:rsidR="00E034B0" w:rsidRDefault="00E034B0" w:rsidP="00E034B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399A67A3" w14:textId="77777777" w:rsidR="00E034B0" w:rsidRDefault="00E034B0" w:rsidP="00E034B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7386B68C" w14:textId="77777777" w:rsidR="00E034B0" w:rsidRDefault="00E034B0" w:rsidP="00E034B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12160D00" w14:textId="77777777" w:rsidR="00E034B0" w:rsidRDefault="00E034B0" w:rsidP="00E034B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2FD8174" w14:textId="77777777" w:rsidR="00E034B0" w:rsidRDefault="00E034B0" w:rsidP="00E034B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25C31C9" w14:textId="77777777" w:rsidR="00E034B0" w:rsidRPr="000B45FE" w:rsidRDefault="00E034B0" w:rsidP="00E034B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25EE9C33" w14:textId="77777777" w:rsidR="00E034B0" w:rsidRDefault="00E034B0" w:rsidP="00E034B0">
      <w:pPr>
        <w:jc w:val="both"/>
        <w:rPr>
          <w:sz w:val="22"/>
          <w:szCs w:val="22"/>
        </w:rPr>
      </w:pPr>
    </w:p>
    <w:p w14:paraId="4DEB2280" w14:textId="77777777" w:rsidR="00E034B0" w:rsidRDefault="00E034B0" w:rsidP="00E034B0">
      <w:pPr>
        <w:jc w:val="both"/>
        <w:rPr>
          <w:sz w:val="22"/>
          <w:szCs w:val="22"/>
        </w:rPr>
      </w:pPr>
    </w:p>
    <w:p w14:paraId="50976E67" w14:textId="77777777" w:rsidR="00E034B0" w:rsidRDefault="00E034B0" w:rsidP="00E034B0">
      <w:pPr>
        <w:jc w:val="right"/>
        <w:rPr>
          <w:sz w:val="20"/>
          <w:szCs w:val="20"/>
        </w:rPr>
      </w:pPr>
    </w:p>
    <w:p w14:paraId="5C734074" w14:textId="77777777" w:rsidR="00E034B0" w:rsidRPr="00423B06" w:rsidRDefault="00E034B0" w:rsidP="00E034B0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4C7C9694" w14:textId="77777777" w:rsidR="00E034B0" w:rsidRPr="00012E38" w:rsidRDefault="00E034B0" w:rsidP="00E034B0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62A98FF1" w14:textId="77777777" w:rsidR="00E034B0" w:rsidRPr="00E2419A" w:rsidRDefault="00E034B0" w:rsidP="00E034B0"/>
    <w:p w14:paraId="273BCB30" w14:textId="77777777" w:rsidR="00FE545C" w:rsidRPr="00E034B0" w:rsidRDefault="00FE545C" w:rsidP="00E034B0"/>
    <w:sectPr w:rsidR="00FE545C" w:rsidRPr="00E034B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C4A1A2" w14:textId="77777777" w:rsidR="00433700" w:rsidRDefault="00433700">
      <w:r>
        <w:separator/>
      </w:r>
    </w:p>
  </w:endnote>
  <w:endnote w:type="continuationSeparator" w:id="0">
    <w:p w14:paraId="0EB1EBD7" w14:textId="77777777" w:rsidR="00433700" w:rsidRDefault="004337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BB8432" w14:textId="77777777" w:rsidR="00CC0AC1" w:rsidRDefault="00CC0AC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7CAE04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38B0A3" w14:textId="77777777" w:rsidR="00CC0AC1" w:rsidRDefault="00CC0A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CF03B8" w14:textId="77777777" w:rsidR="00433700" w:rsidRDefault="00433700">
      <w:r>
        <w:separator/>
      </w:r>
    </w:p>
  </w:footnote>
  <w:footnote w:type="continuationSeparator" w:id="0">
    <w:p w14:paraId="715F6517" w14:textId="77777777" w:rsidR="00433700" w:rsidRDefault="004337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9E06C4" w14:textId="77777777" w:rsidR="00CC0AC1" w:rsidRDefault="00CC0A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199A22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FD9B3C" w14:textId="77777777" w:rsidR="00CC0AC1" w:rsidRDefault="00CC0A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187578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5883506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14304309">
    <w:abstractNumId w:val="0"/>
  </w:num>
  <w:num w:numId="4" w16cid:durableId="16367624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33700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33700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CC0AC1"/>
    <w:rsid w:val="00D24208"/>
    <w:rsid w:val="00D60C38"/>
    <w:rsid w:val="00D66893"/>
    <w:rsid w:val="00D90ACB"/>
    <w:rsid w:val="00DC1500"/>
    <w:rsid w:val="00E034B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C61F428"/>
  <w15:chartTrackingRefBased/>
  <w15:docId w15:val="{00A9E805-B0F3-40CE-9631-5C099138F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034B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464</Words>
  <Characters>4159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2025-05-28T08:13:00Z</cp:lastPrinted>
  <dcterms:created xsi:type="dcterms:W3CDTF">2025-05-28T08:10:00Z</dcterms:created>
  <dcterms:modified xsi:type="dcterms:W3CDTF">2025-05-28T08:13:00Z</dcterms:modified>
</cp:coreProperties>
</file>