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9E1497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b w:val="0"/>
          <w:sz w:val="18"/>
          <w:szCs w:val="18"/>
        </w:rPr>
        <w:tab/>
      </w:r>
      <w:r w:rsidRPr="009E1497">
        <w:rPr>
          <w:rFonts w:ascii="Verdana" w:hAnsi="Verdana"/>
          <w:b w:val="0"/>
          <w:sz w:val="18"/>
          <w:szCs w:val="18"/>
        </w:rPr>
        <w:tab/>
      </w:r>
      <w:r w:rsidRPr="009E1497">
        <w:rPr>
          <w:rFonts w:ascii="Verdana" w:hAnsi="Verdana"/>
          <w:b w:val="0"/>
          <w:sz w:val="18"/>
          <w:szCs w:val="18"/>
        </w:rPr>
        <w:tab/>
      </w:r>
      <w:r w:rsidRPr="009E1497">
        <w:rPr>
          <w:rFonts w:ascii="Verdana" w:hAnsi="Verdana"/>
          <w:b w:val="0"/>
          <w:sz w:val="18"/>
          <w:szCs w:val="18"/>
        </w:rPr>
        <w:tab/>
      </w:r>
      <w:r w:rsidRPr="009E1497">
        <w:rPr>
          <w:rFonts w:ascii="Verdana" w:hAnsi="Verdana"/>
          <w:b w:val="0"/>
          <w:sz w:val="18"/>
          <w:szCs w:val="18"/>
        </w:rPr>
        <w:tab/>
      </w:r>
      <w:r w:rsidRPr="009E1497">
        <w:rPr>
          <w:rFonts w:ascii="Verdana" w:hAnsi="Verdana"/>
          <w:b w:val="0"/>
          <w:sz w:val="18"/>
          <w:szCs w:val="18"/>
        </w:rPr>
        <w:tab/>
      </w:r>
      <w:r w:rsidRPr="009E1497">
        <w:rPr>
          <w:rFonts w:ascii="Verdana" w:hAnsi="Verdana"/>
          <w:b w:val="0"/>
          <w:sz w:val="18"/>
          <w:szCs w:val="18"/>
        </w:rPr>
        <w:tab/>
      </w:r>
      <w:r w:rsidRPr="009E1497">
        <w:rPr>
          <w:rFonts w:ascii="Verdana" w:hAnsi="Verdana"/>
          <w:sz w:val="18"/>
          <w:szCs w:val="18"/>
        </w:rPr>
        <w:t xml:space="preserve">Załącznik nr </w:t>
      </w:r>
      <w:r w:rsidR="00012286" w:rsidRPr="009E1497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9E149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9E149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9E149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9E1497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9E1497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9E1497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9E149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9E1497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9E149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9E1497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9E149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  <w:lang w:val="de-DE"/>
        </w:rPr>
        <w:t>TEL.</w:t>
      </w:r>
      <w:r w:rsidRPr="009E149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9E149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9E149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  <w:lang w:val="de-DE"/>
        </w:rPr>
        <w:t xml:space="preserve">FAX </w:t>
      </w:r>
      <w:r w:rsidRPr="009E149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9E149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9E149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9E149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9E1497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9E149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9E1497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9E1497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9E1497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9E1497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9E149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9E149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9E149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9E149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>Dział Zamówień Publicznych</w:t>
      </w:r>
      <w:r w:rsidR="008D2AB8" w:rsidRPr="009E149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9E149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>Al. Mickiewicza</w:t>
      </w:r>
      <w:r w:rsidR="008D2AB8" w:rsidRPr="009E1497">
        <w:rPr>
          <w:rFonts w:ascii="Verdana" w:hAnsi="Verdana"/>
          <w:b/>
          <w:sz w:val="18"/>
          <w:szCs w:val="18"/>
        </w:rPr>
        <w:t xml:space="preserve"> </w:t>
      </w:r>
      <w:r w:rsidRPr="009E1497">
        <w:rPr>
          <w:rFonts w:ascii="Verdana" w:hAnsi="Verdana"/>
          <w:b/>
          <w:sz w:val="18"/>
          <w:szCs w:val="18"/>
        </w:rPr>
        <w:t>30</w:t>
      </w:r>
      <w:r w:rsidR="008D2AB8" w:rsidRPr="009E149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9E1497" w:rsidRDefault="00D14AA4" w:rsidP="008D2AB8">
      <w:pPr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>30-059</w:t>
      </w:r>
      <w:r w:rsidR="008D2AB8" w:rsidRPr="009E1497">
        <w:rPr>
          <w:rFonts w:ascii="Verdana" w:hAnsi="Verdana"/>
          <w:b/>
          <w:sz w:val="18"/>
          <w:szCs w:val="18"/>
        </w:rPr>
        <w:t xml:space="preserve"> </w:t>
      </w:r>
      <w:r w:rsidRPr="009E1497">
        <w:rPr>
          <w:rFonts w:ascii="Verdana" w:hAnsi="Verdana"/>
          <w:b/>
          <w:sz w:val="18"/>
          <w:szCs w:val="18"/>
        </w:rPr>
        <w:t>Kraków</w:t>
      </w:r>
      <w:r w:rsidR="008D2AB8" w:rsidRPr="009E149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9E149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7B3B17B" w:rsidR="008D2AB8" w:rsidRPr="009E149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E7425" w:rsidRPr="009E1497">
        <w:rPr>
          <w:rFonts w:ascii="Verdana" w:hAnsi="Verdana"/>
          <w:b/>
          <w:sz w:val="18"/>
          <w:szCs w:val="18"/>
        </w:rPr>
        <w:t xml:space="preserve">dostawa komputera stacjonarnego oraz karty graficznej dla </w:t>
      </w:r>
      <w:proofErr w:type="spellStart"/>
      <w:r w:rsidR="00DE7425" w:rsidRPr="009E1497">
        <w:rPr>
          <w:rFonts w:ascii="Verdana" w:hAnsi="Verdana"/>
          <w:b/>
          <w:sz w:val="18"/>
          <w:szCs w:val="18"/>
        </w:rPr>
        <w:t>WIMiIP</w:t>
      </w:r>
      <w:proofErr w:type="spellEnd"/>
      <w:r w:rsidR="00DE7425" w:rsidRPr="009E1497">
        <w:rPr>
          <w:rFonts w:ascii="Verdana" w:hAnsi="Verdana"/>
          <w:b/>
          <w:sz w:val="18"/>
          <w:szCs w:val="18"/>
        </w:rPr>
        <w:t xml:space="preserve"> - DE-dzp.272-288/25</w:t>
      </w:r>
      <w:r w:rsidRPr="009E1497">
        <w:rPr>
          <w:rFonts w:ascii="Verdana" w:hAnsi="Verdana"/>
          <w:b/>
          <w:sz w:val="18"/>
          <w:szCs w:val="18"/>
        </w:rPr>
        <w:t xml:space="preserve">, </w:t>
      </w:r>
      <w:r w:rsidRPr="009E149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1541"/>
        <w:gridCol w:w="1559"/>
        <w:gridCol w:w="1173"/>
        <w:gridCol w:w="851"/>
        <w:gridCol w:w="2001"/>
      </w:tblGrid>
      <w:tr w:rsidR="00D61C17" w:rsidRPr="009E1497" w14:paraId="4FE50F1F" w14:textId="77777777" w:rsidTr="009E1497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4F0EA1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F0E625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B9EC80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2A788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50D1D101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4BE53A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A59360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39139148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B954F8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66FD7174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F6544C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3C0CA354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BE29E70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D61C17" w:rsidRPr="009E1497" w14:paraId="41E55A52" w14:textId="77777777" w:rsidTr="009E1497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81E956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E15040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1D07014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689E62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90FDC0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639B05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3EFACA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27E769" w14:textId="77777777" w:rsidR="00D61C17" w:rsidRPr="009E1497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D61C17" w:rsidRPr="009E1497" w14:paraId="3C8FCA69" w14:textId="77777777" w:rsidTr="009E1497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6D7F4" w14:textId="77777777" w:rsidR="00D61C17" w:rsidRPr="009E1497" w:rsidRDefault="00D61C17" w:rsidP="00E26A9A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6F26" w14:textId="3C684C49" w:rsidR="00D61C17" w:rsidRPr="009E1497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9E1497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Komputer stacjonarny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F7E4" w14:textId="77777777" w:rsidR="00D61C17" w:rsidRPr="009E1497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E608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9295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1128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F8F9C2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92533B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9E1497" w14:paraId="546FBAE7" w14:textId="77777777" w:rsidTr="009E1497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4FF06" w14:textId="77777777" w:rsidR="00D61C17" w:rsidRPr="009E1497" w:rsidRDefault="00D61C17" w:rsidP="00E26A9A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8410" w14:textId="2658EE05" w:rsidR="00D61C17" w:rsidRPr="009E1497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Karta graficzna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2F75" w14:textId="77777777" w:rsidR="00D61C17" w:rsidRPr="009E1497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6695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3C1F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2A82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268E60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30C7D9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9E1497" w14:paraId="6AFFDC0C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4C215E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7AA90EED" w14:textId="77777777" w:rsidR="00D61C17" w:rsidRPr="009E1497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42AE9CFF" w14:textId="77777777" w:rsidR="00D61C17" w:rsidRPr="009E1497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C910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335044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9B184C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9E1497" w14:paraId="4C7123B0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9A4A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2990F24F" w14:textId="77777777" w:rsidR="00D61C17" w:rsidRPr="009E1497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E1497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8A0E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390E41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E4C547" w14:textId="77777777" w:rsidR="00D61C17" w:rsidRPr="009E1497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5DEA60AC" w14:textId="77777777" w:rsidR="00D61C17" w:rsidRPr="009E1497" w:rsidRDefault="00D61C17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6F2A7B0" w14:textId="77777777" w:rsidR="00FC67A6" w:rsidRPr="009E1497" w:rsidRDefault="00FC67A6" w:rsidP="00FC67A6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9E1497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12C627D4" w14:textId="77777777" w:rsidR="00FC67A6" w:rsidRPr="009E1497" w:rsidRDefault="00FC67A6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04CD8BE3" w:rsidR="008D2AB8" w:rsidRPr="009E149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lastRenderedPageBreak/>
        <w:t>Termin realizacji umowy:</w:t>
      </w:r>
      <w:r w:rsidR="005667D2" w:rsidRPr="009E1497">
        <w:rPr>
          <w:rFonts w:ascii="Verdana" w:hAnsi="Verdana"/>
          <w:b/>
          <w:sz w:val="18"/>
          <w:szCs w:val="18"/>
        </w:rPr>
        <w:t xml:space="preserve"> </w:t>
      </w:r>
      <w:r w:rsidR="00FE3B86" w:rsidRPr="009E1497">
        <w:rPr>
          <w:rFonts w:ascii="Verdana" w:hAnsi="Verdana"/>
          <w:b/>
          <w:sz w:val="18"/>
          <w:szCs w:val="18"/>
        </w:rPr>
        <w:t xml:space="preserve">do </w:t>
      </w:r>
      <w:r w:rsidR="00794193" w:rsidRPr="009E1497">
        <w:rPr>
          <w:rFonts w:ascii="Verdana" w:hAnsi="Verdana"/>
          <w:b/>
          <w:sz w:val="18"/>
          <w:szCs w:val="18"/>
        </w:rPr>
        <w:t>…………</w:t>
      </w:r>
      <w:r w:rsidR="000B4946" w:rsidRPr="009E1497">
        <w:rPr>
          <w:rFonts w:ascii="Verdana" w:hAnsi="Verdana"/>
          <w:b/>
          <w:sz w:val="18"/>
          <w:szCs w:val="18"/>
        </w:rPr>
        <w:t xml:space="preserve"> </w:t>
      </w:r>
      <w:r w:rsidR="005667D2" w:rsidRPr="009E1497">
        <w:rPr>
          <w:rFonts w:ascii="Verdana" w:hAnsi="Verdana"/>
          <w:b/>
          <w:sz w:val="18"/>
          <w:szCs w:val="18"/>
        </w:rPr>
        <w:t>dni od daty podpisania umowy</w:t>
      </w:r>
      <w:r w:rsidR="00794193" w:rsidRPr="009E1497">
        <w:rPr>
          <w:rFonts w:ascii="Verdana" w:hAnsi="Verdana"/>
          <w:b/>
          <w:sz w:val="18"/>
          <w:szCs w:val="18"/>
        </w:rPr>
        <w:t xml:space="preserve"> </w:t>
      </w:r>
      <w:r w:rsidR="00794193" w:rsidRPr="009E1497">
        <w:rPr>
          <w:rFonts w:ascii="Verdana" w:hAnsi="Verdana"/>
          <w:sz w:val="18"/>
          <w:szCs w:val="18"/>
          <w:highlight w:val="yellow"/>
        </w:rPr>
        <w:t>(</w:t>
      </w:r>
      <w:r w:rsidR="00794193" w:rsidRPr="009E1497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41FDBE2" w14:textId="0834BEDB" w:rsidR="00DE7425" w:rsidRPr="009E1497" w:rsidRDefault="00CD6E89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  <w:highlight w:val="cyan"/>
        </w:rPr>
        <w:t>Producent, model, o</w:t>
      </w:r>
      <w:r w:rsidR="008D2AB8" w:rsidRPr="009E1497">
        <w:rPr>
          <w:rFonts w:ascii="Verdana" w:hAnsi="Verdana"/>
          <w:b/>
          <w:sz w:val="18"/>
          <w:szCs w:val="18"/>
          <w:highlight w:val="cyan"/>
        </w:rPr>
        <w:t>kres udzielonej gwarancji wynosi:</w:t>
      </w:r>
      <w:r w:rsidR="008D2AB8" w:rsidRPr="009E1497">
        <w:rPr>
          <w:rFonts w:ascii="Verdana" w:hAnsi="Verdana"/>
          <w:sz w:val="18"/>
          <w:szCs w:val="18"/>
        </w:rPr>
        <w:t xml:space="preserve"> </w:t>
      </w:r>
    </w:p>
    <w:p w14:paraId="3D4572A5" w14:textId="25F7D248" w:rsidR="00BE367C" w:rsidRPr="009E1497" w:rsidRDefault="00BE367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Procesor</w:t>
      </w:r>
      <w:r w:rsidR="006554BC" w:rsidRPr="009E1497">
        <w:rPr>
          <w:rFonts w:ascii="Verdana" w:hAnsi="Verdana"/>
          <w:b/>
          <w:bCs/>
          <w:sz w:val="18"/>
          <w:szCs w:val="18"/>
        </w:rPr>
        <w:t xml:space="preserve"> (CPU)</w:t>
      </w:r>
    </w:p>
    <w:p w14:paraId="1F8FE2AB" w14:textId="1F85846D" w:rsidR="00BE367C" w:rsidRPr="009E1497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</w:t>
      </w:r>
      <w:r w:rsidR="00B135D5">
        <w:rPr>
          <w:rFonts w:ascii="Verdana" w:hAnsi="Verdana"/>
          <w:sz w:val="18"/>
          <w:szCs w:val="18"/>
        </w:rPr>
        <w:t>..</w:t>
      </w:r>
    </w:p>
    <w:p w14:paraId="6DF78306" w14:textId="77777777" w:rsidR="00BE367C" w:rsidRPr="009E1497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5AC11ADD" w14:textId="4DD4DBBB" w:rsidR="00BE367C" w:rsidRPr="009E1497" w:rsidRDefault="00BE367C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79FA4F26" w14:textId="5641E2E4" w:rsidR="007D13A4" w:rsidRPr="009E1497" w:rsidRDefault="00BE367C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P</w:t>
      </w:r>
      <w:r w:rsidR="00794193" w:rsidRPr="009E1497">
        <w:rPr>
          <w:rFonts w:ascii="Verdana" w:hAnsi="Verdana"/>
          <w:b/>
          <w:bCs/>
          <w:sz w:val="18"/>
          <w:szCs w:val="18"/>
        </w:rPr>
        <w:t>amięć RAM</w:t>
      </w:r>
    </w:p>
    <w:p w14:paraId="31329565" w14:textId="068DC066" w:rsidR="007D13A4" w:rsidRPr="009E1497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0FA4A08F" w14:textId="1AF13C87" w:rsidR="007D13A4" w:rsidRPr="009E1497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41A6DE51" w14:textId="61AF38FA" w:rsidR="001D6AAE" w:rsidRPr="009E1497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</w:t>
      </w:r>
      <w:r w:rsidR="008D2AB8" w:rsidRPr="009E1497">
        <w:rPr>
          <w:rFonts w:ascii="Verdana" w:hAnsi="Verdana"/>
          <w:sz w:val="18"/>
          <w:szCs w:val="18"/>
        </w:rPr>
        <w:t>………</w:t>
      </w:r>
      <w:r w:rsidR="005667D2" w:rsidRPr="009E1497">
        <w:rPr>
          <w:rFonts w:ascii="Verdana" w:hAnsi="Verdana"/>
          <w:sz w:val="18"/>
          <w:szCs w:val="18"/>
        </w:rPr>
        <w:t xml:space="preserve"> miesięcy</w:t>
      </w:r>
      <w:r w:rsidR="0005028C" w:rsidRPr="009E1497">
        <w:rPr>
          <w:rFonts w:ascii="Verdana" w:hAnsi="Verdana"/>
          <w:sz w:val="18"/>
          <w:szCs w:val="18"/>
        </w:rPr>
        <w:t xml:space="preserve"> </w:t>
      </w:r>
    </w:p>
    <w:p w14:paraId="4E688856" w14:textId="357EF83C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Płyta główna</w:t>
      </w:r>
    </w:p>
    <w:p w14:paraId="61EE0773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03A0AA36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71D05F89" w14:textId="549E40EF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2655C110" w14:textId="1953CEEF" w:rsidR="00794193" w:rsidRPr="009E1497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D</w:t>
      </w:r>
      <w:r w:rsidR="00794193" w:rsidRPr="009E1497">
        <w:rPr>
          <w:rFonts w:ascii="Verdana" w:hAnsi="Verdana"/>
          <w:b/>
          <w:bCs/>
          <w:sz w:val="18"/>
          <w:szCs w:val="18"/>
        </w:rPr>
        <w:t>ysk SSD (systemowy)</w:t>
      </w:r>
    </w:p>
    <w:p w14:paraId="64F5FDE9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4C1ACEAD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5C849286" w14:textId="78388CCB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08AED161" w14:textId="27B0D9EA" w:rsidR="00794193" w:rsidRPr="009E1497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Dysk SSD (dodatkowy 1)</w:t>
      </w:r>
    </w:p>
    <w:p w14:paraId="23FDA7AC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551639B7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18B6483A" w14:textId="313BC3BD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478793AF" w14:textId="397D7836" w:rsidR="00794193" w:rsidRPr="009E1497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Dysk SSD (dodatkowy 2)</w:t>
      </w:r>
    </w:p>
    <w:p w14:paraId="20323923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41C6B07B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431F3B49" w14:textId="40E749CA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6077B8FE" w14:textId="0D52B655" w:rsidR="00794193" w:rsidRPr="009E1497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Zasilacz</w:t>
      </w:r>
    </w:p>
    <w:p w14:paraId="608C9D42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0D79D415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09DF8F64" w14:textId="7BD82A9E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57F25040" w14:textId="0F929EB8" w:rsidR="00794193" w:rsidRPr="009E1497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Chłodzenie CPU</w:t>
      </w:r>
    </w:p>
    <w:p w14:paraId="53EADB24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73E5DF73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4C7587E3" w14:textId="2F4ACFF3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75D28800" w14:textId="3A8753AC" w:rsidR="00794193" w:rsidRPr="009E1497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Obudowa</w:t>
      </w:r>
    </w:p>
    <w:p w14:paraId="07EC9A10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1ADF0F7D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5A1CA4DD" w14:textId="61266B22" w:rsidR="006554BC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12EC4CE8" w14:textId="1D798629" w:rsidR="00794193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M</w:t>
      </w:r>
      <w:r w:rsidR="00794193" w:rsidRPr="009E1497">
        <w:rPr>
          <w:rFonts w:ascii="Verdana" w:hAnsi="Verdana"/>
          <w:b/>
          <w:bCs/>
          <w:sz w:val="18"/>
          <w:szCs w:val="18"/>
        </w:rPr>
        <w:t>ysz</w:t>
      </w:r>
    </w:p>
    <w:p w14:paraId="12114F75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3D2202C3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53C69B8A" w14:textId="4FCAB215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3836E881" w14:textId="77777777" w:rsidR="006554BC" w:rsidRPr="009E1497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567ADA69" w14:textId="1D1E8DE9" w:rsidR="00794193" w:rsidRPr="009E1497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lastRenderedPageBreak/>
        <w:t>Kl</w:t>
      </w:r>
      <w:r w:rsidR="00794193" w:rsidRPr="009E1497">
        <w:rPr>
          <w:rFonts w:ascii="Verdana" w:hAnsi="Verdana"/>
          <w:b/>
          <w:bCs/>
          <w:sz w:val="18"/>
          <w:szCs w:val="18"/>
        </w:rPr>
        <w:t xml:space="preserve">awiatura: </w:t>
      </w:r>
    </w:p>
    <w:p w14:paraId="78A2A6AF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12E18B3A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6F28506F" w14:textId="2B48F9F6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0BEA24AD" w14:textId="60F40AE6" w:rsidR="00794193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M</w:t>
      </w:r>
      <w:r w:rsidR="00794193" w:rsidRPr="009E1497">
        <w:rPr>
          <w:rFonts w:ascii="Verdana" w:hAnsi="Verdana"/>
          <w:b/>
          <w:bCs/>
          <w:sz w:val="18"/>
          <w:szCs w:val="18"/>
        </w:rPr>
        <w:t>onitor</w:t>
      </w:r>
    </w:p>
    <w:p w14:paraId="0D53017C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446CA30D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511FA94D" w14:textId="2B3CCAB2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7D93D61F" w14:textId="0215D8C9" w:rsidR="00794193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K</w:t>
      </w:r>
      <w:r w:rsidR="00794193" w:rsidRPr="009E1497">
        <w:rPr>
          <w:rFonts w:ascii="Verdana" w:hAnsi="Verdana"/>
          <w:b/>
          <w:bCs/>
          <w:sz w:val="18"/>
          <w:szCs w:val="18"/>
        </w:rPr>
        <w:t>amera</w:t>
      </w:r>
    </w:p>
    <w:p w14:paraId="0C5D452C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71337303" w14:textId="77777777" w:rsidR="001D6AAE" w:rsidRPr="009E1497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409E1A21" w14:textId="153FC4B1" w:rsidR="001D6AAE" w:rsidRPr="009E149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7ABF014B" w14:textId="243CA05F" w:rsidR="008C7EE1" w:rsidRPr="009E1497" w:rsidRDefault="008C7EE1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>Zasilacza awaryjny UPS:</w:t>
      </w:r>
    </w:p>
    <w:p w14:paraId="7366360C" w14:textId="77777777" w:rsidR="008C7EE1" w:rsidRPr="009E1497" w:rsidRDefault="008C7EE1" w:rsidP="008C7EE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33344CBE" w14:textId="77777777" w:rsidR="008C7EE1" w:rsidRPr="009E1497" w:rsidRDefault="008C7EE1" w:rsidP="008C7EE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7870DB87" w14:textId="77777777" w:rsidR="008C7EE1" w:rsidRPr="009E1497" w:rsidRDefault="008C7EE1" w:rsidP="008C7EE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0D3CDFE6" w14:textId="3FEC34BF" w:rsidR="008C7EE1" w:rsidRPr="009E1497" w:rsidRDefault="006554BC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 xml:space="preserve">Karta graficzna </w:t>
      </w:r>
      <w:r w:rsidR="005F5FD6">
        <w:rPr>
          <w:rFonts w:ascii="Verdana" w:hAnsi="Verdana"/>
          <w:b/>
          <w:bCs/>
          <w:sz w:val="18"/>
          <w:szCs w:val="18"/>
        </w:rPr>
        <w:t>(</w:t>
      </w:r>
      <w:r w:rsidRPr="009E1497">
        <w:rPr>
          <w:rFonts w:ascii="Verdana" w:hAnsi="Verdana"/>
          <w:b/>
          <w:bCs/>
          <w:sz w:val="18"/>
          <w:szCs w:val="18"/>
        </w:rPr>
        <w:t>GPU</w:t>
      </w:r>
      <w:r w:rsidR="005F5FD6">
        <w:rPr>
          <w:rFonts w:ascii="Verdana" w:hAnsi="Verdana"/>
          <w:b/>
          <w:bCs/>
          <w:sz w:val="18"/>
          <w:szCs w:val="18"/>
        </w:rPr>
        <w:t>)</w:t>
      </w:r>
    </w:p>
    <w:p w14:paraId="298E1D28" w14:textId="77777777" w:rsidR="006554BC" w:rsidRPr="009E1497" w:rsidRDefault="006554BC" w:rsidP="006554B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bookmarkStart w:id="0" w:name="_Hlk199416080"/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4C014605" w14:textId="77777777" w:rsidR="006554BC" w:rsidRPr="009E1497" w:rsidRDefault="006554BC" w:rsidP="006554B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3C126A8B" w14:textId="60361F8A" w:rsidR="006554BC" w:rsidRDefault="006554BC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bookmarkEnd w:id="0"/>
    <w:p w14:paraId="12C28D80" w14:textId="344345CE" w:rsidR="00B135D5" w:rsidRPr="00CA4AFA" w:rsidRDefault="00CA4AFA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A4AFA">
        <w:rPr>
          <w:rFonts w:ascii="Verdana" w:hAnsi="Verdana"/>
          <w:b/>
          <w:bCs/>
          <w:sz w:val="18"/>
          <w:szCs w:val="18"/>
        </w:rPr>
        <w:t>Głośniki</w:t>
      </w:r>
    </w:p>
    <w:p w14:paraId="58806E83" w14:textId="77777777" w:rsidR="00CA4AFA" w:rsidRPr="009E1497" w:rsidRDefault="00CA4AFA" w:rsidP="00CA4AF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producent: ………………………………</w:t>
      </w:r>
    </w:p>
    <w:p w14:paraId="521C8F06" w14:textId="77777777" w:rsidR="00CA4AFA" w:rsidRPr="009E1497" w:rsidRDefault="00CA4AFA" w:rsidP="00CA4AF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- model: ……………………………………</w:t>
      </w:r>
    </w:p>
    <w:p w14:paraId="0AC4147A" w14:textId="3B9F350E" w:rsidR="00CA4AFA" w:rsidRDefault="00CA4AFA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- okres gwarancji: ……… miesięcy </w:t>
      </w:r>
    </w:p>
    <w:p w14:paraId="0A1C7A42" w14:textId="77777777" w:rsidR="00CA4AFA" w:rsidRPr="009E1497" w:rsidRDefault="00CA4AFA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52D8796F" w14:textId="27076124" w:rsidR="006554BC" w:rsidRPr="009E1497" w:rsidRDefault="006554BC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1497">
        <w:rPr>
          <w:rFonts w:ascii="Verdana" w:hAnsi="Verdana"/>
          <w:b/>
          <w:bCs/>
          <w:sz w:val="18"/>
          <w:szCs w:val="18"/>
        </w:rPr>
        <w:t xml:space="preserve">Nazwa zaoferowanego systemu operacyjnego: </w:t>
      </w:r>
      <w:r w:rsidRPr="009E1497">
        <w:rPr>
          <w:rFonts w:ascii="Verdana" w:hAnsi="Verdana"/>
          <w:sz w:val="18"/>
          <w:szCs w:val="18"/>
        </w:rPr>
        <w:t>……………………………………………………………………….</w:t>
      </w:r>
    </w:p>
    <w:p w14:paraId="553916A0" w14:textId="690E75BA" w:rsidR="008C7EE1" w:rsidRPr="009E1497" w:rsidRDefault="008C7EE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2F1B4D1A" w14:textId="342403A2" w:rsidR="001F00C0" w:rsidRPr="009E1497" w:rsidRDefault="001F00C0" w:rsidP="001F00C0">
      <w:pPr>
        <w:jc w:val="both"/>
        <w:rPr>
          <w:rFonts w:ascii="Verdana" w:hAnsi="Verdana"/>
          <w:i/>
          <w:iCs/>
          <w:sz w:val="18"/>
          <w:szCs w:val="18"/>
        </w:rPr>
      </w:pPr>
      <w:r w:rsidRPr="009E1497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9E1497">
        <w:rPr>
          <w:rFonts w:ascii="Verdana" w:hAnsi="Verdana"/>
          <w:b/>
          <w:bCs/>
          <w:i/>
          <w:iCs/>
          <w:sz w:val="18"/>
          <w:szCs w:val="18"/>
        </w:rPr>
        <w:t xml:space="preserve">na zestaw komputerowy stacjonarny </w:t>
      </w:r>
      <w:r w:rsidRPr="009E1497">
        <w:rPr>
          <w:rFonts w:ascii="Verdana" w:hAnsi="Verdana"/>
          <w:i/>
          <w:iCs/>
          <w:sz w:val="18"/>
          <w:szCs w:val="18"/>
        </w:rPr>
        <w:t>wchodząc</w:t>
      </w:r>
      <w:r w:rsidR="007D13A4" w:rsidRPr="009E1497">
        <w:rPr>
          <w:rFonts w:ascii="Verdana" w:hAnsi="Verdana"/>
          <w:i/>
          <w:iCs/>
          <w:sz w:val="18"/>
          <w:szCs w:val="18"/>
        </w:rPr>
        <w:t>y</w:t>
      </w:r>
      <w:r w:rsidRPr="009E1497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67FFF07" w14:textId="77777777" w:rsidR="00794193" w:rsidRPr="009E1497" w:rsidRDefault="00794193" w:rsidP="00794193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67AD71FC" w14:textId="77777777" w:rsidR="008D2AB8" w:rsidRPr="009E149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9E1497">
        <w:rPr>
          <w:rFonts w:ascii="Verdana" w:hAnsi="Verdana"/>
          <w:sz w:val="18"/>
          <w:szCs w:val="18"/>
        </w:rPr>
        <w:t>6 marca 2018 r</w:t>
      </w:r>
      <w:r w:rsidRPr="009E1497">
        <w:rPr>
          <w:rFonts w:ascii="Verdana" w:hAnsi="Verdana"/>
          <w:sz w:val="18"/>
          <w:szCs w:val="18"/>
        </w:rPr>
        <w:t>.</w:t>
      </w:r>
      <w:r w:rsidR="00A0022B" w:rsidRPr="009E1497">
        <w:rPr>
          <w:rFonts w:ascii="Verdana" w:hAnsi="Verdana"/>
          <w:sz w:val="18"/>
          <w:szCs w:val="18"/>
        </w:rPr>
        <w:t xml:space="preserve"> Prawo przedsiębiorców, </w:t>
      </w:r>
      <w:r w:rsidRPr="009E1497">
        <w:rPr>
          <w:rFonts w:ascii="Verdana" w:hAnsi="Verdana"/>
          <w:sz w:val="18"/>
          <w:szCs w:val="18"/>
        </w:rPr>
        <w:t>należymy do małych lub średnich przedsiębiorców:</w:t>
      </w:r>
      <w:r w:rsidRPr="009E1497">
        <w:rPr>
          <w:rFonts w:ascii="Verdana" w:hAnsi="Verdana"/>
          <w:b/>
          <w:sz w:val="18"/>
          <w:szCs w:val="18"/>
        </w:rPr>
        <w:t xml:space="preserve"> TAK/NIE</w:t>
      </w:r>
    </w:p>
    <w:p w14:paraId="1702B42E" w14:textId="3DC43D26" w:rsidR="007A0D83" w:rsidRPr="009E1497" w:rsidRDefault="00D24B7D" w:rsidP="00EB5260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 xml:space="preserve">Termin płatności: </w:t>
      </w:r>
      <w:r w:rsidRPr="009E149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9E1497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9E1497" w:rsidRDefault="007A0D83" w:rsidP="00686C06">
      <w:pPr>
        <w:rPr>
          <w:rFonts w:ascii="Verdana" w:hAnsi="Verdana"/>
          <w:bCs/>
          <w:sz w:val="18"/>
          <w:szCs w:val="18"/>
        </w:rPr>
      </w:pPr>
      <w:r w:rsidRPr="009E1497">
        <w:rPr>
          <w:rFonts w:ascii="Verdana" w:hAnsi="Verdana"/>
          <w:b/>
          <w:sz w:val="18"/>
          <w:szCs w:val="18"/>
        </w:rPr>
        <w:t>ZOBOWIĄZUJEMY SIĘ</w:t>
      </w:r>
      <w:r w:rsidRPr="009E1497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9E1497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BEDF8FF" w14:textId="77777777" w:rsidR="00CA4AFA" w:rsidRDefault="00CA4AFA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397CBA08" w14:textId="018AFBE4" w:rsidR="00D24B7D" w:rsidRPr="009E149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9E1497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9E149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E149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9E149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E149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9E149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9E1497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9E149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1AB6ECF" w14:textId="3AC7F6AB" w:rsidR="00120325" w:rsidRPr="009E1497" w:rsidRDefault="00120325" w:rsidP="0012032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9E1497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9E1497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9E1497">
        <w:rPr>
          <w:rFonts w:ascii="Verdana" w:hAnsi="Verdana"/>
          <w:sz w:val="18"/>
          <w:szCs w:val="18"/>
        </w:rPr>
        <w:t>późn</w:t>
      </w:r>
      <w:proofErr w:type="spellEnd"/>
      <w:r w:rsidRPr="009E1497">
        <w:rPr>
          <w:rFonts w:ascii="Verdana" w:hAnsi="Verdana"/>
          <w:sz w:val="18"/>
          <w:szCs w:val="18"/>
        </w:rPr>
        <w:t xml:space="preserve">. zm.) </w:t>
      </w:r>
      <w:r w:rsidRPr="009E1497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9E1497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 komputerowy stacjonarny </w:t>
      </w:r>
      <w:r w:rsidRPr="009E1497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9E1497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9E1497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stacjonarny </w:t>
      </w:r>
      <w:r w:rsidRPr="009E1497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9E1497">
        <w:rPr>
          <w:rFonts w:ascii="Verdana" w:hAnsi="Verdana"/>
          <w:bCs/>
          <w:i/>
          <w:iCs/>
          <w:sz w:val="18"/>
          <w:szCs w:val="18"/>
        </w:rPr>
        <w:t>stawą</w:t>
      </w:r>
      <w:r w:rsidRPr="009E1497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9E1497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9E1497">
        <w:rPr>
          <w:rFonts w:ascii="Verdana" w:hAnsi="Verdana"/>
          <w:sz w:val="18"/>
          <w:szCs w:val="18"/>
        </w:rPr>
        <w:t>późn</w:t>
      </w:r>
      <w:proofErr w:type="spellEnd"/>
      <w:r w:rsidRPr="009E1497">
        <w:rPr>
          <w:rFonts w:ascii="Verdana" w:hAnsi="Verdana"/>
          <w:sz w:val="18"/>
          <w:szCs w:val="18"/>
        </w:rPr>
        <w:t>. zm.)</w:t>
      </w:r>
    </w:p>
    <w:p w14:paraId="419D7C04" w14:textId="77777777" w:rsidR="00120325" w:rsidRPr="009E1497" w:rsidRDefault="00120325" w:rsidP="00120325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35A4F941" w14:textId="77777777" w:rsidR="00D24B7D" w:rsidRPr="009E149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9E149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149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9E149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149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9E1497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9E1497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9E149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149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9E149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149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9E149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149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9E149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1497">
              <w:rPr>
                <w:rFonts w:ascii="Verdana" w:hAnsi="Verdana"/>
                <w:sz w:val="18"/>
                <w:szCs w:val="18"/>
              </w:rPr>
              <w:t>Nazwa podwykonawcy</w:t>
            </w:r>
            <w:r w:rsidRPr="009E149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9E1497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9E149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9E149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9E149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9E1497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9E149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9E149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9E149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9E149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9E1497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9E1497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9E1497">
        <w:rPr>
          <w:rFonts w:ascii="Verdana" w:hAnsi="Verdana"/>
          <w:b/>
          <w:bCs/>
          <w:kern w:val="32"/>
          <w:sz w:val="18"/>
          <w:szCs w:val="18"/>
        </w:rPr>
        <w:tab/>
      </w:r>
      <w:r w:rsidRPr="009E1497">
        <w:rPr>
          <w:rFonts w:ascii="Verdana" w:hAnsi="Verdana"/>
          <w:b/>
          <w:bCs/>
          <w:kern w:val="32"/>
          <w:sz w:val="18"/>
          <w:szCs w:val="18"/>
        </w:rPr>
        <w:tab/>
      </w:r>
      <w:r w:rsidRPr="009E1497">
        <w:rPr>
          <w:rFonts w:ascii="Verdana" w:hAnsi="Verdana"/>
          <w:b/>
          <w:bCs/>
          <w:kern w:val="32"/>
          <w:sz w:val="18"/>
          <w:szCs w:val="18"/>
        </w:rPr>
        <w:tab/>
      </w:r>
      <w:r w:rsidRPr="009E1497">
        <w:rPr>
          <w:rFonts w:ascii="Verdana" w:hAnsi="Verdana"/>
          <w:b/>
          <w:bCs/>
          <w:kern w:val="32"/>
          <w:sz w:val="18"/>
          <w:szCs w:val="18"/>
        </w:rPr>
        <w:tab/>
      </w:r>
      <w:r w:rsidRPr="009E1497">
        <w:rPr>
          <w:rFonts w:ascii="Verdana" w:hAnsi="Verdana"/>
          <w:b/>
          <w:bCs/>
          <w:kern w:val="32"/>
          <w:sz w:val="18"/>
          <w:szCs w:val="18"/>
        </w:rPr>
        <w:tab/>
      </w:r>
      <w:r w:rsidRPr="009E1497">
        <w:rPr>
          <w:rFonts w:ascii="Verdana" w:hAnsi="Verdana"/>
          <w:b/>
          <w:bCs/>
          <w:kern w:val="32"/>
          <w:sz w:val="18"/>
          <w:szCs w:val="18"/>
        </w:rPr>
        <w:tab/>
      </w:r>
      <w:r w:rsidRPr="009E1497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9E149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1497">
        <w:rPr>
          <w:rFonts w:ascii="Verdana" w:hAnsi="Verdana"/>
          <w:sz w:val="18"/>
          <w:szCs w:val="18"/>
        </w:rPr>
        <w:tab/>
      </w:r>
      <w:r w:rsidRPr="009E1497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9E149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9E149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1497">
        <w:rPr>
          <w:rFonts w:ascii="Verdana" w:hAnsi="Verdana"/>
          <w:sz w:val="18"/>
          <w:szCs w:val="18"/>
        </w:rPr>
        <w:tab/>
      </w:r>
      <w:r w:rsidRPr="009E1497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9E149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9E149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E1497">
        <w:rPr>
          <w:rFonts w:ascii="Verdana" w:hAnsi="Verdana"/>
          <w:sz w:val="18"/>
          <w:szCs w:val="18"/>
        </w:rPr>
        <w:t>ych</w:t>
      </w:r>
      <w:proofErr w:type="spellEnd"/>
      <w:r w:rsidRPr="009E1497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9E1497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9E149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9E149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9E149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9E149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9E149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9E149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149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C51546" w14:textId="77777777" w:rsidR="006E37A2" w:rsidRPr="009E1497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9E1497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9E1497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9E149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9E149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9E1497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449FC79D" w14:textId="54D0244C" w:rsidR="00FE545C" w:rsidRPr="009E1497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9E149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178000FA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D25AB"/>
    <w:rsid w:val="000D6134"/>
    <w:rsid w:val="000D7118"/>
    <w:rsid w:val="000E09C7"/>
    <w:rsid w:val="000F5256"/>
    <w:rsid w:val="000F6589"/>
    <w:rsid w:val="00106636"/>
    <w:rsid w:val="00116EC6"/>
    <w:rsid w:val="00120325"/>
    <w:rsid w:val="001801DD"/>
    <w:rsid w:val="001871ED"/>
    <w:rsid w:val="00187AC2"/>
    <w:rsid w:val="00197B4C"/>
    <w:rsid w:val="001D4612"/>
    <w:rsid w:val="001D6AAE"/>
    <w:rsid w:val="001F00C0"/>
    <w:rsid w:val="00207E98"/>
    <w:rsid w:val="002333D7"/>
    <w:rsid w:val="002723B0"/>
    <w:rsid w:val="002C151E"/>
    <w:rsid w:val="002E333B"/>
    <w:rsid w:val="00315A4A"/>
    <w:rsid w:val="00332124"/>
    <w:rsid w:val="003B53A3"/>
    <w:rsid w:val="003C78AA"/>
    <w:rsid w:val="00422C4A"/>
    <w:rsid w:val="00480DCC"/>
    <w:rsid w:val="00481FB1"/>
    <w:rsid w:val="004B7300"/>
    <w:rsid w:val="004C6753"/>
    <w:rsid w:val="004E37CA"/>
    <w:rsid w:val="004F4CF2"/>
    <w:rsid w:val="00510168"/>
    <w:rsid w:val="005667D2"/>
    <w:rsid w:val="005821C8"/>
    <w:rsid w:val="00595C87"/>
    <w:rsid w:val="005B2F15"/>
    <w:rsid w:val="005D2C65"/>
    <w:rsid w:val="005E6D94"/>
    <w:rsid w:val="005F5FD6"/>
    <w:rsid w:val="00602430"/>
    <w:rsid w:val="0063384F"/>
    <w:rsid w:val="00643C6F"/>
    <w:rsid w:val="00646202"/>
    <w:rsid w:val="0065290F"/>
    <w:rsid w:val="006554BC"/>
    <w:rsid w:val="00663905"/>
    <w:rsid w:val="006815F6"/>
    <w:rsid w:val="00686C06"/>
    <w:rsid w:val="00697FB7"/>
    <w:rsid w:val="006E37A2"/>
    <w:rsid w:val="006E4A4C"/>
    <w:rsid w:val="00704EF8"/>
    <w:rsid w:val="00724265"/>
    <w:rsid w:val="007748F0"/>
    <w:rsid w:val="00794193"/>
    <w:rsid w:val="007A0D83"/>
    <w:rsid w:val="007A4321"/>
    <w:rsid w:val="007D13A4"/>
    <w:rsid w:val="007D5FEF"/>
    <w:rsid w:val="007E5A7A"/>
    <w:rsid w:val="0081182F"/>
    <w:rsid w:val="00833933"/>
    <w:rsid w:val="00841A3D"/>
    <w:rsid w:val="00853083"/>
    <w:rsid w:val="008A1F4B"/>
    <w:rsid w:val="008B2F0C"/>
    <w:rsid w:val="008B4928"/>
    <w:rsid w:val="008B4B70"/>
    <w:rsid w:val="008C7982"/>
    <w:rsid w:val="008C7EE1"/>
    <w:rsid w:val="008D2AB8"/>
    <w:rsid w:val="008D5473"/>
    <w:rsid w:val="008F1C66"/>
    <w:rsid w:val="00950F94"/>
    <w:rsid w:val="00970FE4"/>
    <w:rsid w:val="009D38E0"/>
    <w:rsid w:val="009E1497"/>
    <w:rsid w:val="00A0022B"/>
    <w:rsid w:val="00A346FE"/>
    <w:rsid w:val="00A47B4D"/>
    <w:rsid w:val="00A83018"/>
    <w:rsid w:val="00AF4095"/>
    <w:rsid w:val="00AF704D"/>
    <w:rsid w:val="00B135D5"/>
    <w:rsid w:val="00B13E4F"/>
    <w:rsid w:val="00B2671E"/>
    <w:rsid w:val="00B774DC"/>
    <w:rsid w:val="00BC2679"/>
    <w:rsid w:val="00BE034E"/>
    <w:rsid w:val="00BE367C"/>
    <w:rsid w:val="00BF499F"/>
    <w:rsid w:val="00C34A7D"/>
    <w:rsid w:val="00C72428"/>
    <w:rsid w:val="00C969A6"/>
    <w:rsid w:val="00CA4AFA"/>
    <w:rsid w:val="00CA7D36"/>
    <w:rsid w:val="00CD6E89"/>
    <w:rsid w:val="00D14AA4"/>
    <w:rsid w:val="00D24208"/>
    <w:rsid w:val="00D24B7D"/>
    <w:rsid w:val="00D4654C"/>
    <w:rsid w:val="00D4700E"/>
    <w:rsid w:val="00D5222E"/>
    <w:rsid w:val="00D60C38"/>
    <w:rsid w:val="00D61C17"/>
    <w:rsid w:val="00D6378D"/>
    <w:rsid w:val="00D66893"/>
    <w:rsid w:val="00D90ACB"/>
    <w:rsid w:val="00DC1500"/>
    <w:rsid w:val="00DE7425"/>
    <w:rsid w:val="00DF7E08"/>
    <w:rsid w:val="00E350F3"/>
    <w:rsid w:val="00E361C1"/>
    <w:rsid w:val="00E44371"/>
    <w:rsid w:val="00E5470B"/>
    <w:rsid w:val="00E949B0"/>
    <w:rsid w:val="00EB526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3D2D"/>
    <w:rsid w:val="00FA51A4"/>
    <w:rsid w:val="00FC67A6"/>
    <w:rsid w:val="00FD7F73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1003</Words>
  <Characters>7247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2025-05-29T11:01:00Z</cp:lastPrinted>
  <dcterms:created xsi:type="dcterms:W3CDTF">2025-05-29T11:01:00Z</dcterms:created>
  <dcterms:modified xsi:type="dcterms:W3CDTF">2025-05-29T11:01:00Z</dcterms:modified>
</cp:coreProperties>
</file>