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0C1CC0BA" w:rsidR="00C86F3D" w:rsidRDefault="009829C5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</w:t>
      </w:r>
      <w:r w:rsidR="00C86F3D"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09F132D1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370361" w:rsidRPr="00370361">
        <w:rPr>
          <w:b/>
          <w:sz w:val="22"/>
          <w:szCs w:val="22"/>
        </w:rPr>
        <w:t>usługa cateringowa w trakcie III Konferencji Naukowej Energetyki Rozproszonej - DE-dzp.272-235/25</w:t>
      </w:r>
      <w:bookmarkStart w:id="0" w:name="_GoBack"/>
      <w:bookmarkEnd w:id="0"/>
      <w:r w:rsidRPr="00A915F4">
        <w:rPr>
          <w:b/>
          <w:sz w:val="22"/>
          <w:szCs w:val="22"/>
        </w:rPr>
        <w:t>,</w:t>
      </w:r>
      <w:r w:rsidRPr="00A915F4">
        <w:rPr>
          <w:color w:val="000000"/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oświadczamy, że w ciągu ostatnich 3 lat  przed upływem terminu składania ofert </w:t>
      </w:r>
      <w:r w:rsidRPr="009829C5">
        <w:rPr>
          <w:sz w:val="22"/>
          <w:szCs w:val="22"/>
        </w:rPr>
        <w:t>zrealizowaliśmy następujące</w:t>
      </w:r>
      <w:r w:rsidR="00A915F4" w:rsidRPr="009829C5">
        <w:rPr>
          <w:sz w:val="22"/>
          <w:szCs w:val="22"/>
        </w:rPr>
        <w:t xml:space="preserve"> </w:t>
      </w:r>
      <w:r w:rsidR="009829C5" w:rsidRPr="009829C5">
        <w:rPr>
          <w:sz w:val="22"/>
          <w:szCs w:val="22"/>
        </w:rPr>
        <w:t>zamówienia</w:t>
      </w:r>
      <w:r w:rsidR="00A915F4" w:rsidRPr="009829C5">
        <w:rPr>
          <w:sz w:val="22"/>
          <w:szCs w:val="22"/>
        </w:rPr>
        <w:t>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1701"/>
        <w:gridCol w:w="1276"/>
        <w:gridCol w:w="1984"/>
      </w:tblGrid>
      <w:tr w:rsidR="00A915F4" w:rsidRPr="005A10E2" w14:paraId="6C0D05E3" w14:textId="58FCEC02" w:rsidTr="00646E15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3685" w:type="dxa"/>
            <w:vAlign w:val="center"/>
          </w:tcPr>
          <w:p w14:paraId="36FDF0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16C2B325" w14:textId="77777777" w:rsidR="00A915F4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276" w:type="dxa"/>
          </w:tcPr>
          <w:p w14:paraId="56BD54F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4DDE8123" w14:textId="48C0C6A1" w:rsidR="00A915F4" w:rsidRPr="005A10E2" w:rsidRDefault="00646E15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uczestników</w:t>
            </w:r>
          </w:p>
        </w:tc>
        <w:tc>
          <w:tcPr>
            <w:tcW w:w="1984" w:type="dxa"/>
          </w:tcPr>
          <w:p w14:paraId="0D2849D0" w14:textId="77777777" w:rsidR="00A915F4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A915F4" w:rsidRPr="005A10E2" w14:paraId="05488B26" w14:textId="138ED61D" w:rsidTr="00646E15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3685" w:type="dxa"/>
            <w:vAlign w:val="center"/>
          </w:tcPr>
          <w:p w14:paraId="20335B88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701" w:type="dxa"/>
            <w:vAlign w:val="center"/>
          </w:tcPr>
          <w:p w14:paraId="6D4B439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276" w:type="dxa"/>
          </w:tcPr>
          <w:p w14:paraId="7B6C501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984" w:type="dxa"/>
          </w:tcPr>
          <w:p w14:paraId="69B8C703" w14:textId="1CEA0E2D" w:rsidR="00A915F4" w:rsidRPr="005A10E2" w:rsidRDefault="00646E15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A915F4" w:rsidRPr="005A10E2" w14:paraId="6D1FBD19" w14:textId="70B7ABEF" w:rsidTr="00646E15">
        <w:trPr>
          <w:cantSplit/>
          <w:trHeight w:val="1060"/>
        </w:trPr>
        <w:tc>
          <w:tcPr>
            <w:tcW w:w="426" w:type="dxa"/>
          </w:tcPr>
          <w:p w14:paraId="4B0EE4BB" w14:textId="423109DD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685" w:type="dxa"/>
          </w:tcPr>
          <w:p w14:paraId="1569AF0E" w14:textId="36DDE052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126D6CC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7A1AB1B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514BD49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67D394F" w14:textId="6527FD9F" w:rsidTr="00646E15">
        <w:trPr>
          <w:cantSplit/>
          <w:trHeight w:val="906"/>
        </w:trPr>
        <w:tc>
          <w:tcPr>
            <w:tcW w:w="426" w:type="dxa"/>
          </w:tcPr>
          <w:p w14:paraId="75A65433" w14:textId="6E544716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685" w:type="dxa"/>
          </w:tcPr>
          <w:p w14:paraId="08F92CEE" w14:textId="78F3795C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5A3D587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27F6148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4A39A942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8172350" w14:textId="211F236B" w:rsidTr="00646E15">
        <w:trPr>
          <w:cantSplit/>
          <w:trHeight w:val="906"/>
        </w:trPr>
        <w:tc>
          <w:tcPr>
            <w:tcW w:w="426" w:type="dxa"/>
          </w:tcPr>
          <w:p w14:paraId="2D0C5821" w14:textId="32381519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685" w:type="dxa"/>
          </w:tcPr>
          <w:p w14:paraId="4D9DA7F4" w14:textId="2F83BAE1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34411DCC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4120F30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429E7C9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 w:rsidSect="00CD0028">
      <w:headerReference w:type="default" r:id="rId6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2E02C" w14:textId="77777777" w:rsidR="00686422" w:rsidRDefault="00686422">
      <w:r>
        <w:separator/>
      </w:r>
    </w:p>
  </w:endnote>
  <w:endnote w:type="continuationSeparator" w:id="0">
    <w:p w14:paraId="6373ED3F" w14:textId="77777777" w:rsidR="00686422" w:rsidRDefault="00686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D4589" w14:textId="77777777" w:rsidR="00686422" w:rsidRDefault="00686422">
      <w:r>
        <w:separator/>
      </w:r>
    </w:p>
  </w:footnote>
  <w:footnote w:type="continuationSeparator" w:id="0">
    <w:p w14:paraId="0B1A9615" w14:textId="77777777" w:rsidR="00686422" w:rsidRDefault="00686422">
      <w:r>
        <w:continuationSeparator/>
      </w:r>
    </w:p>
  </w:footnote>
  <w:footnote w:id="1">
    <w:p w14:paraId="010C7529" w14:textId="6AAA573D" w:rsidR="00A915F4" w:rsidRDefault="00A915F4" w:rsidP="00C86F3D">
      <w:pPr>
        <w:pStyle w:val="Tekstprzypisudolnego"/>
      </w:pPr>
      <w:r>
        <w:t xml:space="preserve">* należy podać wszystkie informacje, pozwalające jednoznacznie stwierdzić czy wykonawca spełnia warunek określony w </w:t>
      </w:r>
      <w:r w:rsidRPr="009829C5">
        <w:t>pkt. 8.2.4A SWZ</w:t>
      </w:r>
    </w:p>
    <w:p w14:paraId="523E9813" w14:textId="77777777" w:rsidR="00CD0028" w:rsidRDefault="00CD0028" w:rsidP="00CD0028">
      <w:pPr>
        <w:pStyle w:val="Stopka"/>
        <w:jc w:val="center"/>
        <w:rPr>
          <w:sz w:val="18"/>
          <w:szCs w:val="18"/>
        </w:rPr>
      </w:pPr>
    </w:p>
    <w:p w14:paraId="3C58600A" w14:textId="25694311" w:rsidR="00CD0028" w:rsidRPr="00FB3F70" w:rsidRDefault="00CD0028" w:rsidP="00CD0028">
      <w:pPr>
        <w:pStyle w:val="Stopka"/>
        <w:jc w:val="center"/>
        <w:rPr>
          <w:sz w:val="18"/>
          <w:szCs w:val="18"/>
        </w:rPr>
      </w:pPr>
      <w:r w:rsidRPr="00FB3F70">
        <w:rPr>
          <w:sz w:val="18"/>
          <w:szCs w:val="18"/>
        </w:rPr>
        <w:t>Projekt współfinansowany ze środków Narodowego Centrum Badań i Rozwoju w ramach programu badań naukowych i prac rozwojowych „Społeczny i gospodarczy rozwój Polski w warunkach globalizujących się rynków” GOSPOSTRATEG, umowa nr Gospostrateg</w:t>
      </w:r>
      <w:r>
        <w:rPr>
          <w:sz w:val="18"/>
          <w:szCs w:val="18"/>
        </w:rPr>
        <w:t>9/000D</w:t>
      </w:r>
      <w:r w:rsidRPr="00FB3F70">
        <w:rPr>
          <w:sz w:val="18"/>
          <w:szCs w:val="18"/>
        </w:rPr>
        <w:t>/</w:t>
      </w:r>
      <w:r>
        <w:rPr>
          <w:sz w:val="18"/>
          <w:szCs w:val="18"/>
        </w:rPr>
        <w:t>22</w:t>
      </w:r>
    </w:p>
    <w:p w14:paraId="55F76416" w14:textId="77777777" w:rsidR="00A915F4" w:rsidRPr="0093457F" w:rsidRDefault="00A915F4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FA99C" w14:textId="308B6F0B" w:rsidR="00513EBA" w:rsidRDefault="009829C5">
    <w:pPr>
      <w:pStyle w:val="Nagwek"/>
    </w:pPr>
    <w:r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A44E758" wp14:editId="771514F4">
          <wp:simplePos x="0" y="0"/>
          <wp:positionH relativeFrom="column">
            <wp:posOffset>862330</wp:posOffset>
          </wp:positionH>
          <wp:positionV relativeFrom="paragraph">
            <wp:posOffset>-382905</wp:posOffset>
          </wp:positionV>
          <wp:extent cx="515620" cy="815340"/>
          <wp:effectExtent l="0" t="0" r="0" b="381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815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C9C1547" wp14:editId="7BE6F209">
          <wp:simplePos x="0" y="0"/>
          <wp:positionH relativeFrom="column">
            <wp:posOffset>3743325</wp:posOffset>
          </wp:positionH>
          <wp:positionV relativeFrom="paragraph">
            <wp:posOffset>-448310</wp:posOffset>
          </wp:positionV>
          <wp:extent cx="1576705" cy="157670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705" cy="1576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70361"/>
    <w:rsid w:val="0037616C"/>
    <w:rsid w:val="004B2C74"/>
    <w:rsid w:val="004C03CA"/>
    <w:rsid w:val="00513EBA"/>
    <w:rsid w:val="00540289"/>
    <w:rsid w:val="00551DBC"/>
    <w:rsid w:val="00646E15"/>
    <w:rsid w:val="00686422"/>
    <w:rsid w:val="006B469B"/>
    <w:rsid w:val="006B4809"/>
    <w:rsid w:val="00702A72"/>
    <w:rsid w:val="00743DAB"/>
    <w:rsid w:val="007E28DC"/>
    <w:rsid w:val="00860D66"/>
    <w:rsid w:val="00924412"/>
    <w:rsid w:val="009829C5"/>
    <w:rsid w:val="009A7D59"/>
    <w:rsid w:val="00A20E3D"/>
    <w:rsid w:val="00A63A91"/>
    <w:rsid w:val="00A87E56"/>
    <w:rsid w:val="00A915F4"/>
    <w:rsid w:val="00AB1626"/>
    <w:rsid w:val="00AE2A9D"/>
    <w:rsid w:val="00B11BE5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CD0028"/>
    <w:rsid w:val="00D11BC3"/>
    <w:rsid w:val="00D553E3"/>
    <w:rsid w:val="00D93FE5"/>
    <w:rsid w:val="00D97C6D"/>
    <w:rsid w:val="00DD5BF2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3</cp:revision>
  <cp:lastPrinted>2024-07-25T10:03:00Z</cp:lastPrinted>
  <dcterms:created xsi:type="dcterms:W3CDTF">2024-07-25T10:03:00Z</dcterms:created>
  <dcterms:modified xsi:type="dcterms:W3CDTF">2025-05-08T09:51:00Z</dcterms:modified>
</cp:coreProperties>
</file>