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BA2D7" w14:textId="653F852F" w:rsidR="00025386" w:rsidRPr="00901C2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901C27">
        <w:rPr>
          <w:bCs/>
          <w:i w:val="0"/>
          <w:sz w:val="20"/>
        </w:rPr>
        <w:t xml:space="preserve">Załącznik nr </w:t>
      </w:r>
      <w:r w:rsidR="00901C27" w:rsidRPr="00901C27">
        <w:rPr>
          <w:bCs/>
          <w:i w:val="0"/>
          <w:sz w:val="20"/>
        </w:rPr>
        <w:t>5</w:t>
      </w:r>
      <w:r w:rsidR="007666D6" w:rsidRPr="00901C27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01C27" w14:paraId="15D22F9F" w14:textId="77777777" w:rsidTr="00467CA2">
        <w:tc>
          <w:tcPr>
            <w:tcW w:w="2800" w:type="dxa"/>
            <w:shd w:val="clear" w:color="auto" w:fill="auto"/>
          </w:tcPr>
          <w:p w14:paraId="1D72D4DE" w14:textId="77777777" w:rsidR="00D520D3" w:rsidRPr="00901C2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01C27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901C2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95D1C6B" w14:textId="77777777" w:rsidR="00D520D3" w:rsidRPr="00901C2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418118E" w14:textId="77777777" w:rsidR="00D520D3" w:rsidRPr="00901C2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6668E1" w14:textId="77777777" w:rsidR="00D520D3" w:rsidRPr="00901C27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01C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901C27" w14:paraId="21C7376A" w14:textId="77777777" w:rsidTr="00467CA2">
        <w:tc>
          <w:tcPr>
            <w:tcW w:w="2800" w:type="dxa"/>
            <w:shd w:val="clear" w:color="auto" w:fill="auto"/>
          </w:tcPr>
          <w:p w14:paraId="3B799CDC" w14:textId="77777777" w:rsidR="00D520D3" w:rsidRPr="00901C2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01C2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383834E" w14:textId="77777777" w:rsidR="00D520D3" w:rsidRPr="00901C2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75129F2" w14:textId="77777777" w:rsidR="00D520D3" w:rsidRPr="00901C2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C2DDE3" w14:textId="77777777" w:rsidR="00D520D3" w:rsidRPr="00901C2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01C27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2A5B15A" w14:textId="77777777" w:rsidR="00B62AD0" w:rsidRPr="00901C27" w:rsidRDefault="00B62AD0" w:rsidP="00901C27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01C27" w14:paraId="4D2F07D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91AD59" w14:textId="77777777" w:rsidR="00053927" w:rsidRPr="00901C2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01C2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4B41FA6" w14:textId="77777777" w:rsidR="00053927" w:rsidRPr="00901C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01C2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01C2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01C2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04D539F" w14:textId="77777777" w:rsidR="0071340C" w:rsidRPr="00901C27" w:rsidRDefault="0071340C" w:rsidP="00901C2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901C27">
        <w:rPr>
          <w:rFonts w:ascii="Times New Roman" w:hAnsi="Times New Roman"/>
          <w:sz w:val="20"/>
          <w:szCs w:val="20"/>
        </w:rPr>
        <w:t xml:space="preserve"> ustawy </w:t>
      </w:r>
      <w:r w:rsidR="00EF3368" w:rsidRPr="00901C2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B2678" w:rsidRPr="00901C27">
        <w:rPr>
          <w:rFonts w:ascii="Times New Roman" w:hAnsi="Times New Roman"/>
          <w:sz w:val="20"/>
          <w:szCs w:val="20"/>
        </w:rPr>
        <w:t>(</w:t>
      </w:r>
      <w:proofErr w:type="spellStart"/>
      <w:r w:rsidR="005B2678" w:rsidRPr="00901C27">
        <w:rPr>
          <w:rFonts w:ascii="Times New Roman" w:hAnsi="Times New Roman"/>
          <w:sz w:val="20"/>
          <w:szCs w:val="20"/>
        </w:rPr>
        <w:t>t.j</w:t>
      </w:r>
      <w:proofErr w:type="spellEnd"/>
      <w:r w:rsidR="005B2678" w:rsidRPr="00901C27">
        <w:rPr>
          <w:rFonts w:ascii="Times New Roman" w:hAnsi="Times New Roman"/>
          <w:sz w:val="20"/>
          <w:szCs w:val="20"/>
        </w:rPr>
        <w:t>. Dz. U. z 2024 poz. 1320)</w:t>
      </w:r>
      <w:r w:rsidR="00E27ABB"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901C2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01C27" w14:paraId="6E832AAB" w14:textId="77777777" w:rsidTr="00467CA2">
        <w:tc>
          <w:tcPr>
            <w:tcW w:w="2269" w:type="dxa"/>
            <w:shd w:val="clear" w:color="auto" w:fill="auto"/>
          </w:tcPr>
          <w:p w14:paraId="518DC64A" w14:textId="77777777" w:rsidR="00D520D3" w:rsidRPr="00901C2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1C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FCE251" w14:textId="47BFB3DF" w:rsidR="00D520D3" w:rsidRPr="00901C27" w:rsidRDefault="005B267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Dostawa sprzętu i oprogramowania informatycznego realizowanego w ramach projektu "Zwiększenie </w:t>
            </w:r>
            <w:proofErr w:type="spellStart"/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Cyberbezpieczeństwa</w:t>
            </w:r>
            <w:proofErr w:type="spellEnd"/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Gminie Niepołomice"</w:t>
            </w:r>
            <w:r w:rsidR="00D520D3" w:rsidRP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  <w:t>Zadanie częściowe nr ……………….</w:t>
            </w:r>
          </w:p>
        </w:tc>
      </w:tr>
      <w:tr w:rsidR="005B2678" w:rsidRPr="00901C27" w14:paraId="1C2DD451" w14:textId="77777777" w:rsidTr="009E6DE3">
        <w:tc>
          <w:tcPr>
            <w:tcW w:w="2269" w:type="dxa"/>
            <w:shd w:val="clear" w:color="auto" w:fill="auto"/>
          </w:tcPr>
          <w:p w14:paraId="3908DBE1" w14:textId="77777777" w:rsidR="005B2678" w:rsidRPr="00901C27" w:rsidRDefault="005B2678" w:rsidP="009E6D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01C2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E82706" w14:textId="77777777" w:rsidR="005B2678" w:rsidRPr="00901C27" w:rsidRDefault="005B2678" w:rsidP="009E6D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01C2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ZP.271.18.2025</w:t>
            </w:r>
          </w:p>
        </w:tc>
      </w:tr>
    </w:tbl>
    <w:p w14:paraId="2536F7AD" w14:textId="77777777" w:rsidR="00DC652A" w:rsidRPr="00901C27" w:rsidRDefault="005B267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901C2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8C86FEE" w14:textId="77777777" w:rsidR="00DC652A" w:rsidRPr="00901C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E2147FA" w14:textId="206445B5" w:rsidR="0071340C" w:rsidRPr="00901C27" w:rsidRDefault="00D520D3" w:rsidP="00901C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901C27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901C2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DD303FB" w14:textId="77777777" w:rsidR="0071340C" w:rsidRPr="00901C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34C9CEF" w14:textId="77777777" w:rsidR="0071340C" w:rsidRPr="00901C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971DDDA" w14:textId="41D30679" w:rsidR="0071340C" w:rsidRPr="00901C27" w:rsidRDefault="00D520D3" w:rsidP="00901C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901C27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901C2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058B66F" w14:textId="77777777" w:rsidR="00DC652A" w:rsidRPr="00901C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901C2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901C2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65B89AE" w14:textId="77777777" w:rsidR="00DC652A" w:rsidRPr="00901C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901C2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901C2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20BDAB62" w14:textId="77777777" w:rsidR="0093388F" w:rsidRPr="00901C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76499E8" w14:textId="77777777" w:rsidR="0093388F" w:rsidRPr="00901C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97121D0" w14:textId="77777777" w:rsidR="0093388F" w:rsidRPr="00901C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42AFBCE" w14:textId="77777777" w:rsidR="00CB29AC" w:rsidRPr="00901C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00B0678" w14:textId="77777777" w:rsidR="00CB29AC" w:rsidRPr="00901C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204145E" w14:textId="77777777" w:rsidR="00830970" w:rsidRPr="00901C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901C2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18E2DC6" w14:textId="67554408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1C2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…………………………………………………………....…………………………….……</w:t>
      </w:r>
    </w:p>
    <w:p w14:paraId="521B1C9F" w14:textId="7525D95F" w:rsidR="00901C27" w:rsidRPr="00901C27" w:rsidRDefault="00901C27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01C27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01C27" w14:paraId="5A10738A" w14:textId="77777777" w:rsidTr="00467CA2">
        <w:tc>
          <w:tcPr>
            <w:tcW w:w="2660" w:type="dxa"/>
            <w:shd w:val="clear" w:color="auto" w:fill="auto"/>
          </w:tcPr>
          <w:p w14:paraId="6A5AE6B6" w14:textId="434684C8" w:rsidR="00D520D3" w:rsidRPr="00901C27" w:rsidRDefault="00D520D3" w:rsidP="00901C27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3AA5F22" w14:textId="5760037A" w:rsidR="00D520D3" w:rsidRPr="00901C2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442D6D51" w14:textId="77777777" w:rsidR="00E27ABB" w:rsidRPr="00901C27" w:rsidRDefault="00E27ABB" w:rsidP="00901C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901C27" w:rsidSect="00901C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D974" w14:textId="77777777" w:rsidR="008562E5" w:rsidRDefault="008562E5" w:rsidP="00025386">
      <w:pPr>
        <w:spacing w:after="0" w:line="240" w:lineRule="auto"/>
      </w:pPr>
      <w:r>
        <w:separator/>
      </w:r>
    </w:p>
  </w:endnote>
  <w:endnote w:type="continuationSeparator" w:id="0">
    <w:p w14:paraId="0328844B" w14:textId="77777777" w:rsidR="008562E5" w:rsidRDefault="008562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1D679" w14:textId="77777777" w:rsidR="005B2678" w:rsidRDefault="005B26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9C0B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2F888" w14:textId="77777777" w:rsidR="005B2678" w:rsidRDefault="005B26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B0D1E" w14:textId="77777777" w:rsidR="008562E5" w:rsidRDefault="008562E5" w:rsidP="00025386">
      <w:pPr>
        <w:spacing w:after="0" w:line="240" w:lineRule="auto"/>
      </w:pPr>
      <w:r>
        <w:separator/>
      </w:r>
    </w:p>
  </w:footnote>
  <w:footnote w:type="continuationSeparator" w:id="0">
    <w:p w14:paraId="2FB41325" w14:textId="77777777" w:rsidR="008562E5" w:rsidRDefault="008562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E7FFD" w14:textId="77777777" w:rsidR="005B2678" w:rsidRDefault="005B26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27F9A" w14:textId="77777777" w:rsidR="005B2678" w:rsidRDefault="005B26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3F1D1" w14:textId="77777777" w:rsidR="005B2678" w:rsidRDefault="005B26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725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62E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B267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562E5"/>
    <w:rsid w:val="008833CF"/>
    <w:rsid w:val="008B797E"/>
    <w:rsid w:val="008F2498"/>
    <w:rsid w:val="00901C27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D273D"/>
  <w15:chartTrackingRefBased/>
  <w15:docId w15:val="{C3954E4B-83C0-4EEE-9A6A-93C9C4C1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2025-06-12T10:37:00Z</cp:lastPrinted>
  <dcterms:created xsi:type="dcterms:W3CDTF">2025-06-12T10:37:00Z</dcterms:created>
  <dcterms:modified xsi:type="dcterms:W3CDTF">2025-06-12T10:37:00Z</dcterms:modified>
</cp:coreProperties>
</file>