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E2F09" w14:textId="31D90C6D" w:rsidR="006676AE" w:rsidRPr="00292516" w:rsidRDefault="006676AE" w:rsidP="006676AE">
      <w:pPr>
        <w:pStyle w:val="Nagwek4"/>
        <w:rPr>
          <w:bCs/>
          <w:i w:val="0"/>
          <w:sz w:val="20"/>
        </w:rPr>
      </w:pPr>
      <w:r w:rsidRPr="00292516">
        <w:rPr>
          <w:bCs/>
          <w:i w:val="0"/>
          <w:sz w:val="20"/>
        </w:rPr>
        <w:t xml:space="preserve">Załącznik nr </w:t>
      </w:r>
      <w:r w:rsidR="00292516" w:rsidRPr="00292516">
        <w:rPr>
          <w:bCs/>
          <w:i w:val="0"/>
          <w:sz w:val="20"/>
        </w:rPr>
        <w:t>6</w:t>
      </w:r>
      <w:r w:rsidR="00B36ABD" w:rsidRPr="00292516">
        <w:rPr>
          <w:bCs/>
          <w:i w:val="0"/>
          <w:sz w:val="20"/>
        </w:rPr>
        <w:t xml:space="preserve"> do SWZ</w:t>
      </w:r>
    </w:p>
    <w:p w14:paraId="6C8F261D" w14:textId="77777777" w:rsidR="005103B9" w:rsidRPr="00292516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AB60911" w14:textId="77777777" w:rsidR="00C4103F" w:rsidRPr="00292516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92516">
        <w:rPr>
          <w:rFonts w:ascii="Times New Roman" w:hAnsi="Times New Roman"/>
          <w:b/>
          <w:sz w:val="20"/>
          <w:szCs w:val="20"/>
        </w:rPr>
        <w:t>Zamawiający</w:t>
      </w:r>
      <w:r w:rsidR="007936D6" w:rsidRPr="00292516">
        <w:rPr>
          <w:rFonts w:ascii="Times New Roman" w:hAnsi="Times New Roman"/>
          <w:b/>
          <w:sz w:val="20"/>
          <w:szCs w:val="20"/>
        </w:rPr>
        <w:t>:</w:t>
      </w:r>
    </w:p>
    <w:p w14:paraId="4486A59F" w14:textId="77777777" w:rsidR="006676AE" w:rsidRPr="00292516" w:rsidRDefault="001B4A9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92516">
        <w:rPr>
          <w:sz w:val="20"/>
          <w:szCs w:val="20"/>
        </w:rPr>
        <w:t>GMINA NIEPOŁOMICE</w:t>
      </w:r>
    </w:p>
    <w:p w14:paraId="7C8C936F" w14:textId="77777777" w:rsidR="006676AE" w:rsidRPr="00292516" w:rsidRDefault="001B4A9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92516">
        <w:rPr>
          <w:sz w:val="20"/>
          <w:szCs w:val="20"/>
        </w:rPr>
        <w:t>Pl. Zwycięstwa</w:t>
      </w:r>
      <w:r w:rsidR="006676AE" w:rsidRPr="00292516">
        <w:rPr>
          <w:sz w:val="20"/>
          <w:szCs w:val="20"/>
        </w:rPr>
        <w:t xml:space="preserve"> </w:t>
      </w:r>
      <w:r w:rsidRPr="00292516">
        <w:rPr>
          <w:sz w:val="20"/>
          <w:szCs w:val="20"/>
        </w:rPr>
        <w:t>13</w:t>
      </w:r>
      <w:r w:rsidR="006676AE" w:rsidRPr="00292516">
        <w:rPr>
          <w:sz w:val="20"/>
          <w:szCs w:val="20"/>
        </w:rPr>
        <w:t xml:space="preserve"> </w:t>
      </w:r>
    </w:p>
    <w:p w14:paraId="265AD645" w14:textId="60E5D9B9" w:rsidR="00C4103F" w:rsidRPr="00292516" w:rsidRDefault="001B4A99" w:rsidP="00292516">
      <w:pPr>
        <w:pStyle w:val="Tekstpodstawowy"/>
        <w:spacing w:after="0"/>
        <w:ind w:left="4111"/>
        <w:rPr>
          <w:sz w:val="20"/>
          <w:szCs w:val="20"/>
        </w:rPr>
      </w:pPr>
      <w:r w:rsidRPr="00292516">
        <w:rPr>
          <w:sz w:val="20"/>
          <w:szCs w:val="20"/>
        </w:rPr>
        <w:t>32-005</w:t>
      </w:r>
      <w:r w:rsidR="006676AE" w:rsidRPr="00292516">
        <w:rPr>
          <w:sz w:val="20"/>
          <w:szCs w:val="20"/>
        </w:rPr>
        <w:t xml:space="preserve"> </w:t>
      </w:r>
      <w:r w:rsidRPr="0029251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92516" w14:paraId="7ED9738D" w14:textId="77777777" w:rsidTr="00252642">
        <w:tc>
          <w:tcPr>
            <w:tcW w:w="2800" w:type="dxa"/>
            <w:shd w:val="clear" w:color="auto" w:fill="auto"/>
          </w:tcPr>
          <w:p w14:paraId="05DAD057" w14:textId="77777777" w:rsidR="006F0A84" w:rsidRPr="00292516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925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7740B8" w14:textId="77777777" w:rsidR="006F0A84" w:rsidRPr="0029251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7FAA5A4" w14:textId="77777777" w:rsidR="006F0A84" w:rsidRPr="0029251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5B15368" w14:textId="77777777" w:rsidR="006F0A84" w:rsidRPr="00292516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925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92516" w14:paraId="706AC427" w14:textId="77777777" w:rsidTr="00252642">
        <w:tc>
          <w:tcPr>
            <w:tcW w:w="2800" w:type="dxa"/>
            <w:shd w:val="clear" w:color="auto" w:fill="auto"/>
          </w:tcPr>
          <w:p w14:paraId="7732DFF4" w14:textId="77777777" w:rsidR="006F0A84" w:rsidRPr="00292516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C69E08" w14:textId="77777777" w:rsidR="006F0A84" w:rsidRPr="0029251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A985A0" w14:textId="77777777" w:rsidR="006F0A84" w:rsidRPr="0029251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5783A8C" w14:textId="77777777" w:rsidR="006F0A84" w:rsidRPr="00292516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9251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AF40E51" w14:textId="77777777" w:rsidR="006F0A84" w:rsidRPr="00292516" w:rsidRDefault="006F0A84" w:rsidP="0029251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4A99" w:rsidRPr="00292516" w14:paraId="558ED10D" w14:textId="77777777" w:rsidTr="009E6DE3">
        <w:tc>
          <w:tcPr>
            <w:tcW w:w="9104" w:type="dxa"/>
            <w:shd w:val="clear" w:color="auto" w:fill="D9D9D9"/>
          </w:tcPr>
          <w:p w14:paraId="0FD626E6" w14:textId="77777777" w:rsidR="001B4A99" w:rsidRPr="00292516" w:rsidRDefault="001B4A99" w:rsidP="009E6DE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59F077E" w14:textId="77777777" w:rsidR="001B4A99" w:rsidRPr="00292516" w:rsidRDefault="001B4A99" w:rsidP="009E6DE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29251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29251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9251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29251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29251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9251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60EF409E" w14:textId="77777777" w:rsidR="001B4A99" w:rsidRPr="00292516" w:rsidRDefault="001B4A99" w:rsidP="009E6DE3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925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92516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92516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2F6CFE3" w14:textId="77777777" w:rsidR="00766D1F" w:rsidRPr="00292516" w:rsidRDefault="001F027E" w:rsidP="0029251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Na potrzeby postę</w:t>
      </w:r>
      <w:r w:rsidR="008D0487" w:rsidRPr="0029251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92516">
        <w:rPr>
          <w:rFonts w:ascii="Times New Roman" w:hAnsi="Times New Roman"/>
          <w:sz w:val="20"/>
          <w:szCs w:val="20"/>
        </w:rPr>
        <w:t>zamówienia publiczn</w:t>
      </w:r>
      <w:r w:rsidR="00FB403C" w:rsidRPr="00292516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92516" w14:paraId="0E7CB7D7" w14:textId="77777777" w:rsidTr="00252642">
        <w:tc>
          <w:tcPr>
            <w:tcW w:w="2269" w:type="dxa"/>
            <w:shd w:val="clear" w:color="auto" w:fill="auto"/>
          </w:tcPr>
          <w:p w14:paraId="31923472" w14:textId="77777777" w:rsidR="00FB403C" w:rsidRPr="00292516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F2D25A" w14:textId="77B7D7A1" w:rsidR="00FB403C" w:rsidRPr="00292516" w:rsidRDefault="001B4A9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Dostawa sprzętu i oprogramowania informatycznego realizowanego w ramach projektu "Zwiększenie </w:t>
            </w:r>
            <w:proofErr w:type="spellStart"/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Gminie Niepołomice"</w:t>
            </w:r>
            <w:r w:rsidR="00FB403C"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</w:t>
            </w:r>
          </w:p>
        </w:tc>
      </w:tr>
      <w:tr w:rsidR="001B4A99" w:rsidRPr="00292516" w14:paraId="3AA7D556" w14:textId="77777777" w:rsidTr="009E6DE3">
        <w:tc>
          <w:tcPr>
            <w:tcW w:w="2269" w:type="dxa"/>
            <w:shd w:val="clear" w:color="auto" w:fill="auto"/>
          </w:tcPr>
          <w:p w14:paraId="61A57138" w14:textId="77777777" w:rsidR="001B4A99" w:rsidRPr="00292516" w:rsidRDefault="001B4A99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F56170" w14:textId="77777777" w:rsidR="001B4A99" w:rsidRPr="00292516" w:rsidRDefault="001B4A99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2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ZP.271.18.2025</w:t>
            </w:r>
          </w:p>
        </w:tc>
      </w:tr>
    </w:tbl>
    <w:p w14:paraId="53B0214D" w14:textId="77777777" w:rsidR="00FB403C" w:rsidRPr="00292516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FA77BE" w14:textId="77777777" w:rsidR="00F90CD1" w:rsidRPr="0029251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 xml:space="preserve">prowadzonego przez </w:t>
      </w:r>
      <w:r w:rsidR="001B4A99" w:rsidRPr="00292516">
        <w:rPr>
          <w:rFonts w:ascii="Times New Roman" w:hAnsi="Times New Roman"/>
          <w:b/>
          <w:sz w:val="20"/>
          <w:szCs w:val="20"/>
        </w:rPr>
        <w:t>GMINA NIEPOŁOMICE</w:t>
      </w:r>
      <w:r w:rsidRPr="00292516">
        <w:rPr>
          <w:rFonts w:ascii="Times New Roman" w:hAnsi="Times New Roman"/>
          <w:b/>
          <w:sz w:val="20"/>
          <w:szCs w:val="20"/>
        </w:rPr>
        <w:t>,</w:t>
      </w:r>
      <w:r w:rsidR="002B2AD9" w:rsidRPr="00292516">
        <w:rPr>
          <w:rFonts w:ascii="Times New Roman" w:hAnsi="Times New Roman"/>
          <w:sz w:val="20"/>
          <w:szCs w:val="20"/>
        </w:rPr>
        <w:t xml:space="preserve"> </w:t>
      </w:r>
      <w:r w:rsidR="00E65685" w:rsidRPr="00292516">
        <w:rPr>
          <w:rFonts w:ascii="Times New Roman" w:hAnsi="Times New Roman"/>
          <w:sz w:val="20"/>
          <w:szCs w:val="20"/>
        </w:rPr>
        <w:t>oświa</w:t>
      </w:r>
      <w:r w:rsidR="00825A09" w:rsidRPr="00292516">
        <w:rPr>
          <w:rFonts w:ascii="Times New Roman" w:hAnsi="Times New Roman"/>
          <w:sz w:val="20"/>
          <w:szCs w:val="20"/>
        </w:rPr>
        <w:t>dczam</w:t>
      </w:r>
      <w:r w:rsidR="00E65685" w:rsidRPr="00292516">
        <w:rPr>
          <w:rFonts w:ascii="Times New Roman" w:hAnsi="Times New Roman"/>
          <w:sz w:val="20"/>
          <w:szCs w:val="20"/>
        </w:rPr>
        <w:t>,</w:t>
      </w:r>
      <w:r w:rsidR="002B2AD9" w:rsidRPr="0029251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2516" w14:paraId="653EB2BA" w14:textId="77777777" w:rsidTr="00650D6C">
        <w:tc>
          <w:tcPr>
            <w:tcW w:w="9104" w:type="dxa"/>
            <w:shd w:val="clear" w:color="auto" w:fill="D9D9D9"/>
          </w:tcPr>
          <w:p w14:paraId="71D075A8" w14:textId="77777777" w:rsidR="00E50194" w:rsidRPr="0029251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822B8D4" w14:textId="62D843A2" w:rsidR="00023477" w:rsidRPr="00292516" w:rsidRDefault="00C113BF" w:rsidP="0029251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92516">
        <w:rPr>
          <w:rFonts w:ascii="Times New Roman" w:hAnsi="Times New Roman"/>
          <w:sz w:val="20"/>
          <w:szCs w:val="20"/>
        </w:rPr>
        <w:t xml:space="preserve">dstawie </w:t>
      </w:r>
      <w:r w:rsidR="002C4137" w:rsidRPr="0029251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92516">
        <w:rPr>
          <w:rFonts w:ascii="Times New Roman" w:hAnsi="Times New Roman"/>
          <w:sz w:val="20"/>
          <w:szCs w:val="20"/>
        </w:rPr>
        <w:t>108</w:t>
      </w:r>
      <w:r w:rsidR="002C4137" w:rsidRPr="00292516">
        <w:rPr>
          <w:rFonts w:ascii="Times New Roman" w:hAnsi="Times New Roman"/>
          <w:sz w:val="20"/>
          <w:szCs w:val="20"/>
        </w:rPr>
        <w:t xml:space="preserve"> ust 1 </w:t>
      </w:r>
      <w:r w:rsidRPr="0029251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29251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292516">
        <w:rPr>
          <w:rFonts w:ascii="Times New Roman" w:hAnsi="Times New Roman"/>
          <w:sz w:val="20"/>
          <w:szCs w:val="20"/>
        </w:rPr>
        <w:t>.</w:t>
      </w:r>
    </w:p>
    <w:p w14:paraId="17197C07" w14:textId="77777777" w:rsidR="0011306C" w:rsidRPr="00292516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292516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292516">
        <w:rPr>
          <w:rFonts w:ascii="Times New Roman" w:hAnsi="Times New Roman"/>
          <w:sz w:val="20"/>
          <w:szCs w:val="20"/>
        </w:rPr>
        <w:t>t.j. Dz.U. z 2024r. poz. 507 z późn. zm.</w:t>
      </w:r>
      <w:r w:rsidRPr="00292516">
        <w:rPr>
          <w:rFonts w:ascii="Times New Roman" w:hAnsi="Times New Roman"/>
          <w:sz w:val="20"/>
          <w:szCs w:val="20"/>
        </w:rPr>
        <w:t>)</w:t>
      </w:r>
      <w:r w:rsidR="0011306C" w:rsidRPr="0029251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9251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92516" w14:paraId="72F21847" w14:textId="77777777" w:rsidTr="00CD4DD1">
        <w:tc>
          <w:tcPr>
            <w:tcW w:w="9104" w:type="dxa"/>
            <w:shd w:val="clear" w:color="auto" w:fill="D9D9D9"/>
          </w:tcPr>
          <w:p w14:paraId="47B7D84F" w14:textId="77777777" w:rsidR="0011306C" w:rsidRPr="0029251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29251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9A43DE" w14:textId="77777777" w:rsidR="00D2702A" w:rsidRPr="00292516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Oświadczam,</w:t>
      </w:r>
      <w:r w:rsidR="00313417" w:rsidRPr="0029251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9251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9251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9251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2516" w14:paraId="7C86C82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8107" w14:textId="77777777" w:rsidR="00D2702A" w:rsidRPr="0029251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BA2A" w14:textId="77777777" w:rsidR="00D2702A" w:rsidRPr="0029251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B4A99" w:rsidRPr="00292516" w14:paraId="1BC071BD" w14:textId="77777777" w:rsidTr="009E6D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6E44" w14:textId="77777777" w:rsidR="001B4A99" w:rsidRPr="00292516" w:rsidRDefault="001B4A99" w:rsidP="009E6DE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513B9" w14:textId="77777777" w:rsidR="001B4A99" w:rsidRPr="00292516" w:rsidRDefault="001B4A99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9728510" w14:textId="77777777" w:rsidR="001B4A99" w:rsidRPr="00292516" w:rsidRDefault="001B4A99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jeżeli wykonawca wykaże, że:</w:t>
            </w:r>
          </w:p>
          <w:p w14:paraId="09677D06" w14:textId="77777777" w:rsidR="001B4A99" w:rsidRPr="00292516" w:rsidRDefault="001B4A99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1) dysponuje lub będzie dysponował osobami, które będą uczestniczyć w wykonywaniu zamówienia, co najmniej:</w:t>
            </w:r>
          </w:p>
          <w:p w14:paraId="62340A39" w14:textId="77777777" w:rsidR="001B4A99" w:rsidRPr="00292516" w:rsidRDefault="001B4A99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a) w odniesieniu do części I - jedną osobą posiadającą umiejętności w zakresie konfiguracji i administracji dostarczonych rozwiązań EDR i NDR, potwierdzone certyfikatem producenta dostarczonego rozwiązania;</w:t>
            </w:r>
          </w:p>
          <w:p w14:paraId="01790BA5" w14:textId="77777777" w:rsidR="001B4A99" w:rsidRPr="00292516" w:rsidRDefault="001B4A99" w:rsidP="009E6DE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sz w:val="20"/>
                <w:szCs w:val="20"/>
              </w:rPr>
              <w:t>b) w odniesieniu do części II - jedną osobą posiadającą umiejętności w zakresie konfiguracji i administracji dostarczonymi macierzami, potwierdzone certyfikatem producenta dostarczonego rozwiązania;</w:t>
            </w:r>
          </w:p>
        </w:tc>
      </w:tr>
    </w:tbl>
    <w:p w14:paraId="40D82D5D" w14:textId="77777777" w:rsidR="00C62F57" w:rsidRPr="0029251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2516" w14:paraId="01B76C34" w14:textId="77777777" w:rsidTr="00CD4DD1">
        <w:tc>
          <w:tcPr>
            <w:tcW w:w="9104" w:type="dxa"/>
            <w:shd w:val="clear" w:color="auto" w:fill="D9D9D9"/>
          </w:tcPr>
          <w:p w14:paraId="405115A0" w14:textId="77777777" w:rsidR="00BE6F04" w:rsidRPr="0029251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4BEA888" w14:textId="77777777" w:rsidR="00FE4E2B" w:rsidRPr="00292516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251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2516" w14:paraId="2BD7EBC8" w14:textId="77777777" w:rsidTr="00847232">
        <w:tc>
          <w:tcPr>
            <w:tcW w:w="9104" w:type="dxa"/>
            <w:shd w:val="clear" w:color="auto" w:fill="D9D9D9"/>
          </w:tcPr>
          <w:p w14:paraId="5154589A" w14:textId="77777777" w:rsidR="00E426EB" w:rsidRPr="00292516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9251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57D1759" w14:textId="77777777" w:rsidR="00E426EB" w:rsidRPr="00292516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F573F1" w14:textId="77777777" w:rsidR="00E426EB" w:rsidRPr="00292516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56DD0C0" w14:textId="77777777" w:rsidR="00E426EB" w:rsidRPr="0029251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0EE1450" w14:textId="77777777" w:rsidR="00E426EB" w:rsidRPr="00292516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925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88E349A" w14:textId="77777777" w:rsidR="00E426EB" w:rsidRPr="0029251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284D53B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92516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51727884" w14:textId="77777777" w:rsidR="00292516" w:rsidRDefault="00292516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A66C9EB" w14:textId="245CE822" w:rsidR="00292516" w:rsidRPr="00292516" w:rsidRDefault="00292516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292516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p w14:paraId="1CF517BF" w14:textId="77777777" w:rsidR="00FE4E2B" w:rsidRPr="00292516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9CAFAA" w14:textId="77777777" w:rsidR="0012157F" w:rsidRPr="0029251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23E7EE" w14:textId="16A0CDBF" w:rsidR="00484F88" w:rsidRPr="00292516" w:rsidRDefault="00FE4E2B" w:rsidP="0029251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2516">
        <w:rPr>
          <w:rFonts w:ascii="Times New Roman" w:hAnsi="Times New Roman"/>
          <w:sz w:val="20"/>
          <w:szCs w:val="20"/>
        </w:rPr>
        <w:tab/>
      </w:r>
      <w:r w:rsidRPr="00292516">
        <w:rPr>
          <w:rFonts w:ascii="Times New Roman" w:hAnsi="Times New Roman"/>
          <w:sz w:val="20"/>
          <w:szCs w:val="20"/>
        </w:rPr>
        <w:tab/>
      </w:r>
      <w:r w:rsidRPr="00292516">
        <w:rPr>
          <w:rFonts w:ascii="Times New Roman" w:hAnsi="Times New Roman"/>
          <w:sz w:val="20"/>
          <w:szCs w:val="20"/>
        </w:rPr>
        <w:tab/>
      </w:r>
      <w:r w:rsidRPr="00292516">
        <w:rPr>
          <w:rFonts w:ascii="Times New Roman" w:hAnsi="Times New Roman"/>
          <w:sz w:val="20"/>
          <w:szCs w:val="20"/>
        </w:rPr>
        <w:tab/>
      </w:r>
      <w:r w:rsidRPr="00292516">
        <w:rPr>
          <w:rFonts w:ascii="Times New Roman" w:hAnsi="Times New Roman"/>
          <w:sz w:val="20"/>
          <w:szCs w:val="20"/>
        </w:rPr>
        <w:tab/>
      </w:r>
      <w:r w:rsidRPr="00292516">
        <w:rPr>
          <w:rFonts w:ascii="Times New Roman" w:hAnsi="Times New Roman"/>
          <w:sz w:val="20"/>
          <w:szCs w:val="20"/>
        </w:rPr>
        <w:tab/>
      </w:r>
    </w:p>
    <w:sectPr w:rsidR="00484F88" w:rsidRPr="002925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B0EBD" w14:textId="77777777" w:rsidR="007D7FEE" w:rsidRDefault="007D7FEE" w:rsidP="0038231F">
      <w:pPr>
        <w:spacing w:after="0" w:line="240" w:lineRule="auto"/>
      </w:pPr>
      <w:r>
        <w:separator/>
      </w:r>
    </w:p>
  </w:endnote>
  <w:endnote w:type="continuationSeparator" w:id="0">
    <w:p w14:paraId="27A2AB60" w14:textId="77777777" w:rsidR="007D7FEE" w:rsidRDefault="007D7F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18E09" w14:textId="77777777" w:rsidR="001B4A99" w:rsidRDefault="001B4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3EF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B999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F073B" w14:textId="77777777" w:rsidR="001B4A99" w:rsidRDefault="001B4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82146" w14:textId="77777777" w:rsidR="007D7FEE" w:rsidRDefault="007D7FEE" w:rsidP="0038231F">
      <w:pPr>
        <w:spacing w:after="0" w:line="240" w:lineRule="auto"/>
      </w:pPr>
      <w:r>
        <w:separator/>
      </w:r>
    </w:p>
  </w:footnote>
  <w:footnote w:type="continuationSeparator" w:id="0">
    <w:p w14:paraId="7BD154AE" w14:textId="77777777" w:rsidR="007D7FEE" w:rsidRDefault="007D7FEE" w:rsidP="0038231F">
      <w:pPr>
        <w:spacing w:after="0" w:line="240" w:lineRule="auto"/>
      </w:pPr>
      <w:r>
        <w:continuationSeparator/>
      </w:r>
    </w:p>
  </w:footnote>
  <w:footnote w:id="1">
    <w:p w14:paraId="2093CCF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2A713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45931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28797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4BD01" w14:textId="77777777" w:rsidR="001B4A99" w:rsidRDefault="001B4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81327" w14:textId="77777777" w:rsidR="001B4A99" w:rsidRDefault="001B4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249D4" w14:textId="77777777" w:rsidR="001B4A99" w:rsidRDefault="001B4A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779238">
    <w:abstractNumId w:val="11"/>
  </w:num>
  <w:num w:numId="2" w16cid:durableId="1099326149">
    <w:abstractNumId w:val="0"/>
  </w:num>
  <w:num w:numId="3" w16cid:durableId="2001495907">
    <w:abstractNumId w:val="10"/>
  </w:num>
  <w:num w:numId="4" w16cid:durableId="325714209">
    <w:abstractNumId w:val="13"/>
  </w:num>
  <w:num w:numId="5" w16cid:durableId="1947469190">
    <w:abstractNumId w:val="12"/>
  </w:num>
  <w:num w:numId="6" w16cid:durableId="238290392">
    <w:abstractNumId w:val="9"/>
  </w:num>
  <w:num w:numId="7" w16cid:durableId="1545870816">
    <w:abstractNumId w:val="1"/>
  </w:num>
  <w:num w:numId="8" w16cid:durableId="1160076567">
    <w:abstractNumId w:val="6"/>
  </w:num>
  <w:num w:numId="9" w16cid:durableId="116989251">
    <w:abstractNumId w:val="4"/>
  </w:num>
  <w:num w:numId="10" w16cid:durableId="1192839518">
    <w:abstractNumId w:val="7"/>
  </w:num>
  <w:num w:numId="11" w16cid:durableId="1753769631">
    <w:abstractNumId w:val="5"/>
  </w:num>
  <w:num w:numId="12" w16cid:durableId="992949952">
    <w:abstractNumId w:val="8"/>
  </w:num>
  <w:num w:numId="13" w16cid:durableId="547960963">
    <w:abstractNumId w:val="3"/>
  </w:num>
  <w:num w:numId="14" w16cid:durableId="1178233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FE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B4A99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9251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D7FEE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95456"/>
  <w15:docId w15:val="{888F268F-F474-4D36-A7BA-B33FA8AD6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2025-06-12T10:39:00Z</cp:lastPrinted>
  <dcterms:created xsi:type="dcterms:W3CDTF">2025-06-12T10:39:00Z</dcterms:created>
  <dcterms:modified xsi:type="dcterms:W3CDTF">2025-06-12T10:39:00Z</dcterms:modified>
</cp:coreProperties>
</file>