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79EF">
            <w:pPr>
              <w:spacing w:before="120" w:after="12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979EF" w:rsidP="000F34CE">
            <w:pPr>
              <w:spacing w:before="120" w:after="120" w:line="254" w:lineRule="auto"/>
              <w:ind w:left="0" w:right="0" w:firstLine="0"/>
              <w:rPr>
                <w:rFonts w:ascii="Arial" w:hAnsi="Arial" w:cs="Arial"/>
                <w:sz w:val="18"/>
                <w:szCs w:val="18"/>
                <w:lang w:eastAsia="en-US"/>
              </w:rPr>
            </w:pPr>
            <w:r w:rsidRPr="006979EF">
              <w:rPr>
                <w:rFonts w:ascii="Arial" w:hAnsi="Arial" w:cs="Arial"/>
                <w:sz w:val="18"/>
                <w:szCs w:val="18"/>
                <w:lang w:eastAsia="en-US"/>
              </w:rPr>
              <w:t>Dostawa stanowiska do badania właściwości reologicznych i mechanicznych proszków i w szerokim zakresie tempera</w:t>
            </w:r>
            <w:bookmarkStart w:id="0" w:name="_GoBack"/>
            <w:bookmarkEnd w:id="0"/>
            <w:r w:rsidRPr="006979EF">
              <w:rPr>
                <w:rFonts w:ascii="Arial" w:hAnsi="Arial" w:cs="Arial"/>
                <w:sz w:val="18"/>
                <w:szCs w:val="18"/>
                <w:lang w:eastAsia="en-US"/>
              </w:rPr>
              <w:t>tury 1 zestaw - DE-dzp.272-346/25</w:t>
            </w:r>
          </w:p>
        </w:tc>
      </w:tr>
      <w:tr w:rsidR="006979EF" w:rsidRPr="00C24737" w:rsidTr="00870D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979EF" w:rsidRDefault="006979EF" w:rsidP="00870D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979EF" w:rsidRDefault="006979EF" w:rsidP="00870D2A">
            <w:pPr>
              <w:spacing w:before="120" w:after="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DE-dzp.272-346/25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994" w:rsidRDefault="007E1994">
      <w:pPr>
        <w:spacing w:after="0" w:line="240" w:lineRule="auto"/>
      </w:pPr>
      <w:r>
        <w:separator/>
      </w:r>
    </w:p>
  </w:endnote>
  <w:endnote w:type="continuationSeparator" w:id="0">
    <w:p w:rsidR="007E1994" w:rsidRDefault="007E1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994" w:rsidRDefault="007E1994">
      <w:pPr>
        <w:spacing w:after="0" w:line="244" w:lineRule="auto"/>
        <w:ind w:left="0" w:right="69" w:firstLine="0"/>
      </w:pPr>
      <w:r>
        <w:separator/>
      </w:r>
    </w:p>
  </w:footnote>
  <w:footnote w:type="continuationSeparator" w:id="0">
    <w:p w:rsidR="007E1994" w:rsidRDefault="007E199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79EF" w:rsidRDefault="000F34CE" w:rsidP="000F34C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19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34C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9E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1994"/>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008DB"/>
  <w15:chartTrackingRefBased/>
  <w15:docId w15:val="{57DE52FD-AD9A-4889-9F58-1CB8130D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9814-C3FF-4537-958B-79C0BF79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2025-06-13T11:08:00Z</dcterms:created>
  <dcterms:modified xsi:type="dcterms:W3CDTF">2025-06-13T11:08:00Z</dcterms:modified>
</cp:coreProperties>
</file>