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CCB81" w14:textId="77777777" w:rsidR="006A5DF1" w:rsidRDefault="00D9208B" w:rsidP="006A5DF1">
      <w:pPr>
        <w:spacing w:after="240"/>
        <w:jc w:val="right"/>
        <w:rPr>
          <w:sz w:val="22"/>
          <w:szCs w:val="22"/>
        </w:rPr>
      </w:pPr>
      <w:r w:rsidRPr="00D9208B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9208B">
        <w:rPr>
          <w:sz w:val="22"/>
          <w:szCs w:val="22"/>
        </w:rPr>
        <w:t>2025-06-18</w:t>
      </w:r>
    </w:p>
    <w:p w14:paraId="31D7E96F" w14:textId="77777777" w:rsidR="00D9208B" w:rsidRPr="00D9208B" w:rsidRDefault="00D9208B" w:rsidP="006A5DF1">
      <w:pPr>
        <w:rPr>
          <w:b/>
          <w:bCs/>
          <w:sz w:val="22"/>
          <w:szCs w:val="22"/>
        </w:rPr>
      </w:pPr>
      <w:r w:rsidRPr="00D9208B">
        <w:rPr>
          <w:b/>
          <w:bCs/>
          <w:sz w:val="22"/>
          <w:szCs w:val="22"/>
        </w:rPr>
        <w:t>Akademia Górniczo - Hutnicza</w:t>
      </w:r>
    </w:p>
    <w:p w14:paraId="43230B6F" w14:textId="77777777" w:rsidR="00D9208B" w:rsidRPr="00D9208B" w:rsidRDefault="00D9208B" w:rsidP="006A5DF1">
      <w:pPr>
        <w:rPr>
          <w:b/>
          <w:bCs/>
          <w:sz w:val="22"/>
          <w:szCs w:val="22"/>
        </w:rPr>
      </w:pPr>
      <w:r w:rsidRPr="00D9208B">
        <w:rPr>
          <w:b/>
          <w:bCs/>
          <w:sz w:val="22"/>
          <w:szCs w:val="22"/>
        </w:rPr>
        <w:t>im. Stanisława Staszica w Krakowie</w:t>
      </w:r>
    </w:p>
    <w:p w14:paraId="327A7F6F" w14:textId="77777777" w:rsidR="006A5DF1" w:rsidRPr="00D91931" w:rsidRDefault="00D9208B" w:rsidP="006A5DF1">
      <w:pPr>
        <w:rPr>
          <w:b/>
          <w:bCs/>
          <w:sz w:val="22"/>
          <w:szCs w:val="22"/>
        </w:rPr>
      </w:pPr>
      <w:r w:rsidRPr="00D9208B">
        <w:rPr>
          <w:b/>
          <w:bCs/>
          <w:sz w:val="22"/>
          <w:szCs w:val="22"/>
        </w:rPr>
        <w:t>Dział Zamówień Publicznych</w:t>
      </w:r>
    </w:p>
    <w:p w14:paraId="2077A48F" w14:textId="77777777" w:rsidR="006A5DF1" w:rsidRPr="00BD5546" w:rsidRDefault="00D9208B" w:rsidP="006A5DF1">
      <w:pPr>
        <w:rPr>
          <w:sz w:val="22"/>
          <w:szCs w:val="22"/>
        </w:rPr>
      </w:pPr>
      <w:r w:rsidRPr="00D9208B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D9208B">
        <w:rPr>
          <w:sz w:val="22"/>
          <w:szCs w:val="22"/>
        </w:rPr>
        <w:t>30</w:t>
      </w:r>
    </w:p>
    <w:p w14:paraId="28F0D69F" w14:textId="77777777" w:rsidR="006A5DF1" w:rsidRPr="00BD5546" w:rsidRDefault="00D9208B" w:rsidP="006A5DF1">
      <w:pPr>
        <w:rPr>
          <w:sz w:val="22"/>
          <w:szCs w:val="22"/>
        </w:rPr>
      </w:pPr>
      <w:r w:rsidRPr="00D9208B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D9208B">
        <w:rPr>
          <w:sz w:val="22"/>
          <w:szCs w:val="22"/>
        </w:rPr>
        <w:t>Kraków</w:t>
      </w:r>
    </w:p>
    <w:p w14:paraId="01F0B606" w14:textId="3858358D" w:rsidR="006A5DF1" w:rsidRPr="00D91931" w:rsidRDefault="006A5DF1" w:rsidP="008B51DA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B51DA" w:rsidRPr="00D9208B">
        <w:rPr>
          <w:b/>
          <w:bCs/>
          <w:sz w:val="22"/>
          <w:szCs w:val="22"/>
        </w:rPr>
        <w:t>DE-dzp.272-271/25</w:t>
      </w:r>
    </w:p>
    <w:p w14:paraId="0A83B88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A4BF82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F7BD576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CB8F0BF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3DF8CA45" w14:textId="69A17CC2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D9208B" w:rsidRPr="00D9208B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9208B" w:rsidRPr="00D9208B">
        <w:rPr>
          <w:b/>
          <w:bCs/>
          <w:sz w:val="22"/>
          <w:szCs w:val="22"/>
        </w:rPr>
        <w:t>Zakup i dostawa pojazdu typu BUS - DE-dzp.272-271/25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9208B" w:rsidRPr="00D9208B">
        <w:rPr>
          <w:b/>
          <w:sz w:val="22"/>
          <w:szCs w:val="22"/>
        </w:rPr>
        <w:t>DE-dzp.272-271/25</w:t>
      </w:r>
      <w:r w:rsidRPr="006A5DF1">
        <w:rPr>
          <w:b/>
          <w:sz w:val="22"/>
          <w:szCs w:val="22"/>
        </w:rPr>
        <w:t>.</w:t>
      </w:r>
    </w:p>
    <w:p w14:paraId="0C748EB7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t.j.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9208B" w:rsidRPr="006A5DF1" w14:paraId="1008D61E" w14:textId="77777777" w:rsidTr="00385546">
        <w:tc>
          <w:tcPr>
            <w:tcW w:w="9356" w:type="dxa"/>
            <w:shd w:val="clear" w:color="auto" w:fill="auto"/>
          </w:tcPr>
          <w:p w14:paraId="6E93A731" w14:textId="6F5AA652" w:rsidR="00D9208B" w:rsidRPr="006A5DF1" w:rsidRDefault="008B51DA" w:rsidP="0038554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 1:</w:t>
            </w:r>
          </w:p>
          <w:p w14:paraId="31820327" w14:textId="6E694B8F" w:rsidR="00D9208B" w:rsidRPr="00D9208B" w:rsidRDefault="00D9208B" w:rsidP="0038554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208B">
              <w:rPr>
                <w:sz w:val="22"/>
                <w:szCs w:val="22"/>
              </w:rPr>
              <w:t>Czy Zamawiający dopuści w II i III rzędzie komfortową kanapę 3 osobowa? Kanapa jest dzielona w stosunku 2/1, przesuwana w przód/tył, posiada indywidualną regulację oparć, możliwość demontażu i ustawienia kanapy tyłem do kierunku jazdy bez użycia narzędzi.</w:t>
            </w:r>
          </w:p>
          <w:p w14:paraId="506F594F" w14:textId="0A7D25EB" w:rsidR="00D9208B" w:rsidRPr="006A5DF1" w:rsidRDefault="00D9208B" w:rsidP="008B51D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AC21CEA" w14:textId="69295AA3" w:rsidR="00D9208B" w:rsidRDefault="00D9208B" w:rsidP="0038554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</w:t>
            </w:r>
            <w:r w:rsidR="008B51DA">
              <w:rPr>
                <w:b/>
                <w:bCs/>
                <w:sz w:val="22"/>
                <w:szCs w:val="22"/>
              </w:rPr>
              <w:t xml:space="preserve"> 1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73A672B0" w14:textId="6F029528" w:rsidR="008B51DA" w:rsidRDefault="00B8021D" w:rsidP="0038554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 nr 1 z dnia 17/06/2025r.</w:t>
            </w:r>
          </w:p>
          <w:p w14:paraId="14287E68" w14:textId="0F83CF39" w:rsidR="008B51DA" w:rsidRDefault="008B51DA" w:rsidP="008B51D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 2:</w:t>
            </w:r>
          </w:p>
          <w:p w14:paraId="50F4AE3D" w14:textId="6CF9EABB" w:rsidR="008B51DA" w:rsidRDefault="008B51DA" w:rsidP="008B51DA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D9208B">
              <w:rPr>
                <w:sz w:val="22"/>
                <w:szCs w:val="22"/>
              </w:rPr>
              <w:t>Czy Zamawiający dopuści tapicerkę foteli z ekoskóry?</w:t>
            </w:r>
          </w:p>
          <w:p w14:paraId="710E0FB7" w14:textId="77777777" w:rsidR="008B51DA" w:rsidRPr="006A5DF1" w:rsidRDefault="008B51DA" w:rsidP="008B51D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3D013F4" w14:textId="0A18F530" w:rsidR="008B51DA" w:rsidRDefault="008B51DA" w:rsidP="008B51D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 2:</w:t>
            </w:r>
          </w:p>
          <w:p w14:paraId="7A93E191" w14:textId="2E5E1C3A" w:rsidR="00B8021D" w:rsidRDefault="00B8021D" w:rsidP="00B8021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 Zamawiającego nr </w:t>
            </w:r>
            <w:r>
              <w:rPr>
                <w:b/>
                <w:bCs/>
                <w:sz w:val="22"/>
                <w:szCs w:val="22"/>
              </w:rPr>
              <w:t>2</w:t>
            </w:r>
            <w:r>
              <w:rPr>
                <w:b/>
                <w:bCs/>
                <w:sz w:val="22"/>
                <w:szCs w:val="22"/>
              </w:rPr>
              <w:t xml:space="preserve"> z dnia 17/06/2025r.</w:t>
            </w:r>
          </w:p>
          <w:p w14:paraId="3B25C31F" w14:textId="77777777" w:rsidR="008B51DA" w:rsidRDefault="008B51DA" w:rsidP="008B51D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83DC067" w14:textId="0A33F9C3" w:rsidR="008B51DA" w:rsidRDefault="008B51DA" w:rsidP="008B51D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 3:</w:t>
            </w:r>
          </w:p>
          <w:p w14:paraId="58CEAA83" w14:textId="363DFD52" w:rsidR="008B51DA" w:rsidRDefault="008B51DA" w:rsidP="008B51DA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D9208B">
              <w:rPr>
                <w:sz w:val="22"/>
                <w:szCs w:val="22"/>
              </w:rPr>
              <w:t>Czy Zamawiający dopuści szyby w drzwiach przesuwnych stałe (bez możliwości uchylania)? Jako alternatywę proponujemy otwierany szyberdach.</w:t>
            </w:r>
          </w:p>
          <w:p w14:paraId="4ABF5F27" w14:textId="77777777" w:rsidR="008B51DA" w:rsidRPr="006A5DF1" w:rsidRDefault="008B51DA" w:rsidP="008B51D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40AFE9E" w14:textId="5B38AF83" w:rsidR="008B51DA" w:rsidRDefault="008B51DA" w:rsidP="008B51D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 3:</w:t>
            </w:r>
          </w:p>
          <w:p w14:paraId="1641617A" w14:textId="5C471F09" w:rsidR="00B8021D" w:rsidRDefault="00B8021D" w:rsidP="00B8021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 Zamawiającego nr </w:t>
            </w:r>
            <w:r>
              <w:rPr>
                <w:b/>
                <w:bCs/>
                <w:sz w:val="22"/>
                <w:szCs w:val="22"/>
              </w:rPr>
              <w:t>5</w:t>
            </w:r>
            <w:r>
              <w:rPr>
                <w:b/>
                <w:bCs/>
                <w:sz w:val="22"/>
                <w:szCs w:val="22"/>
              </w:rPr>
              <w:t xml:space="preserve"> z dnia 1</w:t>
            </w:r>
            <w:r>
              <w:rPr>
                <w:b/>
                <w:bCs/>
                <w:sz w:val="22"/>
                <w:szCs w:val="22"/>
              </w:rPr>
              <w:t>3</w:t>
            </w:r>
            <w:r>
              <w:rPr>
                <w:b/>
                <w:bCs/>
                <w:sz w:val="22"/>
                <w:szCs w:val="22"/>
              </w:rPr>
              <w:t>/06/2025r.</w:t>
            </w:r>
          </w:p>
          <w:p w14:paraId="0A26F8EE" w14:textId="77777777" w:rsidR="008B51DA" w:rsidRPr="006A5DF1" w:rsidRDefault="008B51DA" w:rsidP="0038554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3DC2874" w14:textId="728704F7" w:rsidR="00D9208B" w:rsidRPr="00D9208B" w:rsidRDefault="00D9208B" w:rsidP="0038554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E0AE68F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23E58C" w14:textId="77777777" w:rsidR="0075221B" w:rsidRDefault="0075221B">
      <w:r>
        <w:separator/>
      </w:r>
    </w:p>
  </w:endnote>
  <w:endnote w:type="continuationSeparator" w:id="0">
    <w:p w14:paraId="33962E42" w14:textId="77777777" w:rsidR="0075221B" w:rsidRDefault="00752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9B3D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45739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E4C95" w14:textId="77777777" w:rsidR="006D4AB3" w:rsidRDefault="00B8021D">
    <w:pPr>
      <w:pStyle w:val="Stopka"/>
      <w:tabs>
        <w:tab w:val="clear" w:pos="4536"/>
      </w:tabs>
      <w:jc w:val="center"/>
    </w:pPr>
    <w:r>
      <w:rPr>
        <w:noProof/>
      </w:rPr>
      <w:pict w14:anchorId="4970931F">
        <v:line id="_x0000_s1025" style="position:absolute;left:0;text-align:left;z-index:251657728" from="-3.85pt,8.75pt" to="455.15pt,8.75pt"/>
      </w:pict>
    </w:r>
  </w:p>
  <w:p w14:paraId="262CDDA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DDC9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057AB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B422FE6" w14:textId="77777777" w:rsidR="006D4AB3" w:rsidRDefault="006D4AB3">
    <w:pPr>
      <w:pStyle w:val="Stopka"/>
      <w:tabs>
        <w:tab w:val="clear" w:pos="4536"/>
        <w:tab w:val="left" w:pos="6237"/>
      </w:tabs>
    </w:pPr>
  </w:p>
  <w:p w14:paraId="15346DD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F9B53D" w14:textId="77777777" w:rsidR="0075221B" w:rsidRDefault="0075221B">
      <w:r>
        <w:separator/>
      </w:r>
    </w:p>
  </w:footnote>
  <w:footnote w:type="continuationSeparator" w:id="0">
    <w:p w14:paraId="5A99A9C0" w14:textId="77777777" w:rsidR="0075221B" w:rsidRDefault="007522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7BDF2" w14:textId="77777777" w:rsidR="00D9208B" w:rsidRDefault="00D920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26630" w14:textId="77777777" w:rsidR="00D9208B" w:rsidRDefault="00D920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FC194" w14:textId="77777777" w:rsidR="00D9208B" w:rsidRDefault="00D920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67080926">
    <w:abstractNumId w:val="3"/>
  </w:num>
  <w:num w:numId="2" w16cid:durableId="871502219">
    <w:abstractNumId w:val="6"/>
  </w:num>
  <w:num w:numId="3" w16cid:durableId="1066075581">
    <w:abstractNumId w:val="2"/>
  </w:num>
  <w:num w:numId="4" w16cid:durableId="1208225134">
    <w:abstractNumId w:val="5"/>
  </w:num>
  <w:num w:numId="5" w16cid:durableId="1963808237">
    <w:abstractNumId w:val="0"/>
  </w:num>
  <w:num w:numId="6" w16cid:durableId="741945385">
    <w:abstractNumId w:val="1"/>
  </w:num>
  <w:num w:numId="7" w16cid:durableId="13254004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221B"/>
    <w:rsid w:val="00031374"/>
    <w:rsid w:val="000A1097"/>
    <w:rsid w:val="000E2A8F"/>
    <w:rsid w:val="0012774F"/>
    <w:rsid w:val="00144B7A"/>
    <w:rsid w:val="00180C6E"/>
    <w:rsid w:val="001D75AC"/>
    <w:rsid w:val="0029606A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5221B"/>
    <w:rsid w:val="007D6860"/>
    <w:rsid w:val="007D7198"/>
    <w:rsid w:val="00870F9F"/>
    <w:rsid w:val="008804B6"/>
    <w:rsid w:val="00893499"/>
    <w:rsid w:val="00897AB0"/>
    <w:rsid w:val="008A3553"/>
    <w:rsid w:val="008B51DA"/>
    <w:rsid w:val="00947A50"/>
    <w:rsid w:val="009B3429"/>
    <w:rsid w:val="00A905AC"/>
    <w:rsid w:val="00B8021D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9208B"/>
    <w:rsid w:val="00DF32E8"/>
    <w:rsid w:val="00E21B49"/>
    <w:rsid w:val="00E2789F"/>
    <w:rsid w:val="00E72428"/>
    <w:rsid w:val="00EA14B3"/>
    <w:rsid w:val="00EA416E"/>
    <w:rsid w:val="00F6546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6EB114"/>
  <w15:chartTrackingRefBased/>
  <w15:docId w15:val="{0440838C-86B0-4DB4-BB69-2136DC626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210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4</cp:revision>
  <cp:lastPrinted>2001-02-10T14:28:00Z</cp:lastPrinted>
  <dcterms:created xsi:type="dcterms:W3CDTF">2025-06-18T07:19:00Z</dcterms:created>
  <dcterms:modified xsi:type="dcterms:W3CDTF">2025-06-18T08:26:00Z</dcterms:modified>
</cp:coreProperties>
</file>