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FBBF1" w14:textId="5C7AC216" w:rsidR="00265D90" w:rsidRPr="00265D90" w:rsidRDefault="00850FC7" w:rsidP="00265D90">
      <w:pPr>
        <w:rPr>
          <w:b/>
          <w:bCs/>
        </w:rPr>
      </w:pPr>
      <w:r>
        <w:rPr>
          <w:b/>
          <w:bCs/>
        </w:rPr>
        <w:pict w14:anchorId="19BB559A">
          <v:roundrect id="_x0000_s1028" style="position:absolute;margin-left:-25.5pt;margin-top:-13.15pt;width:162pt;height:1in;z-index:251659264" arcsize="10923f"/>
        </w:pict>
      </w:r>
      <w:r w:rsidR="00265D90" w:rsidRPr="00265D90">
        <w:rPr>
          <w:bCs/>
        </w:rPr>
        <w:tab/>
      </w:r>
      <w:r w:rsidR="00265D90" w:rsidRPr="00265D90">
        <w:rPr>
          <w:bCs/>
        </w:rPr>
        <w:tab/>
      </w:r>
      <w:r w:rsidR="00265D90" w:rsidRPr="00265D90">
        <w:rPr>
          <w:bCs/>
        </w:rPr>
        <w:tab/>
      </w:r>
      <w:r w:rsidR="00265D90" w:rsidRPr="00265D90">
        <w:rPr>
          <w:bCs/>
        </w:rPr>
        <w:tab/>
      </w:r>
      <w:r w:rsidR="00265D90" w:rsidRPr="00265D90">
        <w:rPr>
          <w:bCs/>
        </w:rPr>
        <w:tab/>
      </w:r>
      <w:r w:rsidR="00265D90" w:rsidRPr="00265D90">
        <w:rPr>
          <w:bCs/>
        </w:rPr>
        <w:tab/>
      </w:r>
      <w:r w:rsidR="00265D90" w:rsidRPr="00265D90">
        <w:rPr>
          <w:bCs/>
        </w:rPr>
        <w:tab/>
      </w:r>
      <w:r w:rsidR="00B86C7A">
        <w:rPr>
          <w:bCs/>
        </w:rPr>
        <w:tab/>
      </w:r>
      <w:r w:rsidR="00B86C7A">
        <w:rPr>
          <w:bCs/>
        </w:rPr>
        <w:tab/>
      </w:r>
      <w:r w:rsidR="00B86C7A">
        <w:rPr>
          <w:bCs/>
        </w:rPr>
        <w:tab/>
      </w:r>
      <w:r w:rsidR="00265D90" w:rsidRPr="00265D90">
        <w:rPr>
          <w:b/>
          <w:bCs/>
        </w:rPr>
        <w:t>Załącznik nr 1</w:t>
      </w:r>
    </w:p>
    <w:p w14:paraId="3669D738" w14:textId="77777777" w:rsidR="00265D90" w:rsidRPr="00265D90" w:rsidRDefault="00265D90" w:rsidP="00265D90">
      <w:pPr>
        <w:rPr>
          <w:b/>
        </w:rPr>
      </w:pPr>
    </w:p>
    <w:p w14:paraId="1572463B" w14:textId="77777777" w:rsidR="00265D90" w:rsidRPr="00265D90" w:rsidRDefault="00265D90" w:rsidP="00265D90">
      <w:pPr>
        <w:rPr>
          <w:b/>
        </w:rPr>
      </w:pPr>
      <w:r w:rsidRPr="00265D90">
        <w:rPr>
          <w:b/>
        </w:rPr>
        <w:t>FORMULARZ OFERTY</w:t>
      </w:r>
    </w:p>
    <w:p w14:paraId="5BFCF277" w14:textId="77777777" w:rsidR="00265D90" w:rsidRPr="00265D90" w:rsidRDefault="00265D90" w:rsidP="00265D90">
      <w:pPr>
        <w:rPr>
          <w:b/>
        </w:rPr>
      </w:pPr>
    </w:p>
    <w:p w14:paraId="48DB0FED" w14:textId="77777777" w:rsidR="00265D90" w:rsidRDefault="00265D90" w:rsidP="00265D90"/>
    <w:p w14:paraId="11EE9F71" w14:textId="7533373D" w:rsidR="00265D90" w:rsidRPr="00265D90" w:rsidRDefault="00265D90" w:rsidP="00265D90">
      <w:r w:rsidRPr="00265D90">
        <w:t>NAZWA WYKONAWCY:……………………………………………………………………..</w:t>
      </w:r>
    </w:p>
    <w:p w14:paraId="0A676E39" w14:textId="77777777" w:rsidR="00265D90" w:rsidRPr="00265D90" w:rsidRDefault="00265D90" w:rsidP="00265D90">
      <w:r w:rsidRPr="00265D90">
        <w:t>FORMA PROWADZONEJ DZIAŁALNOŚCI: .........................................................................</w:t>
      </w:r>
    </w:p>
    <w:p w14:paraId="3CFC2EB7" w14:textId="77777777" w:rsidR="00265D90" w:rsidRPr="00265D90" w:rsidRDefault="00265D90" w:rsidP="00265D90">
      <w:r w:rsidRPr="00265D90">
        <w:t>ADRES:…………………………………………………………………………………………</w:t>
      </w:r>
    </w:p>
    <w:p w14:paraId="3198EA30" w14:textId="77777777" w:rsidR="00265D90" w:rsidRPr="00265D90" w:rsidRDefault="00265D90" w:rsidP="00265D90">
      <w:r w:rsidRPr="00265D90">
        <w:t>POWIAT:…………………………………WOJEWÓDZTWO …………………………….....</w:t>
      </w:r>
    </w:p>
    <w:p w14:paraId="525D06C2" w14:textId="77777777" w:rsidR="00265D90" w:rsidRPr="00265D90" w:rsidRDefault="00265D90" w:rsidP="00265D90">
      <w:pPr>
        <w:rPr>
          <w:lang w:val="de-DE"/>
        </w:rPr>
      </w:pPr>
      <w:r w:rsidRPr="00265D90">
        <w:rPr>
          <w:lang w:val="de-DE"/>
        </w:rPr>
        <w:t>TEL.</w:t>
      </w:r>
      <w:r w:rsidRPr="00265D90">
        <w:rPr>
          <w:lang w:val="en-US"/>
        </w:rPr>
        <w:t>……………………………………………………………………………………………..</w:t>
      </w:r>
    </w:p>
    <w:p w14:paraId="55D919B7" w14:textId="77777777" w:rsidR="00265D90" w:rsidRPr="00265D90" w:rsidRDefault="00265D90" w:rsidP="00265D90">
      <w:pPr>
        <w:rPr>
          <w:lang w:val="de-DE"/>
        </w:rPr>
      </w:pPr>
      <w:r w:rsidRPr="00265D90">
        <w:rPr>
          <w:lang w:val="de-DE"/>
        </w:rPr>
        <w:t xml:space="preserve">FAX </w:t>
      </w:r>
      <w:r w:rsidRPr="00265D90">
        <w:rPr>
          <w:lang w:val="en-US"/>
        </w:rPr>
        <w:t>…………………………………………………………………………………………….</w:t>
      </w:r>
    </w:p>
    <w:p w14:paraId="04BC6823" w14:textId="77777777" w:rsidR="00265D90" w:rsidRPr="00265D90" w:rsidRDefault="00265D90" w:rsidP="00265D90">
      <w:pPr>
        <w:rPr>
          <w:lang w:val="de-DE"/>
        </w:rPr>
      </w:pPr>
      <w:r w:rsidRPr="00265D90">
        <w:rPr>
          <w:lang w:val="de-DE"/>
        </w:rPr>
        <w:t>E-MAIL………………………………………………………………………………………….</w:t>
      </w:r>
    </w:p>
    <w:p w14:paraId="4AF3B459" w14:textId="77777777" w:rsidR="00265D90" w:rsidRPr="00265D90" w:rsidRDefault="00265D90" w:rsidP="00265D90">
      <w:r w:rsidRPr="00265D90">
        <w:rPr>
          <w:lang w:val="de-DE"/>
        </w:rPr>
        <w:t xml:space="preserve">NIP…………………………………. </w:t>
      </w:r>
      <w:r w:rsidRPr="00265D90">
        <w:t>REGON:………………………………………………...</w:t>
      </w:r>
    </w:p>
    <w:p w14:paraId="025A8590" w14:textId="77777777" w:rsidR="00265D90" w:rsidRPr="00265D90" w:rsidRDefault="00265D90" w:rsidP="00265D90">
      <w:r w:rsidRPr="00265D90">
        <w:t>BANK/ NR KONTA ……………………………………………………………………………</w:t>
      </w:r>
    </w:p>
    <w:p w14:paraId="65C2A6DF" w14:textId="77777777" w:rsidR="00265D90" w:rsidRPr="00265D90" w:rsidRDefault="00265D90" w:rsidP="00265D90">
      <w:r w:rsidRPr="00265D90">
        <w:t>Do: Nazwa i siedziba Zamawiającego:</w:t>
      </w:r>
    </w:p>
    <w:p w14:paraId="7788B6BE" w14:textId="77777777" w:rsidR="00265D90" w:rsidRPr="00265D90" w:rsidRDefault="00265D90" w:rsidP="00265D90">
      <w:pPr>
        <w:rPr>
          <w:b/>
        </w:rPr>
      </w:pPr>
      <w:r w:rsidRPr="00265D90">
        <w:rPr>
          <w:b/>
        </w:rPr>
        <w:t>Akademia Górniczo - Hutnicza</w:t>
      </w:r>
    </w:p>
    <w:p w14:paraId="52D77FEC" w14:textId="77777777" w:rsidR="00265D90" w:rsidRPr="00265D90" w:rsidRDefault="00265D90" w:rsidP="00265D90">
      <w:pPr>
        <w:rPr>
          <w:b/>
        </w:rPr>
      </w:pPr>
      <w:r w:rsidRPr="00265D90">
        <w:rPr>
          <w:b/>
        </w:rPr>
        <w:t>im. Stanisława Staszica w Krakowie</w:t>
      </w:r>
    </w:p>
    <w:p w14:paraId="305365F7" w14:textId="77777777" w:rsidR="00265D90" w:rsidRPr="00265D90" w:rsidRDefault="00265D90" w:rsidP="00265D90">
      <w:pPr>
        <w:rPr>
          <w:b/>
        </w:rPr>
      </w:pPr>
      <w:r w:rsidRPr="00265D90">
        <w:rPr>
          <w:b/>
        </w:rPr>
        <w:t xml:space="preserve">Dział Zamówień Publicznych  </w:t>
      </w:r>
    </w:p>
    <w:p w14:paraId="0A7B776C" w14:textId="77777777" w:rsidR="00265D90" w:rsidRPr="00265D90" w:rsidRDefault="00265D90" w:rsidP="00265D90">
      <w:pPr>
        <w:rPr>
          <w:b/>
        </w:rPr>
      </w:pPr>
      <w:r w:rsidRPr="00265D90">
        <w:rPr>
          <w:b/>
        </w:rPr>
        <w:t xml:space="preserve">Al. Mickiewicza 30 </w:t>
      </w:r>
    </w:p>
    <w:p w14:paraId="3DA110AC" w14:textId="77777777" w:rsidR="00265D90" w:rsidRPr="00265D90" w:rsidRDefault="00265D90" w:rsidP="00265D90">
      <w:pPr>
        <w:rPr>
          <w:b/>
        </w:rPr>
      </w:pPr>
      <w:r w:rsidRPr="00265D90">
        <w:rPr>
          <w:b/>
        </w:rPr>
        <w:t xml:space="preserve">30-059 Kraków,  </w:t>
      </w:r>
    </w:p>
    <w:p w14:paraId="6709774A" w14:textId="77777777" w:rsidR="00265D90" w:rsidRPr="00265D90" w:rsidRDefault="00265D90" w:rsidP="00265D90">
      <w:pPr>
        <w:rPr>
          <w:b/>
        </w:rPr>
      </w:pPr>
    </w:p>
    <w:p w14:paraId="713245CB" w14:textId="730DC312" w:rsidR="00265D90" w:rsidRPr="00265D90" w:rsidRDefault="00265D90" w:rsidP="00265D90">
      <w:pPr>
        <w:jc w:val="both"/>
      </w:pPr>
      <w:r w:rsidRPr="00265D90">
        <w:t xml:space="preserve">Przystępując do postępowania o udzielenie zamówienia publicznego, którego przedmiotem jest </w:t>
      </w:r>
      <w:r w:rsidRPr="00265D90">
        <w:rPr>
          <w:b/>
        </w:rPr>
        <w:t>Dostawa 9 szt. komputerów przenośnych z wyposażeniem dodatkowym na potrzeby Sektora Bezpieczeństwa i Obronności  AGH, nr sprawy: DE-dzp.272-</w:t>
      </w:r>
      <w:r>
        <w:rPr>
          <w:b/>
        </w:rPr>
        <w:t>344</w:t>
      </w:r>
      <w:r w:rsidRPr="00265D90">
        <w:rPr>
          <w:b/>
        </w:rPr>
        <w:t xml:space="preserve">/25 </w:t>
      </w:r>
      <w:r w:rsidRPr="00265D90">
        <w:t>oferuję realizację przedmiotu zamówienia, zgodnie z zasadami określonymi w specyfikacji istotnych warunków zamówienia.</w:t>
      </w:r>
    </w:p>
    <w:p w14:paraId="30AC7CE0" w14:textId="77777777" w:rsidR="00265D90" w:rsidRPr="00265D90" w:rsidRDefault="00265D90" w:rsidP="00265D90"/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265D90" w:rsidRPr="00265D90" w14:paraId="11B6F6C5" w14:textId="77777777" w:rsidTr="00265D9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3F683A" w14:textId="77777777" w:rsidR="00265D90" w:rsidRPr="00265D90" w:rsidRDefault="00265D90" w:rsidP="00265D90">
            <w:r w:rsidRPr="00265D90"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8E6484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B307ED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43DF33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Ilość</w:t>
            </w:r>
          </w:p>
          <w:p w14:paraId="7DD661AB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6DDB87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 xml:space="preserve">Cena jednostkowa netto </w:t>
            </w:r>
            <w:r w:rsidRPr="00265D90"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8B8E01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Wartość netto</w:t>
            </w:r>
          </w:p>
          <w:p w14:paraId="75D38C89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FC34B3F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VAT</w:t>
            </w:r>
          </w:p>
          <w:p w14:paraId="122A83E2" w14:textId="77777777" w:rsidR="00265D90" w:rsidRPr="00265D90" w:rsidRDefault="00265D90" w:rsidP="00265D90">
            <w:r w:rsidRPr="00265D90"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124055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 xml:space="preserve">Wartość brutto </w:t>
            </w:r>
          </w:p>
          <w:p w14:paraId="4B3ABE71" w14:textId="77777777" w:rsidR="00265D90" w:rsidRPr="00265D90" w:rsidRDefault="00265D90" w:rsidP="00265D90">
            <w:r w:rsidRPr="00265D90">
              <w:t>[PLN]</w:t>
            </w:r>
          </w:p>
          <w:p w14:paraId="27A8CC6B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t xml:space="preserve"> (z doliczonym </w:t>
            </w:r>
            <w:r w:rsidRPr="00265D90">
              <w:rPr>
                <w:b/>
                <w:bCs/>
              </w:rPr>
              <w:t>VAT)</w:t>
            </w:r>
          </w:p>
        </w:tc>
      </w:tr>
      <w:tr w:rsidR="00265D90" w:rsidRPr="00265D90" w14:paraId="26797152" w14:textId="77777777" w:rsidTr="00265D9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25AB80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310F5D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272FA9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5C4E2C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2FB76B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C37A5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30FA27D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9D97564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8</w:t>
            </w:r>
          </w:p>
        </w:tc>
      </w:tr>
      <w:tr w:rsidR="00265D90" w:rsidRPr="00265D90" w14:paraId="746B025E" w14:textId="77777777" w:rsidTr="00265D9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D1129" w14:textId="77777777" w:rsidR="00265D90" w:rsidRPr="00265D90" w:rsidRDefault="00265D90" w:rsidP="00265D90">
            <w:r w:rsidRPr="00265D90"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8187A" w14:textId="57619556" w:rsidR="00265D90" w:rsidRPr="00265D90" w:rsidRDefault="00265D90" w:rsidP="00265D90">
            <w:pPr>
              <w:rPr>
                <w:b/>
                <w:bCs/>
                <w:sz w:val="18"/>
                <w:szCs w:val="18"/>
              </w:rPr>
            </w:pPr>
            <w:r w:rsidRPr="00265D90"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DE35" w14:textId="77777777" w:rsidR="00265D90" w:rsidRPr="00265D90" w:rsidRDefault="00265D90" w:rsidP="00265D90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C6195" w14:textId="6F56DE55" w:rsidR="00265D90" w:rsidRPr="00265D90" w:rsidRDefault="00265D90" w:rsidP="00265D90">
            <w:pPr>
              <w:rPr>
                <w:sz w:val="18"/>
                <w:szCs w:val="18"/>
              </w:rPr>
            </w:pPr>
            <w:r w:rsidRPr="00265D90">
              <w:rPr>
                <w:sz w:val="18"/>
                <w:szCs w:val="18"/>
              </w:rPr>
              <w:t>9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7228" w14:textId="77777777" w:rsidR="00265D90" w:rsidRPr="00265D90" w:rsidRDefault="00265D90" w:rsidP="00265D90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7159" w14:textId="77777777" w:rsidR="00265D90" w:rsidRPr="00265D90" w:rsidRDefault="00265D90" w:rsidP="00265D90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A9573F" w14:textId="77777777" w:rsidR="00265D90" w:rsidRPr="00265D90" w:rsidRDefault="00265D90" w:rsidP="00265D90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84E5A7" w14:textId="77777777" w:rsidR="00265D90" w:rsidRPr="00265D90" w:rsidRDefault="00265D90" w:rsidP="00265D90"/>
        </w:tc>
      </w:tr>
      <w:tr w:rsidR="00265D90" w:rsidRPr="00265D90" w14:paraId="2171B91F" w14:textId="77777777" w:rsidTr="00265D9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6D406" w14:textId="77777777" w:rsidR="00265D90" w:rsidRPr="00265D90" w:rsidRDefault="00265D90" w:rsidP="00265D90">
            <w:r w:rsidRPr="00265D90"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0B807" w14:textId="77777777" w:rsidR="00265D90" w:rsidRPr="00265D90" w:rsidRDefault="00265D90" w:rsidP="00265D90">
            <w:pPr>
              <w:rPr>
                <w:b/>
                <w:sz w:val="18"/>
                <w:szCs w:val="18"/>
              </w:rPr>
            </w:pPr>
            <w:r w:rsidRPr="00265D90">
              <w:rPr>
                <w:b/>
                <w:sz w:val="18"/>
                <w:szCs w:val="18"/>
              </w:rPr>
              <w:t>System operacyjny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DA2F" w14:textId="77777777" w:rsidR="00265D90" w:rsidRPr="00265D90" w:rsidRDefault="00265D90" w:rsidP="00265D90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EF74C" w14:textId="7075DDB5" w:rsidR="00265D90" w:rsidRPr="00265D90" w:rsidRDefault="00265D90" w:rsidP="00265D90">
            <w:pPr>
              <w:rPr>
                <w:sz w:val="18"/>
                <w:szCs w:val="18"/>
              </w:rPr>
            </w:pPr>
            <w:r w:rsidRPr="00265D90">
              <w:rPr>
                <w:sz w:val="18"/>
                <w:szCs w:val="18"/>
              </w:rPr>
              <w:t>9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D742" w14:textId="77777777" w:rsidR="00265D90" w:rsidRPr="00265D90" w:rsidRDefault="00265D90" w:rsidP="00265D90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BEBE" w14:textId="77777777" w:rsidR="00265D90" w:rsidRPr="00265D90" w:rsidRDefault="00265D90" w:rsidP="00265D90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C1489A" w14:textId="77777777" w:rsidR="00265D90" w:rsidRPr="00265D90" w:rsidRDefault="00265D90" w:rsidP="00265D90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0B2406" w14:textId="77777777" w:rsidR="00265D90" w:rsidRPr="00265D90" w:rsidRDefault="00265D90" w:rsidP="00265D90"/>
        </w:tc>
      </w:tr>
      <w:tr w:rsidR="00265D90" w:rsidRPr="00265D90" w14:paraId="4CB87DDD" w14:textId="77777777" w:rsidTr="00265D9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D376A6" w14:textId="2B28D99D" w:rsidR="00265D90" w:rsidRPr="00265D90" w:rsidRDefault="00265D90" w:rsidP="00265D90">
            <w: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820B" w14:textId="6FD132CF" w:rsidR="00265D90" w:rsidRPr="00265D90" w:rsidRDefault="00265D90" w:rsidP="00265D90">
            <w:pPr>
              <w:rPr>
                <w:b/>
                <w:sz w:val="18"/>
                <w:szCs w:val="18"/>
              </w:rPr>
            </w:pPr>
            <w:r w:rsidRPr="00265D90">
              <w:rPr>
                <w:b/>
                <w:sz w:val="18"/>
                <w:szCs w:val="18"/>
              </w:rPr>
              <w:t>Hub USB typu C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9B43" w14:textId="77777777" w:rsidR="00265D90" w:rsidRPr="00265D90" w:rsidRDefault="00265D90" w:rsidP="00265D90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4D2E" w14:textId="30C3BD5C" w:rsidR="00265D90" w:rsidRPr="00265D90" w:rsidRDefault="00265D90" w:rsidP="00265D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B0A8" w14:textId="77777777" w:rsidR="00265D90" w:rsidRPr="00265D90" w:rsidRDefault="00265D90" w:rsidP="00265D90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F9CB" w14:textId="77777777" w:rsidR="00265D90" w:rsidRPr="00265D90" w:rsidRDefault="00265D90" w:rsidP="00265D90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5EB5A4" w14:textId="77777777" w:rsidR="00265D90" w:rsidRPr="00265D90" w:rsidRDefault="00265D90" w:rsidP="00265D90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6B26B2" w14:textId="77777777" w:rsidR="00265D90" w:rsidRPr="00265D90" w:rsidRDefault="00265D90" w:rsidP="00265D90"/>
        </w:tc>
      </w:tr>
      <w:tr w:rsidR="00265D90" w:rsidRPr="00265D90" w14:paraId="04B83DD5" w14:textId="77777777" w:rsidTr="00265D9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C7422C" w14:textId="59312F94" w:rsidR="00265D90" w:rsidRPr="00265D90" w:rsidRDefault="00265D90" w:rsidP="00265D90">
            <w: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5B0A" w14:textId="3A3560EE" w:rsidR="00265D90" w:rsidRPr="00265D90" w:rsidRDefault="00265D90" w:rsidP="00265D90">
            <w:pPr>
              <w:rPr>
                <w:b/>
                <w:sz w:val="18"/>
                <w:szCs w:val="18"/>
              </w:rPr>
            </w:pPr>
            <w:r w:rsidRPr="00265D90">
              <w:rPr>
                <w:b/>
                <w:sz w:val="18"/>
                <w:szCs w:val="18"/>
              </w:rPr>
              <w:t>Zestaw klawiatura i mysz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6C4B" w14:textId="77777777" w:rsidR="00265D90" w:rsidRPr="00265D90" w:rsidRDefault="00265D90" w:rsidP="00265D90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5508" w14:textId="294F83E9" w:rsidR="00265D90" w:rsidRPr="00265D90" w:rsidRDefault="00265D90" w:rsidP="00265D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014C" w14:textId="77777777" w:rsidR="00265D90" w:rsidRPr="00265D90" w:rsidRDefault="00265D90" w:rsidP="00265D90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C84E" w14:textId="77777777" w:rsidR="00265D90" w:rsidRPr="00265D90" w:rsidRDefault="00265D90" w:rsidP="00265D90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F83061" w14:textId="77777777" w:rsidR="00265D90" w:rsidRPr="00265D90" w:rsidRDefault="00265D90" w:rsidP="00265D90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64BD21" w14:textId="77777777" w:rsidR="00265D90" w:rsidRPr="00265D90" w:rsidRDefault="00265D90" w:rsidP="00265D90"/>
        </w:tc>
      </w:tr>
      <w:tr w:rsidR="00265D90" w:rsidRPr="00265D90" w14:paraId="07FED216" w14:textId="77777777" w:rsidTr="00265D9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A38B1E" w14:textId="6A8437D1" w:rsidR="00265D90" w:rsidRDefault="00265D90" w:rsidP="00265D90">
            <w: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CF32" w14:textId="7E82428C" w:rsidR="00265D90" w:rsidRPr="00265D90" w:rsidRDefault="00265D90" w:rsidP="00265D9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Monitor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8E14" w14:textId="77777777" w:rsidR="00265D90" w:rsidRPr="00265D90" w:rsidRDefault="00265D90" w:rsidP="00265D90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51BB" w14:textId="64B3EF71" w:rsidR="00265D90" w:rsidRPr="00265D90" w:rsidRDefault="00265D90" w:rsidP="00265D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632E" w14:textId="77777777" w:rsidR="00265D90" w:rsidRPr="00265D90" w:rsidRDefault="00265D90" w:rsidP="00265D90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9315" w14:textId="77777777" w:rsidR="00265D90" w:rsidRPr="00265D90" w:rsidRDefault="00265D90" w:rsidP="00265D90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706F62" w14:textId="77777777" w:rsidR="00265D90" w:rsidRPr="00265D90" w:rsidRDefault="00265D90" w:rsidP="00265D90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6DEBE1" w14:textId="77777777" w:rsidR="00265D90" w:rsidRPr="00265D90" w:rsidRDefault="00265D90" w:rsidP="00265D90"/>
        </w:tc>
      </w:tr>
      <w:tr w:rsidR="00265D90" w:rsidRPr="00265D90" w14:paraId="0C53F452" w14:textId="77777777" w:rsidTr="00265D9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D7A3EB" w14:textId="77777777" w:rsidR="00265D90" w:rsidRPr="00265D90" w:rsidRDefault="00265D90" w:rsidP="00265D90">
            <w:r w:rsidRPr="00265D90">
              <w:t xml:space="preserve">    </w:t>
            </w:r>
          </w:p>
          <w:p w14:paraId="45B8370D" w14:textId="77777777" w:rsidR="00265D90" w:rsidRPr="00265D90" w:rsidRDefault="00265D90" w:rsidP="00265D90"/>
          <w:p w14:paraId="4724CEE8" w14:textId="77777777" w:rsidR="00265D90" w:rsidRPr="00265D90" w:rsidRDefault="00265D90" w:rsidP="00265D90"/>
          <w:p w14:paraId="6A22644F" w14:textId="77777777" w:rsidR="00265D90" w:rsidRPr="00265D90" w:rsidRDefault="00265D90" w:rsidP="00265D90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RAZEM:</w:t>
            </w:r>
          </w:p>
          <w:p w14:paraId="446F1639" w14:textId="77777777" w:rsidR="00265D90" w:rsidRPr="00265D90" w:rsidRDefault="00265D90" w:rsidP="00265D90"/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5548" w14:textId="77777777" w:rsidR="00265D90" w:rsidRPr="00265D90" w:rsidRDefault="00265D90" w:rsidP="00265D90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389D6C" w14:textId="77777777" w:rsidR="00265D90" w:rsidRPr="00265D90" w:rsidRDefault="00265D90" w:rsidP="00265D90"/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FC123A" w14:textId="77777777" w:rsidR="00265D90" w:rsidRPr="00265D90" w:rsidRDefault="00265D90" w:rsidP="00265D90"/>
        </w:tc>
      </w:tr>
      <w:tr w:rsidR="00265D90" w:rsidRPr="00265D90" w14:paraId="36B708E8" w14:textId="77777777" w:rsidTr="00265D9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D09894" w14:textId="77777777" w:rsidR="00265D90" w:rsidRPr="00265D90" w:rsidRDefault="00265D90" w:rsidP="00265D90">
            <w:r w:rsidRPr="00265D90">
              <w:t>Cena netto za całość zamówienia /słownie: ……………………………………………………………/</w:t>
            </w:r>
          </w:p>
          <w:p w14:paraId="5C7A0E60" w14:textId="77777777" w:rsidR="00265D90" w:rsidRPr="00265D90" w:rsidRDefault="00265D90" w:rsidP="00265D90"/>
          <w:p w14:paraId="518663F2" w14:textId="77777777" w:rsidR="00265D90" w:rsidRPr="00265D90" w:rsidRDefault="00265D90" w:rsidP="00265D90">
            <w:r w:rsidRPr="00265D90">
              <w:t>Cena brutto za całość zamówienia/słownie: ……………………………………………………………/</w:t>
            </w:r>
          </w:p>
          <w:p w14:paraId="2BB52A69" w14:textId="77777777" w:rsidR="00265D90" w:rsidRPr="00265D90" w:rsidRDefault="00265D90" w:rsidP="00265D90"/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BC69" w14:textId="77777777" w:rsidR="00265D90" w:rsidRPr="00265D90" w:rsidRDefault="00265D90" w:rsidP="00265D90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D0DFD0" w14:textId="77777777" w:rsidR="00265D90" w:rsidRPr="00265D90" w:rsidRDefault="00265D90" w:rsidP="00265D90"/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26F5F9" w14:textId="77777777" w:rsidR="00265D90" w:rsidRPr="00265D90" w:rsidRDefault="00265D90" w:rsidP="00265D90"/>
        </w:tc>
      </w:tr>
    </w:tbl>
    <w:p w14:paraId="26DD6FA5" w14:textId="77777777" w:rsidR="00265D90" w:rsidRPr="00265D90" w:rsidRDefault="00265D90" w:rsidP="00265D90">
      <w:pPr>
        <w:rPr>
          <w:b/>
        </w:rPr>
      </w:pPr>
    </w:p>
    <w:p w14:paraId="04FF2ADF" w14:textId="58C8407D" w:rsidR="00B86C7A" w:rsidRPr="00B86C7A" w:rsidRDefault="00B86C7A" w:rsidP="00B86C7A">
      <w:pPr>
        <w:rPr>
          <w:i/>
          <w:iCs/>
        </w:rPr>
      </w:pPr>
      <w:r w:rsidRPr="00B86C7A">
        <w:rPr>
          <w:i/>
          <w:iCs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86C7A">
        <w:rPr>
          <w:b/>
          <w:bCs/>
          <w:i/>
          <w:iCs/>
        </w:rPr>
        <w:t xml:space="preserve">na </w:t>
      </w:r>
      <w:r>
        <w:rPr>
          <w:b/>
          <w:bCs/>
          <w:i/>
          <w:iCs/>
        </w:rPr>
        <w:t>monitory</w:t>
      </w:r>
      <w:r w:rsidRPr="00B86C7A">
        <w:rPr>
          <w:b/>
          <w:bCs/>
          <w:i/>
          <w:iCs/>
        </w:rPr>
        <w:t xml:space="preserve"> </w:t>
      </w:r>
      <w:r w:rsidRPr="00B86C7A">
        <w:rPr>
          <w:i/>
          <w:iCs/>
        </w:rPr>
        <w:t>wchodząc</w:t>
      </w:r>
      <w:r>
        <w:rPr>
          <w:i/>
          <w:iCs/>
        </w:rPr>
        <w:t>e</w:t>
      </w:r>
      <w:r w:rsidRPr="00B86C7A">
        <w:rPr>
          <w:i/>
          <w:iCs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14:paraId="5764A703" w14:textId="77777777" w:rsidR="00265D90" w:rsidRPr="00265D90" w:rsidRDefault="00265D90" w:rsidP="00265D90">
      <w:pPr>
        <w:rPr>
          <w:b/>
        </w:rPr>
      </w:pPr>
    </w:p>
    <w:p w14:paraId="4B681560" w14:textId="77777777" w:rsidR="00265D90" w:rsidRPr="00265D90" w:rsidRDefault="00265D90" w:rsidP="00265D90">
      <w:pPr>
        <w:rPr>
          <w:b/>
        </w:rPr>
      </w:pPr>
      <w:r w:rsidRPr="00265D90">
        <w:rPr>
          <w:b/>
        </w:rPr>
        <w:t>Powyższa cena zawiera  podatek VAT w wysokości 23% tj.…………………….PLN</w:t>
      </w:r>
    </w:p>
    <w:p w14:paraId="7308E44E" w14:textId="538C10BF" w:rsidR="00265D90" w:rsidRPr="00B86C7A" w:rsidRDefault="00265D90" w:rsidP="00265D90">
      <w:r w:rsidRPr="00265D90">
        <w:rPr>
          <w:b/>
        </w:rPr>
        <w:t xml:space="preserve">Termin realizacji </w:t>
      </w:r>
      <w:r w:rsidR="00812985">
        <w:rPr>
          <w:b/>
        </w:rPr>
        <w:t xml:space="preserve">całości </w:t>
      </w:r>
      <w:r w:rsidRPr="00265D90">
        <w:rPr>
          <w:b/>
        </w:rPr>
        <w:t xml:space="preserve">zamówienia: do ………………. dni od daty </w:t>
      </w:r>
      <w:r w:rsidR="00812985">
        <w:rPr>
          <w:b/>
        </w:rPr>
        <w:t>otrzymania zamówienia na m</w:t>
      </w:r>
      <w:r w:rsidR="00850FC7">
        <w:rPr>
          <w:b/>
        </w:rPr>
        <w:t>o</w:t>
      </w:r>
      <w:r w:rsidR="00812985">
        <w:rPr>
          <w:b/>
        </w:rPr>
        <w:t xml:space="preserve">nitor </w:t>
      </w:r>
      <w:r w:rsidR="00850FC7">
        <w:rPr>
          <w:b/>
        </w:rPr>
        <w:t>potwierdzonego</w:t>
      </w:r>
      <w:r w:rsidR="00812985">
        <w:rPr>
          <w:b/>
        </w:rPr>
        <w:t xml:space="preserve"> przez </w:t>
      </w:r>
      <w:proofErr w:type="spellStart"/>
      <w:r w:rsidR="00812985">
        <w:rPr>
          <w:b/>
        </w:rPr>
        <w:t>MNiSW</w:t>
      </w:r>
      <w:proofErr w:type="spellEnd"/>
      <w:r w:rsidRPr="00265D90">
        <w:rPr>
          <w:b/>
          <w:bCs/>
        </w:rPr>
        <w:t xml:space="preserve"> </w:t>
      </w:r>
      <w:r w:rsidRPr="00B86C7A">
        <w:t>(</w:t>
      </w:r>
      <w:r w:rsidRPr="00B86C7A">
        <w:rPr>
          <w:highlight w:val="yellow"/>
        </w:rPr>
        <w:t>Kryterium oceny ofert</w:t>
      </w:r>
      <w:r w:rsidRPr="00B86C7A">
        <w:t xml:space="preserve">) </w:t>
      </w:r>
    </w:p>
    <w:p w14:paraId="372B7BC6" w14:textId="77777777" w:rsidR="00265D90" w:rsidRPr="00265D90" w:rsidRDefault="00265D90" w:rsidP="00265D90">
      <w:pPr>
        <w:rPr>
          <w:b/>
          <w:bCs/>
        </w:rPr>
      </w:pPr>
    </w:p>
    <w:p w14:paraId="2A192CB3" w14:textId="77777777" w:rsidR="00812985" w:rsidRDefault="00265D90" w:rsidP="00265D90">
      <w:r w:rsidRPr="00265D90">
        <w:rPr>
          <w:b/>
        </w:rPr>
        <w:t>Okres udzielonej gwarancji wynosi:</w:t>
      </w:r>
      <w:r w:rsidRPr="00265D90">
        <w:t xml:space="preserve"> </w:t>
      </w:r>
    </w:p>
    <w:p w14:paraId="43F742CF" w14:textId="77777777" w:rsidR="00812985" w:rsidRDefault="00812985" w:rsidP="00265D90">
      <w:r w:rsidRPr="00812985">
        <w:rPr>
          <w:u w:val="single"/>
        </w:rPr>
        <w:t>Laptop</w:t>
      </w:r>
      <w:r>
        <w:t xml:space="preserve">  - </w:t>
      </w:r>
      <w:r w:rsidRPr="00812985">
        <w:rPr>
          <w:b/>
          <w:bCs/>
        </w:rPr>
        <w:t>36 miesięcy</w:t>
      </w:r>
    </w:p>
    <w:p w14:paraId="1A382317" w14:textId="2DD30A96" w:rsidR="00265D90" w:rsidRPr="00265D90" w:rsidRDefault="00812985" w:rsidP="00265D90">
      <w:pPr>
        <w:rPr>
          <w:b/>
          <w:bCs/>
        </w:rPr>
      </w:pPr>
      <w:r w:rsidRPr="00812985">
        <w:rPr>
          <w:u w:val="single"/>
        </w:rPr>
        <w:t>Wyposażenie dodatkowe (Hub, zestaw klawiatura+ mysz, monitor)</w:t>
      </w:r>
      <w:r>
        <w:t xml:space="preserve"> - </w:t>
      </w:r>
      <w:r w:rsidR="00265D90" w:rsidRPr="00265D90">
        <w:rPr>
          <w:b/>
          <w:bCs/>
        </w:rPr>
        <w:t>2</w:t>
      </w:r>
      <w:r w:rsidR="00265D90">
        <w:rPr>
          <w:b/>
          <w:bCs/>
        </w:rPr>
        <w:t>4</w:t>
      </w:r>
      <w:r w:rsidR="00265D90" w:rsidRPr="00265D90">
        <w:rPr>
          <w:b/>
          <w:bCs/>
        </w:rPr>
        <w:t xml:space="preserve"> miesi</w:t>
      </w:r>
      <w:r w:rsidR="00265D90">
        <w:rPr>
          <w:b/>
          <w:bCs/>
        </w:rPr>
        <w:t>ą</w:t>
      </w:r>
      <w:r w:rsidR="00265D90" w:rsidRPr="00265D90">
        <w:rPr>
          <w:b/>
          <w:bCs/>
        </w:rPr>
        <w:t>c</w:t>
      </w:r>
      <w:r w:rsidR="00265D90">
        <w:rPr>
          <w:b/>
          <w:bCs/>
        </w:rPr>
        <w:t>e</w:t>
      </w:r>
      <w:r w:rsidR="00265D90" w:rsidRPr="00265D90">
        <w:rPr>
          <w:b/>
          <w:bCs/>
        </w:rPr>
        <w:t xml:space="preserve"> </w:t>
      </w:r>
    </w:p>
    <w:p w14:paraId="76A6D9C2" w14:textId="77777777" w:rsidR="00265D90" w:rsidRPr="00265D90" w:rsidRDefault="00265D90" w:rsidP="00265D90">
      <w:pPr>
        <w:rPr>
          <w:b/>
        </w:rPr>
      </w:pPr>
      <w:r w:rsidRPr="00265D90">
        <w:t>Oświadczamy, że zgodnie z ustawą z dnia 6 marca 2018 r. Prawo przedsiębiorców, należymy do małych lub średnich przedsiębiorców:</w:t>
      </w:r>
      <w:r w:rsidRPr="00265D90">
        <w:rPr>
          <w:b/>
        </w:rPr>
        <w:t xml:space="preserve"> TAK/NIE</w:t>
      </w:r>
    </w:p>
    <w:p w14:paraId="79FCCE5A" w14:textId="77777777" w:rsidR="00265D90" w:rsidRPr="00265D90" w:rsidRDefault="00265D90" w:rsidP="00265D90">
      <w:r w:rsidRPr="00265D90">
        <w:rPr>
          <w:b/>
        </w:rPr>
        <w:t xml:space="preserve">Termin płatności: </w:t>
      </w:r>
      <w:r w:rsidRPr="00265D90">
        <w:t>przelewem w terminie do 21 dni od daty otrzymania faktury przez Zamawiającego.</w:t>
      </w:r>
    </w:p>
    <w:p w14:paraId="72853BAB" w14:textId="77777777" w:rsidR="00265D90" w:rsidRPr="00265D90" w:rsidRDefault="00265D90" w:rsidP="00265D90"/>
    <w:p w14:paraId="7C4EFB64" w14:textId="77777777" w:rsidR="00265D90" w:rsidRPr="00265D90" w:rsidRDefault="00265D90" w:rsidP="00265D90">
      <w:pPr>
        <w:rPr>
          <w:b/>
          <w:u w:val="single"/>
        </w:rPr>
      </w:pPr>
      <w:r w:rsidRPr="00265D90">
        <w:br w:type="page"/>
      </w:r>
      <w:r w:rsidRPr="00265D90">
        <w:rPr>
          <w:b/>
          <w:u w:val="single"/>
        </w:rPr>
        <w:lastRenderedPageBreak/>
        <w:t>Jednocześnie oświadczamy, że:</w:t>
      </w:r>
    </w:p>
    <w:p w14:paraId="7D0F174C" w14:textId="77777777" w:rsidR="00265D90" w:rsidRPr="00265D90" w:rsidRDefault="00265D90" w:rsidP="00265D90">
      <w:pPr>
        <w:numPr>
          <w:ilvl w:val="0"/>
          <w:numId w:val="1"/>
        </w:numPr>
      </w:pPr>
      <w:r w:rsidRPr="00265D90">
        <w:t>Oświadczamy, że jesteśmy związani niniejszą do upływu terminu wskazanego w SWZ</w:t>
      </w:r>
    </w:p>
    <w:p w14:paraId="46FDB512" w14:textId="77777777" w:rsidR="00265D90" w:rsidRPr="00265D90" w:rsidRDefault="00265D90" w:rsidP="00265D90">
      <w:pPr>
        <w:numPr>
          <w:ilvl w:val="0"/>
          <w:numId w:val="1"/>
        </w:numPr>
      </w:pPr>
      <w:r w:rsidRPr="00265D90"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 i nie wnosimy do nich żadnych zastrzeżeń.</w:t>
      </w:r>
    </w:p>
    <w:p w14:paraId="0E185420" w14:textId="77777777" w:rsidR="00265D90" w:rsidRPr="00265D90" w:rsidRDefault="00265D90" w:rsidP="00265D90">
      <w:pPr>
        <w:numPr>
          <w:ilvl w:val="0"/>
          <w:numId w:val="1"/>
        </w:numPr>
      </w:pPr>
      <w:r w:rsidRPr="00265D90"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6600845" w14:textId="77777777" w:rsidR="00265D90" w:rsidRPr="00265D90" w:rsidRDefault="00265D90" w:rsidP="00265D90">
      <w:pPr>
        <w:numPr>
          <w:ilvl w:val="0"/>
          <w:numId w:val="1"/>
        </w:numPr>
      </w:pPr>
      <w:r w:rsidRPr="00265D90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D2A2532" w14:textId="77777777" w:rsidR="00265D90" w:rsidRPr="00265D90" w:rsidRDefault="00265D90" w:rsidP="00265D90">
      <w:pPr>
        <w:rPr>
          <w:i/>
        </w:rPr>
      </w:pPr>
      <w:r w:rsidRPr="00265D90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E1B8BF" w14:textId="77777777" w:rsidR="00265D90" w:rsidRPr="00265D90" w:rsidRDefault="00265D90" w:rsidP="00265D90">
      <w:pPr>
        <w:rPr>
          <w:i/>
        </w:rPr>
      </w:pPr>
      <w:r w:rsidRPr="00265D90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79391A" w14:textId="77777777" w:rsidR="00265D90" w:rsidRPr="00265D90" w:rsidRDefault="00265D90" w:rsidP="00265D90">
      <w:pPr>
        <w:numPr>
          <w:ilvl w:val="0"/>
          <w:numId w:val="1"/>
        </w:numPr>
      </w:pPr>
      <w:r w:rsidRPr="00265D90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65D90" w:rsidRPr="00265D90" w14:paraId="7C6501B7" w14:textId="77777777" w:rsidTr="00265D9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05962" w14:textId="77777777" w:rsidR="00265D90" w:rsidRPr="00265D90" w:rsidRDefault="00265D90" w:rsidP="00265D90">
            <w:r w:rsidRPr="00265D90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C1F49F" w14:textId="77777777" w:rsidR="00265D90" w:rsidRPr="00265D90" w:rsidRDefault="00265D90" w:rsidP="00265D90">
            <w:r w:rsidRPr="00265D90">
              <w:t xml:space="preserve">Opis części zamówienia, którą wykonawca </w:t>
            </w:r>
          </w:p>
          <w:p w14:paraId="1ED24085" w14:textId="77777777" w:rsidR="00265D90" w:rsidRPr="00265D90" w:rsidRDefault="00265D90" w:rsidP="00265D90">
            <w:r w:rsidRPr="00265D90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01F01C" w14:textId="77777777" w:rsidR="00265D90" w:rsidRPr="00265D90" w:rsidRDefault="00265D90" w:rsidP="00265D90">
            <w:r w:rsidRPr="00265D90">
              <w:t>Nazwa podwykonawcy</w:t>
            </w:r>
            <w:r w:rsidRPr="00265D90">
              <w:br/>
              <w:t>(o ile jest znana)</w:t>
            </w:r>
          </w:p>
        </w:tc>
      </w:tr>
      <w:tr w:rsidR="00265D90" w:rsidRPr="00265D90" w14:paraId="3BE8638B" w14:textId="77777777" w:rsidTr="00265D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FB561" w14:textId="77777777" w:rsidR="00265D90" w:rsidRPr="00265D90" w:rsidRDefault="00265D90" w:rsidP="00265D90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E2A5E" w14:textId="77777777" w:rsidR="00265D90" w:rsidRPr="00265D90" w:rsidRDefault="00265D90" w:rsidP="00265D90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C5A12" w14:textId="77777777" w:rsidR="00265D90" w:rsidRPr="00265D90" w:rsidRDefault="00265D90" w:rsidP="00265D90"/>
        </w:tc>
      </w:tr>
      <w:tr w:rsidR="00265D90" w:rsidRPr="00265D90" w14:paraId="6995DA30" w14:textId="77777777" w:rsidTr="00265D9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FA0D7" w14:textId="77777777" w:rsidR="00265D90" w:rsidRPr="00265D90" w:rsidRDefault="00265D90" w:rsidP="00265D90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A2DAC" w14:textId="77777777" w:rsidR="00265D90" w:rsidRPr="00265D90" w:rsidRDefault="00265D90" w:rsidP="00265D90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709F5" w14:textId="77777777" w:rsidR="00265D90" w:rsidRPr="00265D90" w:rsidRDefault="00265D90" w:rsidP="00265D90"/>
        </w:tc>
      </w:tr>
    </w:tbl>
    <w:p w14:paraId="34E049A4" w14:textId="77777777" w:rsidR="00265D90" w:rsidRPr="00265D90" w:rsidRDefault="00265D90" w:rsidP="00265D90">
      <w:pPr>
        <w:numPr>
          <w:ilvl w:val="0"/>
          <w:numId w:val="1"/>
        </w:numPr>
      </w:pPr>
      <w:r w:rsidRPr="00265D90">
        <w:t>Umocowanymi do reprezentowania naszej firmy są następujące osoby:</w:t>
      </w:r>
    </w:p>
    <w:p w14:paraId="1B75E921" w14:textId="77777777" w:rsidR="00265D90" w:rsidRPr="00265D90" w:rsidRDefault="00265D90" w:rsidP="00265D90">
      <w:pPr>
        <w:rPr>
          <w:b/>
          <w:bCs/>
        </w:rPr>
      </w:pPr>
      <w:r w:rsidRPr="00265D90">
        <w:rPr>
          <w:b/>
          <w:bCs/>
        </w:rPr>
        <w:tab/>
        <w:t>Imię i Nazwisko</w:t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</w:p>
    <w:p w14:paraId="157D5495" w14:textId="77777777" w:rsidR="00265D90" w:rsidRPr="00265D90" w:rsidRDefault="00265D90" w:rsidP="00265D90">
      <w:r w:rsidRPr="00265D90">
        <w:t xml:space="preserve">.............................................................................................................. </w:t>
      </w:r>
      <w:r w:rsidRPr="00265D90">
        <w:tab/>
      </w:r>
      <w:r w:rsidRPr="00265D90">
        <w:tab/>
        <w:t xml:space="preserve"> </w:t>
      </w:r>
    </w:p>
    <w:p w14:paraId="04229773" w14:textId="77777777" w:rsidR="00265D90" w:rsidRPr="00265D90" w:rsidRDefault="00265D90" w:rsidP="00265D90">
      <w:r w:rsidRPr="00265D90">
        <w:t xml:space="preserve">.............................................................................................................. </w:t>
      </w:r>
      <w:r w:rsidRPr="00265D90">
        <w:tab/>
      </w:r>
      <w:r w:rsidRPr="00265D90">
        <w:tab/>
        <w:t xml:space="preserve"> .</w:t>
      </w:r>
    </w:p>
    <w:p w14:paraId="3E18B68C" w14:textId="77777777" w:rsidR="00265D90" w:rsidRPr="00265D90" w:rsidRDefault="00265D90" w:rsidP="00265D90">
      <w:pPr>
        <w:numPr>
          <w:ilvl w:val="0"/>
          <w:numId w:val="1"/>
        </w:numPr>
      </w:pPr>
      <w:r w:rsidRPr="00265D90">
        <w:t>Umocowanie dla powyżej wskazanych osób wynika z następującego (</w:t>
      </w:r>
      <w:proofErr w:type="spellStart"/>
      <w:r w:rsidRPr="00265D90">
        <w:t>ych</w:t>
      </w:r>
      <w:proofErr w:type="spellEnd"/>
      <w:r w:rsidRPr="00265D90">
        <w:t>) dokumentu(ów)</w:t>
      </w:r>
    </w:p>
    <w:p w14:paraId="551FF34C" w14:textId="77777777" w:rsidR="00265D90" w:rsidRPr="00265D90" w:rsidRDefault="00265D90" w:rsidP="00265D90">
      <w:r w:rsidRPr="00265D90">
        <w:t>……………………………………………………...........................……które dołączamy do oferty.</w:t>
      </w:r>
    </w:p>
    <w:p w14:paraId="45C58DAA" w14:textId="77777777" w:rsidR="00265D90" w:rsidRPr="00265D90" w:rsidRDefault="00265D90" w:rsidP="00265D90">
      <w:pPr>
        <w:numPr>
          <w:ilvl w:val="0"/>
          <w:numId w:val="1"/>
        </w:numPr>
      </w:pPr>
      <w:r w:rsidRPr="00265D90">
        <w:t>załącznikami do niniejszej oferty są:</w:t>
      </w:r>
    </w:p>
    <w:p w14:paraId="46D8918B" w14:textId="77777777" w:rsidR="00265D90" w:rsidRPr="00265D90" w:rsidRDefault="00265D90" w:rsidP="00265D90">
      <w:pPr>
        <w:numPr>
          <w:ilvl w:val="1"/>
          <w:numId w:val="2"/>
        </w:numPr>
      </w:pPr>
      <w:r w:rsidRPr="00265D90">
        <w:t>………………………………………………………………………………………….</w:t>
      </w:r>
    </w:p>
    <w:p w14:paraId="7D5452B7" w14:textId="77777777" w:rsidR="00265D90" w:rsidRPr="00265D90" w:rsidRDefault="00265D90" w:rsidP="00265D90">
      <w:pPr>
        <w:numPr>
          <w:ilvl w:val="1"/>
          <w:numId w:val="2"/>
        </w:numPr>
      </w:pPr>
      <w:r w:rsidRPr="00265D90">
        <w:t>……………………………………………..……………………………………………</w:t>
      </w:r>
    </w:p>
    <w:p w14:paraId="313E59D6" w14:textId="5A68552B" w:rsidR="00FE545C" w:rsidRPr="00265D90" w:rsidRDefault="00265D90" w:rsidP="00265D90">
      <w:r w:rsidRPr="00265D90">
        <w:rPr>
          <w:b/>
          <w:color w:val="EE0000"/>
        </w:rPr>
        <w:t>Ofertę należy sporządzić w postaci elektronicznej i podpisać kwalifikowanym podpisem elektronicznym.</w:t>
      </w:r>
    </w:p>
    <w:sectPr w:rsidR="00FE545C" w:rsidRPr="00265D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B3BB3" w14:textId="77777777" w:rsidR="006372AA" w:rsidRDefault="006372AA">
      <w:r>
        <w:separator/>
      </w:r>
    </w:p>
  </w:endnote>
  <w:endnote w:type="continuationSeparator" w:id="0">
    <w:p w14:paraId="4EFC7A6B" w14:textId="77777777" w:rsidR="006372AA" w:rsidRDefault="00637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9BDA5" w14:textId="77777777" w:rsidR="0064709A" w:rsidRDefault="006470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D626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8FB11" w14:textId="77777777" w:rsidR="0064709A" w:rsidRDefault="006470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D3F08" w14:textId="77777777" w:rsidR="006372AA" w:rsidRDefault="006372AA">
      <w:r>
        <w:separator/>
      </w:r>
    </w:p>
  </w:footnote>
  <w:footnote w:type="continuationSeparator" w:id="0">
    <w:p w14:paraId="13B6326B" w14:textId="77777777" w:rsidR="006372AA" w:rsidRDefault="00637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F89D0" w14:textId="77777777" w:rsidR="0064709A" w:rsidRDefault="006470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FF5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CD65D" w14:textId="77777777" w:rsidR="0064709A" w:rsidRDefault="006470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15142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09066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9999753">
    <w:abstractNumId w:val="0"/>
  </w:num>
  <w:num w:numId="4" w16cid:durableId="390632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2A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5D90"/>
    <w:rsid w:val="002723B0"/>
    <w:rsid w:val="00315A4A"/>
    <w:rsid w:val="0032197B"/>
    <w:rsid w:val="004B7300"/>
    <w:rsid w:val="004C6753"/>
    <w:rsid w:val="00595C87"/>
    <w:rsid w:val="005D2C65"/>
    <w:rsid w:val="005E6D94"/>
    <w:rsid w:val="0063384F"/>
    <w:rsid w:val="006372AA"/>
    <w:rsid w:val="00643C6F"/>
    <w:rsid w:val="00646202"/>
    <w:rsid w:val="0064709A"/>
    <w:rsid w:val="0065290F"/>
    <w:rsid w:val="006815F6"/>
    <w:rsid w:val="007748F0"/>
    <w:rsid w:val="007A4321"/>
    <w:rsid w:val="00812985"/>
    <w:rsid w:val="00833933"/>
    <w:rsid w:val="00850FC7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86C7A"/>
    <w:rsid w:val="00BF50AF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3C8D9202"/>
  <w15:chartTrackingRefBased/>
  <w15:docId w15:val="{CB768260-CCE2-4E41-932E-C3CB2B3E4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642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2025-06-16T13:24:00Z</cp:lastPrinted>
  <dcterms:created xsi:type="dcterms:W3CDTF">2025-06-16T13:26:00Z</dcterms:created>
  <dcterms:modified xsi:type="dcterms:W3CDTF">2025-06-16T13:26:00Z</dcterms:modified>
</cp:coreProperties>
</file>