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4A4AC" w14:textId="4A469EEC" w:rsidR="00025386" w:rsidRPr="003A3C6D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3A3C6D">
        <w:rPr>
          <w:bCs/>
          <w:i w:val="0"/>
          <w:sz w:val="20"/>
        </w:rPr>
        <w:t xml:space="preserve">Załącznik nr </w:t>
      </w:r>
      <w:r w:rsidR="007359BD">
        <w:rPr>
          <w:bCs/>
          <w:i w:val="0"/>
          <w:sz w:val="20"/>
        </w:rPr>
        <w:t>5</w:t>
      </w:r>
      <w:r w:rsidR="007666D6" w:rsidRPr="003A3C6D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3A3C6D" w14:paraId="14729951" w14:textId="77777777" w:rsidTr="00467CA2">
        <w:tc>
          <w:tcPr>
            <w:tcW w:w="2800" w:type="dxa"/>
            <w:shd w:val="clear" w:color="auto" w:fill="auto"/>
          </w:tcPr>
          <w:p w14:paraId="3E4E4A6D" w14:textId="77777777" w:rsidR="00D520D3" w:rsidRPr="003A3C6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A3C6D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3A3C6D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C8A1FAC" w14:textId="77777777" w:rsidR="00D520D3" w:rsidRPr="003A3C6D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9EDEECA" w14:textId="77777777" w:rsidR="00D520D3" w:rsidRPr="003A3C6D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A3C6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7EE8509" w14:textId="77777777" w:rsidR="00D520D3" w:rsidRPr="003A3C6D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A3C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3A3C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3A3C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3A3C6D" w14:paraId="61BD580E" w14:textId="77777777" w:rsidTr="00467CA2">
        <w:tc>
          <w:tcPr>
            <w:tcW w:w="2800" w:type="dxa"/>
            <w:shd w:val="clear" w:color="auto" w:fill="auto"/>
          </w:tcPr>
          <w:p w14:paraId="0B707366" w14:textId="77777777" w:rsidR="00D520D3" w:rsidRPr="003A3C6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A3C6D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407C1A8" w14:textId="77777777" w:rsidR="00D520D3" w:rsidRPr="003A3C6D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89D2D4F" w14:textId="77777777" w:rsidR="00D520D3" w:rsidRPr="003A3C6D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A3C6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E02376" w14:textId="77777777" w:rsidR="00D520D3" w:rsidRPr="003A3C6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3A3C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3A3C6D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3A3C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7E80A65" w14:textId="77777777" w:rsidR="00B62AD0" w:rsidRPr="003A3C6D" w:rsidRDefault="00B62AD0" w:rsidP="003A3C6D">
      <w:pPr>
        <w:spacing w:after="0" w:line="240" w:lineRule="auto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3A3C6D" w14:paraId="43C88F6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BE3A174" w14:textId="77777777" w:rsidR="00053927" w:rsidRPr="003A3C6D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A3C6D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46B5B409" w14:textId="77777777" w:rsidR="00053927" w:rsidRPr="003A3C6D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3A3C6D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3A3C6D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3A3C6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031CC2B" w14:textId="77777777" w:rsidR="0071340C" w:rsidRPr="003A3C6D" w:rsidRDefault="0071340C" w:rsidP="003A3C6D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3A3C6D">
        <w:rPr>
          <w:rFonts w:ascii="Times New Roman" w:hAnsi="Times New Roman"/>
          <w:sz w:val="20"/>
          <w:szCs w:val="20"/>
        </w:rPr>
        <w:t xml:space="preserve"> ustawy </w:t>
      </w:r>
      <w:r w:rsidR="00EF3368" w:rsidRPr="003A3C6D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850B94" w:rsidRPr="003A3C6D">
        <w:rPr>
          <w:rFonts w:ascii="Times New Roman" w:hAnsi="Times New Roman"/>
          <w:sz w:val="20"/>
          <w:szCs w:val="20"/>
        </w:rPr>
        <w:t>(</w:t>
      </w:r>
      <w:proofErr w:type="spellStart"/>
      <w:r w:rsidR="00850B94" w:rsidRPr="003A3C6D">
        <w:rPr>
          <w:rFonts w:ascii="Times New Roman" w:hAnsi="Times New Roman"/>
          <w:sz w:val="20"/>
          <w:szCs w:val="20"/>
        </w:rPr>
        <w:t>t.j</w:t>
      </w:r>
      <w:proofErr w:type="spellEnd"/>
      <w:r w:rsidR="00850B94" w:rsidRPr="003A3C6D">
        <w:rPr>
          <w:rFonts w:ascii="Times New Roman" w:hAnsi="Times New Roman"/>
          <w:sz w:val="20"/>
          <w:szCs w:val="20"/>
        </w:rPr>
        <w:t>. Dz. U. z 2023r. poz. 1605)</w:t>
      </w:r>
      <w:r w:rsidR="00E27ABB"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3A3C6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3A3C6D" w14:paraId="12AD57EC" w14:textId="77777777" w:rsidTr="00467CA2">
        <w:tc>
          <w:tcPr>
            <w:tcW w:w="2269" w:type="dxa"/>
            <w:shd w:val="clear" w:color="auto" w:fill="auto"/>
          </w:tcPr>
          <w:p w14:paraId="11724320" w14:textId="77777777" w:rsidR="00D520D3" w:rsidRPr="003A3C6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A3C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85CA43" w14:textId="5558E95C" w:rsidR="00D520D3" w:rsidRPr="003A3C6D" w:rsidRDefault="00850B9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A3C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polegająca na przewozie dzieci  z terenu Gminy Niepołomice do placówek oświatowych na terenie Gminy Niepołomice do Wieliczki/Krakowa/Grodkowic/Bochni (w tym dzieci niepełnosprawnych)</w:t>
            </w:r>
            <w:r w:rsidR="00D520D3" w:rsidRPr="003A3C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3A3C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...........................</w:t>
            </w:r>
          </w:p>
        </w:tc>
      </w:tr>
      <w:tr w:rsidR="00850B94" w:rsidRPr="003A3C6D" w14:paraId="1AB250FB" w14:textId="77777777" w:rsidTr="00B21B13">
        <w:tc>
          <w:tcPr>
            <w:tcW w:w="2269" w:type="dxa"/>
            <w:shd w:val="clear" w:color="auto" w:fill="auto"/>
          </w:tcPr>
          <w:p w14:paraId="1F12ADC9" w14:textId="77777777" w:rsidR="00850B94" w:rsidRPr="003A3C6D" w:rsidRDefault="00850B94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A3C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AA1C293" w14:textId="0FB62DE1" w:rsidR="00850B94" w:rsidRPr="003A3C6D" w:rsidRDefault="00850B94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A3C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</w:t>
            </w:r>
            <w:r w:rsidR="007359B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9</w:t>
            </w:r>
            <w:r w:rsidRPr="003A3C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7359B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45D95CEA" w14:textId="77777777" w:rsidR="00DC652A" w:rsidRPr="003A3C6D" w:rsidRDefault="00850B9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3A3C6D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3ECE4B88" w14:textId="77777777" w:rsidR="00DC652A" w:rsidRPr="003A3C6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B348809" w14:textId="77777777" w:rsidR="0071340C" w:rsidRPr="003A3C6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3A3C6D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3A3C6D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79537CC2" w14:textId="77777777" w:rsidR="0071340C" w:rsidRPr="003A3C6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2E62739" w14:textId="77777777" w:rsidR="0071340C" w:rsidRPr="003A3C6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227B7C37" w14:textId="77777777" w:rsidR="0071340C" w:rsidRPr="003A3C6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8379519" w14:textId="0B78DFC7" w:rsidR="0071340C" w:rsidRPr="003A3C6D" w:rsidRDefault="00D520D3" w:rsidP="003A3C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3A3C6D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3A3C6D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275FA6AB" w14:textId="77777777" w:rsidR="00DC652A" w:rsidRPr="003A3C6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3A3C6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3A3C6D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1B89A5A5" w14:textId="77777777" w:rsidR="00DC652A" w:rsidRPr="003A3C6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3A3C6D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3A3C6D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0AA47546" w14:textId="77777777" w:rsidR="0093388F" w:rsidRPr="003A3C6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233B919" w14:textId="77777777" w:rsidR="0093388F" w:rsidRPr="003A3C6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550D689" w14:textId="77777777" w:rsidR="0093388F" w:rsidRPr="003A3C6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39433989" w14:textId="77777777" w:rsidR="00CB29AC" w:rsidRPr="003A3C6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630308AC" w14:textId="77777777" w:rsidR="00CB29AC" w:rsidRPr="003A3C6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6708867" w14:textId="77777777" w:rsidR="00830970" w:rsidRPr="003A3C6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3A3C6D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3DAC36D7" w14:textId="2FD12CBA" w:rsidR="003A3C6D" w:rsidRDefault="00830970" w:rsidP="003A3C6D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072491D4" w14:textId="20FB28A4" w:rsidR="003A3C6D" w:rsidRPr="003A3C6D" w:rsidRDefault="003A3C6D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3A3C6D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3A3C6D" w14:paraId="78142E29" w14:textId="77777777" w:rsidTr="00467CA2">
        <w:tc>
          <w:tcPr>
            <w:tcW w:w="2660" w:type="dxa"/>
            <w:shd w:val="clear" w:color="auto" w:fill="auto"/>
          </w:tcPr>
          <w:p w14:paraId="2B8DD6D5" w14:textId="6FE66654" w:rsidR="00D520D3" w:rsidRPr="003A3C6D" w:rsidRDefault="00D520D3" w:rsidP="003A3C6D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5ACCA649" w14:textId="326CF19F" w:rsidR="00D520D3" w:rsidRPr="003A3C6D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bookmarkEnd w:id="0"/>
    </w:tbl>
    <w:p w14:paraId="393BCD76" w14:textId="77777777" w:rsidR="00E27ABB" w:rsidRPr="003A3C6D" w:rsidRDefault="00E27ABB" w:rsidP="003A3C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3A3C6D" w:rsidSect="003A3C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7" w:bottom="284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1D257" w14:textId="77777777" w:rsidR="007E4E37" w:rsidRDefault="007E4E37" w:rsidP="00025386">
      <w:pPr>
        <w:spacing w:after="0" w:line="240" w:lineRule="auto"/>
      </w:pPr>
      <w:r>
        <w:separator/>
      </w:r>
    </w:p>
  </w:endnote>
  <w:endnote w:type="continuationSeparator" w:id="0">
    <w:p w14:paraId="3EA8B319" w14:textId="77777777" w:rsidR="007E4E37" w:rsidRDefault="007E4E3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B0CF7" w14:textId="77777777" w:rsidR="00850B94" w:rsidRDefault="00850B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07F8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7EE65" w14:textId="77777777" w:rsidR="00850B94" w:rsidRDefault="00850B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2647B" w14:textId="77777777" w:rsidR="007E4E37" w:rsidRDefault="007E4E37" w:rsidP="00025386">
      <w:pPr>
        <w:spacing w:after="0" w:line="240" w:lineRule="auto"/>
      </w:pPr>
      <w:r>
        <w:separator/>
      </w:r>
    </w:p>
  </w:footnote>
  <w:footnote w:type="continuationSeparator" w:id="0">
    <w:p w14:paraId="1941F4F1" w14:textId="77777777" w:rsidR="007E4E37" w:rsidRDefault="007E4E3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100E4" w14:textId="77777777" w:rsidR="00850B94" w:rsidRDefault="00850B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8A47F" w14:textId="77777777" w:rsidR="00850B94" w:rsidRDefault="00850B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1F84C" w14:textId="77777777" w:rsidR="00850B94" w:rsidRDefault="00850B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518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E3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A3C6D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F5809"/>
    <w:rsid w:val="0071340C"/>
    <w:rsid w:val="007359BD"/>
    <w:rsid w:val="00745A44"/>
    <w:rsid w:val="007666D6"/>
    <w:rsid w:val="007D6755"/>
    <w:rsid w:val="007E4E37"/>
    <w:rsid w:val="007F49C7"/>
    <w:rsid w:val="00824D73"/>
    <w:rsid w:val="00830970"/>
    <w:rsid w:val="00850B94"/>
    <w:rsid w:val="008833CF"/>
    <w:rsid w:val="008B797E"/>
    <w:rsid w:val="008F2498"/>
    <w:rsid w:val="0093388F"/>
    <w:rsid w:val="00964FCD"/>
    <w:rsid w:val="00A56A6F"/>
    <w:rsid w:val="00A87380"/>
    <w:rsid w:val="00AF3E89"/>
    <w:rsid w:val="00AF4E90"/>
    <w:rsid w:val="00AF7375"/>
    <w:rsid w:val="00B62AD0"/>
    <w:rsid w:val="00B77707"/>
    <w:rsid w:val="00BE3BCE"/>
    <w:rsid w:val="00C05C20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5717BF"/>
  <w15:chartTrackingRefBased/>
  <w15:docId w15:val="{BFC12AD6-7D50-4E34-913C-3C198676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2024-06-06T13:02:00Z</cp:lastPrinted>
  <dcterms:created xsi:type="dcterms:W3CDTF">2025-06-26T10:31:00Z</dcterms:created>
  <dcterms:modified xsi:type="dcterms:W3CDTF">2025-06-26T10:31:00Z</dcterms:modified>
</cp:coreProperties>
</file>