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554E0" w14:textId="77777777" w:rsidR="00D62E6E" w:rsidRPr="008F3268" w:rsidRDefault="00D62E6E" w:rsidP="008F3268">
      <w:pPr>
        <w:keepNext/>
        <w:spacing w:after="0" w:line="360" w:lineRule="auto"/>
        <w:jc w:val="right"/>
        <w:outlineLvl w:val="2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8F3268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E44225" w:rsidRPr="008F3268">
        <w:rPr>
          <w:rFonts w:ascii="Times New Roman" w:eastAsia="Times New Roman" w:hAnsi="Times New Roman"/>
          <w:bCs/>
          <w:sz w:val="20"/>
          <w:szCs w:val="20"/>
          <w:lang w:eastAsia="pl-PL"/>
        </w:rPr>
        <w:t>9</w:t>
      </w:r>
      <w:r w:rsidRPr="008F3268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8F3268" w14:paraId="55BAE319" w14:textId="77777777" w:rsidTr="00D62E6E">
        <w:tc>
          <w:tcPr>
            <w:tcW w:w="2800" w:type="dxa"/>
            <w:shd w:val="clear" w:color="auto" w:fill="auto"/>
          </w:tcPr>
          <w:p w14:paraId="08260253" w14:textId="77777777" w:rsidR="00D62E6E" w:rsidRPr="008F326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F3268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8F3268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533E1D3" w14:textId="77777777" w:rsidR="00D62E6E" w:rsidRPr="008F326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26B33EC" w14:textId="77777777" w:rsidR="00D62E6E" w:rsidRPr="008F326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B3972A" w14:textId="77777777" w:rsidR="00D62E6E" w:rsidRPr="008F3268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8F3268" w14:paraId="63811723" w14:textId="77777777" w:rsidTr="00D62E6E">
        <w:tc>
          <w:tcPr>
            <w:tcW w:w="2800" w:type="dxa"/>
            <w:shd w:val="clear" w:color="auto" w:fill="auto"/>
          </w:tcPr>
          <w:p w14:paraId="7DA722CD" w14:textId="77777777" w:rsidR="00D62E6E" w:rsidRPr="008F3268" w:rsidRDefault="00D62E6E" w:rsidP="008F326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F3268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FEF01D2" w14:textId="77777777" w:rsidR="00D62E6E" w:rsidRPr="008F3268" w:rsidRDefault="00D62E6E" w:rsidP="008F32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F2585C4" w14:textId="77777777" w:rsidR="00D62E6E" w:rsidRPr="008F3268" w:rsidRDefault="00D62E6E" w:rsidP="008F32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899E0C" w14:textId="77777777" w:rsidR="00D62E6E" w:rsidRPr="008F3268" w:rsidRDefault="00D62E6E" w:rsidP="008F326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F3268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A617F51" w14:textId="77777777" w:rsidR="00BC121E" w:rsidRPr="008F326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44225" w:rsidRPr="008F3268" w14:paraId="69AE1FB8" w14:textId="77777777" w:rsidTr="00B21B1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5E2BF4" w14:textId="77777777" w:rsidR="00E44225" w:rsidRPr="008F3268" w:rsidRDefault="00E44225" w:rsidP="00B21B13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6CC90E33" w14:textId="2CDA39A5" w:rsidR="00E44225" w:rsidRPr="008F3268" w:rsidRDefault="00E44225" w:rsidP="00B21B13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Dz. U. z 202</w:t>
            </w:r>
            <w:r w:rsidR="00DB5FF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 poz. 1</w:t>
            </w:r>
            <w:r w:rsidR="00DB5FF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320</w:t>
            </w: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(dalej jako: ustawa </w:t>
            </w:r>
            <w:proofErr w:type="spellStart"/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14:paraId="78329D34" w14:textId="77777777" w:rsidR="00E44225" w:rsidRPr="008F3268" w:rsidRDefault="00E44225" w:rsidP="00B21B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48C5DCA2" w14:textId="77777777" w:rsidR="00E44225" w:rsidRPr="008F3268" w:rsidRDefault="00E44225" w:rsidP="00B21B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803D31F" w14:textId="77777777" w:rsidR="00BC121E" w:rsidRPr="008F3268" w:rsidRDefault="00E44225" w:rsidP="008F3268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F32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C93F0A" w:rsidRPr="008F3268">
        <w:rPr>
          <w:rFonts w:ascii="Times New Roman" w:eastAsia="Times New Roman" w:hAnsi="Times New Roman"/>
          <w:sz w:val="20"/>
          <w:szCs w:val="20"/>
          <w:lang w:eastAsia="pl-PL"/>
        </w:rPr>
        <w:t>N</w:t>
      </w:r>
      <w:r w:rsidR="00BC121E" w:rsidRPr="008F3268">
        <w:rPr>
          <w:rFonts w:ascii="Times New Roman" w:eastAsia="Times New Roman" w:hAnsi="Times New Roman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8F3268" w14:paraId="08BD91EE" w14:textId="77777777" w:rsidTr="00D62E6E">
        <w:tc>
          <w:tcPr>
            <w:tcW w:w="2269" w:type="dxa"/>
            <w:shd w:val="clear" w:color="auto" w:fill="auto"/>
          </w:tcPr>
          <w:p w14:paraId="25C74114" w14:textId="77777777" w:rsidR="00D62E6E" w:rsidRPr="008F326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818568F" w14:textId="3FCE370B" w:rsidR="00D62E6E" w:rsidRPr="008F3268" w:rsidRDefault="00E4422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polegająca na przewozie dzieci  z terenu Gminy Niepołomice do placówek oświatowych na terenie Gminy Niepołomice do Wieliczki/Krakowa/Grodkowic/Bochni (w tym dzieci niepełnosprawnych)</w:t>
            </w:r>
            <w:r w:rsidR="00D62E6E" w:rsidRP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..............................</w:t>
            </w:r>
          </w:p>
        </w:tc>
      </w:tr>
      <w:tr w:rsidR="00E44225" w:rsidRPr="008F3268" w14:paraId="662F6977" w14:textId="77777777" w:rsidTr="00B21B13">
        <w:tc>
          <w:tcPr>
            <w:tcW w:w="2269" w:type="dxa"/>
            <w:shd w:val="clear" w:color="auto" w:fill="auto"/>
          </w:tcPr>
          <w:p w14:paraId="6B94131A" w14:textId="77777777" w:rsidR="00E44225" w:rsidRPr="008F3268" w:rsidRDefault="00E44225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AADBCC4" w14:textId="2D90F6CE" w:rsidR="00E44225" w:rsidRPr="008F3268" w:rsidRDefault="00E44225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DB5FF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19</w:t>
            </w:r>
            <w:r w:rsidRPr="008F32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DB5FF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43EDF843" w14:textId="77777777" w:rsidR="00BC121E" w:rsidRPr="008F3268" w:rsidRDefault="00E44225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8F32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BC121E" w:rsidRPr="008F3268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8F3268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="00BC121E" w:rsidRPr="008F326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="00BC121E" w:rsidRPr="008F3268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="00BC121E" w:rsidRPr="008F3268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1B59E9C0" w14:textId="0C9910FE" w:rsidR="00BC121E" w:rsidRPr="008F3268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8F3268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771004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4pt" o:ole="">
            <v:imagedata r:id="rId8" o:title=""/>
          </v:shape>
          <w:control r:id="rId9" w:name="OptionButton211" w:shapeid="_x0000_i1029"/>
        </w:object>
      </w:r>
      <w:r w:rsidR="00BC121E" w:rsidRPr="008F326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</w:t>
      </w:r>
      <w:r w:rsidR="00D62E6E" w:rsidRPr="008F32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BC121E" w:rsidRPr="008F3268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C93F0A" w:rsidRPr="008F3268">
        <w:rPr>
          <w:rFonts w:ascii="Times New Roman" w:eastAsia="Times New Roman" w:hAnsi="Times New Roman"/>
          <w:sz w:val="20"/>
          <w:szCs w:val="20"/>
          <w:lang w:eastAsia="pl-PL"/>
        </w:rPr>
        <w:t>t.j. Dz.U. z 2023r. poz. 1689</w:t>
      </w:r>
      <w:r w:rsidR="00BC121E" w:rsidRPr="008F3268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8F3268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63692232" w14:textId="4E5FF4D1" w:rsidR="00BC121E" w:rsidRPr="008F3268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F3268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3C8D0FF7">
          <v:shape id="_x0000_i1031" type="#_x0000_t75" style="width:453pt;height:17.4pt" o:ole="">
            <v:imagedata r:id="rId10" o:title=""/>
          </v:shape>
          <w:control r:id="rId11" w:name="OptionButton21" w:shapeid="_x0000_i1031"/>
        </w:object>
      </w:r>
      <w:r w:rsidRPr="008F326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</w:t>
      </w:r>
      <w:r w:rsidR="00D62E6E" w:rsidRPr="008F32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F3268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C93F0A" w:rsidRPr="008F3268">
        <w:rPr>
          <w:rFonts w:ascii="Times New Roman" w:eastAsia="Times New Roman" w:hAnsi="Times New Roman"/>
          <w:sz w:val="20"/>
          <w:szCs w:val="20"/>
          <w:lang w:eastAsia="pl-PL"/>
        </w:rPr>
        <w:t>t.j. Dz.U. z 2023r. poz. 1689</w:t>
      </w:r>
      <w:r w:rsidRPr="008F3268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postępowaniu.</w:t>
      </w:r>
    </w:p>
    <w:p w14:paraId="5351C1E3" w14:textId="77777777" w:rsidR="00BF69A4" w:rsidRPr="008F3268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F326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4"/>
        <w:gridCol w:w="5515"/>
      </w:tblGrid>
      <w:tr w:rsidR="00BC121E" w:rsidRPr="008F3268" w14:paraId="5A7779BE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8069F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2BD7B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BE89C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8F3268" w14:paraId="63C6227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65C65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5786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17870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8F3268" w14:paraId="43685A7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5683B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32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64F8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4727" w14:textId="77777777" w:rsidR="00BC121E" w:rsidRPr="008F326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5636305" w14:textId="77777777" w:rsidR="00BC121E" w:rsidRPr="008F3268" w:rsidRDefault="00BC121E" w:rsidP="008F3268">
      <w:pPr>
        <w:widowControl w:val="0"/>
        <w:adjustRightInd w:val="0"/>
        <w:spacing w:before="240"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8F3268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14:paraId="20DA7DDA" w14:textId="77777777" w:rsidR="00BC121E" w:rsidRPr="008F3268" w:rsidRDefault="00BC121E" w:rsidP="008F3268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F3268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91ACF29" w14:textId="77777777" w:rsidR="00067B62" w:rsidRPr="008F326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  <w:r w:rsidRPr="008F3268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8F3268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8F3268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701F2D0B" w14:textId="523FC619" w:rsidR="00106AC7" w:rsidRPr="00DB5FF6" w:rsidRDefault="008F3268" w:rsidP="00DB5FF6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8F3268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 Wykonawcy</w:t>
      </w:r>
    </w:p>
    <w:sectPr w:rsidR="00106AC7" w:rsidRPr="00DB5FF6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30683" w14:textId="77777777" w:rsidR="00E222EF" w:rsidRDefault="00E222EF">
      <w:r>
        <w:separator/>
      </w:r>
    </w:p>
  </w:endnote>
  <w:endnote w:type="continuationSeparator" w:id="0">
    <w:p w14:paraId="7852DF2D" w14:textId="77777777" w:rsidR="00E222EF" w:rsidRDefault="00E22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E9A5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62D30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978B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D9FA5FE" w14:textId="6522876C" w:rsidR="009A4CD3" w:rsidRDefault="009A4CD3" w:rsidP="00D62E6E">
    <w:pPr>
      <w:pStyle w:val="Stopka"/>
      <w:spacing w:after="0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81A50" w14:textId="77777777" w:rsidR="00E44225" w:rsidRDefault="00E442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690C5" w14:textId="77777777" w:rsidR="00E222EF" w:rsidRDefault="00E222EF">
      <w:r>
        <w:separator/>
      </w:r>
    </w:p>
  </w:footnote>
  <w:footnote w:type="continuationSeparator" w:id="0">
    <w:p w14:paraId="0CA5CED5" w14:textId="77777777" w:rsidR="00E222EF" w:rsidRDefault="00E22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1F706" w14:textId="77777777" w:rsidR="00E44225" w:rsidRDefault="00E442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5F802" w14:textId="77777777" w:rsidR="00E44225" w:rsidRDefault="00E442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2F89F" w14:textId="77777777" w:rsidR="00E44225" w:rsidRDefault="00E442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31394672">
    <w:abstractNumId w:val="13"/>
  </w:num>
  <w:num w:numId="2" w16cid:durableId="1237282374">
    <w:abstractNumId w:val="0"/>
  </w:num>
  <w:num w:numId="3" w16cid:durableId="1059087891">
    <w:abstractNumId w:val="11"/>
  </w:num>
  <w:num w:numId="4" w16cid:durableId="767046478">
    <w:abstractNumId w:val="8"/>
  </w:num>
  <w:num w:numId="5" w16cid:durableId="1825052179">
    <w:abstractNumId w:val="7"/>
  </w:num>
  <w:num w:numId="6" w16cid:durableId="260912900">
    <w:abstractNumId w:val="1"/>
  </w:num>
  <w:num w:numId="7" w16cid:durableId="1374846081">
    <w:abstractNumId w:val="6"/>
  </w:num>
  <w:num w:numId="8" w16cid:durableId="947153445">
    <w:abstractNumId w:val="3"/>
  </w:num>
  <w:num w:numId="9" w16cid:durableId="1448349364">
    <w:abstractNumId w:val="2"/>
  </w:num>
  <w:num w:numId="10" w16cid:durableId="1038895903">
    <w:abstractNumId w:val="5"/>
  </w:num>
  <w:num w:numId="11" w16cid:durableId="689532696">
    <w:abstractNumId w:val="10"/>
  </w:num>
  <w:num w:numId="12" w16cid:durableId="826703760">
    <w:abstractNumId w:val="4"/>
  </w:num>
  <w:num w:numId="13" w16cid:durableId="44762920">
    <w:abstractNumId w:val="9"/>
  </w:num>
  <w:num w:numId="14" w16cid:durableId="7882787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2EF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52F1A"/>
    <w:rsid w:val="0056132E"/>
    <w:rsid w:val="00583ED5"/>
    <w:rsid w:val="00597DD0"/>
    <w:rsid w:val="005A5013"/>
    <w:rsid w:val="005C0282"/>
    <w:rsid w:val="005C3627"/>
    <w:rsid w:val="005E622E"/>
    <w:rsid w:val="005E73A5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0B2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F3268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D63A4"/>
    <w:rsid w:val="00AF3E89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B5FF6"/>
    <w:rsid w:val="00DD482A"/>
    <w:rsid w:val="00DE0396"/>
    <w:rsid w:val="00DE0405"/>
    <w:rsid w:val="00DE252B"/>
    <w:rsid w:val="00E0229C"/>
    <w:rsid w:val="00E222EF"/>
    <w:rsid w:val="00E37A20"/>
    <w:rsid w:val="00E44225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FCC7A56"/>
  <w15:chartTrackingRefBased/>
  <w15:docId w15:val="{1A6D683F-F255-4670-BC0B-977851F04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229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2024-06-06T13:24:00Z</cp:lastPrinted>
  <dcterms:created xsi:type="dcterms:W3CDTF">2025-06-26T11:37:00Z</dcterms:created>
  <dcterms:modified xsi:type="dcterms:W3CDTF">2025-06-26T11:37:00Z</dcterms:modified>
</cp:coreProperties>
</file>