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65AF003D" w:rsidR="008D2AB8" w:rsidRPr="00470E0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b w:val="0"/>
          <w:sz w:val="18"/>
          <w:szCs w:val="18"/>
        </w:rPr>
        <w:tab/>
      </w:r>
      <w:r w:rsidRPr="00470E0A">
        <w:rPr>
          <w:rFonts w:ascii="Verdana" w:hAnsi="Verdana"/>
          <w:b w:val="0"/>
          <w:sz w:val="18"/>
          <w:szCs w:val="18"/>
        </w:rPr>
        <w:tab/>
      </w:r>
      <w:r w:rsidRPr="00470E0A">
        <w:rPr>
          <w:rFonts w:ascii="Verdana" w:hAnsi="Verdana"/>
          <w:b w:val="0"/>
          <w:sz w:val="18"/>
          <w:szCs w:val="18"/>
        </w:rPr>
        <w:tab/>
      </w:r>
      <w:r w:rsidRPr="00470E0A">
        <w:rPr>
          <w:rFonts w:ascii="Verdana" w:hAnsi="Verdana"/>
          <w:b w:val="0"/>
          <w:sz w:val="18"/>
          <w:szCs w:val="18"/>
        </w:rPr>
        <w:tab/>
      </w:r>
      <w:r w:rsidRPr="00470E0A">
        <w:rPr>
          <w:rFonts w:ascii="Verdana" w:hAnsi="Verdana"/>
          <w:b w:val="0"/>
          <w:sz w:val="18"/>
          <w:szCs w:val="18"/>
        </w:rPr>
        <w:tab/>
      </w:r>
      <w:r w:rsidRPr="00470E0A">
        <w:rPr>
          <w:rFonts w:ascii="Verdana" w:hAnsi="Verdana"/>
          <w:b w:val="0"/>
          <w:sz w:val="18"/>
          <w:szCs w:val="18"/>
        </w:rPr>
        <w:tab/>
      </w:r>
      <w:r w:rsidRPr="00470E0A">
        <w:rPr>
          <w:rFonts w:ascii="Verdana" w:hAnsi="Verdana"/>
          <w:b w:val="0"/>
          <w:sz w:val="18"/>
          <w:szCs w:val="18"/>
        </w:rPr>
        <w:tab/>
      </w:r>
      <w:r w:rsidRPr="00470E0A">
        <w:rPr>
          <w:rFonts w:ascii="Verdana" w:hAnsi="Verdana"/>
          <w:sz w:val="18"/>
          <w:szCs w:val="18"/>
        </w:rPr>
        <w:t xml:space="preserve">Załącznik nr </w:t>
      </w:r>
      <w:r w:rsidR="00012286" w:rsidRPr="00470E0A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470E0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470E0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70E0A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470E0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470E0A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470E0A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470E0A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470E0A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470E0A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  <w:lang w:val="de-DE"/>
        </w:rPr>
        <w:t>TEL.</w:t>
      </w:r>
      <w:r w:rsidRPr="00470E0A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470E0A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  <w:lang w:val="de-DE"/>
        </w:rPr>
        <w:t xml:space="preserve">FAX </w:t>
      </w:r>
      <w:r w:rsidRPr="00470E0A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470E0A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70E0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470E0A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70E0A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470E0A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470E0A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470E0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470E0A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70E0A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470E0A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70E0A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470E0A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70E0A">
        <w:rPr>
          <w:rFonts w:ascii="Verdana" w:hAnsi="Verdana"/>
          <w:b/>
          <w:sz w:val="18"/>
          <w:szCs w:val="18"/>
        </w:rPr>
        <w:t>Dział Zamówień Publicznych</w:t>
      </w:r>
      <w:r w:rsidR="008D2AB8" w:rsidRPr="00470E0A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470E0A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70E0A">
        <w:rPr>
          <w:rFonts w:ascii="Verdana" w:hAnsi="Verdana"/>
          <w:b/>
          <w:sz w:val="18"/>
          <w:szCs w:val="18"/>
        </w:rPr>
        <w:t>Al. Mickiewicza</w:t>
      </w:r>
      <w:r w:rsidR="008D2AB8" w:rsidRPr="00470E0A">
        <w:rPr>
          <w:rFonts w:ascii="Verdana" w:hAnsi="Verdana"/>
          <w:b/>
          <w:sz w:val="18"/>
          <w:szCs w:val="18"/>
        </w:rPr>
        <w:t xml:space="preserve"> </w:t>
      </w:r>
      <w:r w:rsidRPr="00470E0A">
        <w:rPr>
          <w:rFonts w:ascii="Verdana" w:hAnsi="Verdana"/>
          <w:b/>
          <w:sz w:val="18"/>
          <w:szCs w:val="18"/>
        </w:rPr>
        <w:t>30</w:t>
      </w:r>
      <w:r w:rsidR="008D2AB8" w:rsidRPr="00470E0A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470E0A" w:rsidRDefault="006F29F8" w:rsidP="008D2AB8">
      <w:pPr>
        <w:rPr>
          <w:rFonts w:ascii="Verdana" w:hAnsi="Verdana"/>
          <w:b/>
          <w:sz w:val="18"/>
          <w:szCs w:val="18"/>
        </w:rPr>
      </w:pPr>
      <w:r w:rsidRPr="00470E0A">
        <w:rPr>
          <w:rFonts w:ascii="Verdana" w:hAnsi="Verdana"/>
          <w:b/>
          <w:sz w:val="18"/>
          <w:szCs w:val="18"/>
        </w:rPr>
        <w:t>30-059</w:t>
      </w:r>
      <w:r w:rsidR="008D2AB8" w:rsidRPr="00470E0A">
        <w:rPr>
          <w:rFonts w:ascii="Verdana" w:hAnsi="Verdana"/>
          <w:b/>
          <w:sz w:val="18"/>
          <w:szCs w:val="18"/>
        </w:rPr>
        <w:t xml:space="preserve"> </w:t>
      </w:r>
      <w:r w:rsidRPr="00470E0A">
        <w:rPr>
          <w:rFonts w:ascii="Verdana" w:hAnsi="Verdana"/>
          <w:b/>
          <w:sz w:val="18"/>
          <w:szCs w:val="18"/>
        </w:rPr>
        <w:t>Kraków</w:t>
      </w:r>
      <w:r w:rsidR="008D2AB8" w:rsidRPr="00470E0A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470E0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C826FD3" w14:textId="3F909E83" w:rsidR="00BC47C0" w:rsidRPr="00470E0A" w:rsidRDefault="008D2AB8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71ADB" w:rsidRPr="00470E0A">
        <w:rPr>
          <w:rFonts w:ascii="Verdana" w:hAnsi="Verdana"/>
          <w:b/>
          <w:sz w:val="18"/>
          <w:szCs w:val="18"/>
        </w:rPr>
        <w:t xml:space="preserve">dostawa zestawu komputerowego stacjonarnego/stacji roboczej z wyposażeniem dla </w:t>
      </w:r>
      <w:proofErr w:type="spellStart"/>
      <w:r w:rsidR="00E71ADB" w:rsidRPr="00470E0A">
        <w:rPr>
          <w:rFonts w:ascii="Verdana" w:hAnsi="Verdana"/>
          <w:b/>
          <w:sz w:val="18"/>
          <w:szCs w:val="18"/>
        </w:rPr>
        <w:t>WIEiT</w:t>
      </w:r>
      <w:proofErr w:type="spellEnd"/>
      <w:r w:rsidR="00E71ADB" w:rsidRPr="00470E0A">
        <w:rPr>
          <w:rFonts w:ascii="Verdana" w:hAnsi="Verdana"/>
          <w:b/>
          <w:sz w:val="18"/>
          <w:szCs w:val="18"/>
        </w:rPr>
        <w:t xml:space="preserve"> - DE-dzp.272-</w:t>
      </w:r>
      <w:r w:rsidR="009B5352" w:rsidRPr="00470E0A">
        <w:rPr>
          <w:rFonts w:ascii="Verdana" w:hAnsi="Verdana"/>
          <w:b/>
          <w:sz w:val="18"/>
          <w:szCs w:val="18"/>
        </w:rPr>
        <w:t>389</w:t>
      </w:r>
      <w:r w:rsidR="00E71ADB" w:rsidRPr="00470E0A">
        <w:rPr>
          <w:rFonts w:ascii="Verdana" w:hAnsi="Verdana"/>
          <w:b/>
          <w:sz w:val="18"/>
          <w:szCs w:val="18"/>
        </w:rPr>
        <w:t>/25</w:t>
      </w:r>
      <w:r w:rsidRPr="00470E0A">
        <w:rPr>
          <w:rFonts w:ascii="Verdana" w:hAnsi="Verdana"/>
          <w:b/>
          <w:sz w:val="18"/>
          <w:szCs w:val="18"/>
        </w:rPr>
        <w:t xml:space="preserve">, </w:t>
      </w:r>
      <w:r w:rsidRPr="00470E0A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470E0A">
        <w:rPr>
          <w:rFonts w:ascii="Verdana" w:hAnsi="Verdana"/>
          <w:sz w:val="18"/>
          <w:szCs w:val="18"/>
        </w:rPr>
        <w:t xml:space="preserve"> </w:t>
      </w:r>
      <w:r w:rsidRPr="00470E0A">
        <w:rPr>
          <w:rFonts w:ascii="Verdana" w:hAnsi="Verdana"/>
          <w:sz w:val="18"/>
          <w:szCs w:val="18"/>
        </w:rPr>
        <w:t>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126"/>
        <w:gridCol w:w="160"/>
        <w:gridCol w:w="2108"/>
        <w:gridCol w:w="1134"/>
        <w:gridCol w:w="1031"/>
        <w:gridCol w:w="851"/>
        <w:gridCol w:w="2001"/>
      </w:tblGrid>
      <w:tr w:rsidR="00095B50" w:rsidRPr="00470E0A" w14:paraId="4636082B" w14:textId="77777777" w:rsidTr="00095B50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F56874" w14:textId="2CD614B8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Vat 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B4CE2E" w14:textId="77777777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6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56A2B5" w14:textId="4BA43592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ACFE73" w14:textId="77777777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2CAA75FE" w14:textId="77777777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7D608D" w14:textId="77777777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EDBB71" w14:textId="77777777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13CBD0F" w14:textId="77777777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2DCE93" w14:textId="77777777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425ACD58" w14:textId="77777777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84910C" w14:textId="77777777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68BD384C" w14:textId="77777777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3E25ABA1" w14:textId="77777777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095B50" w:rsidRPr="00470E0A" w14:paraId="4EDCFA06" w14:textId="77777777" w:rsidTr="00095B50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E43ACE" w14:textId="77777777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B0BADD" w14:textId="77777777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5FD9BCE" w14:textId="61A32A8C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4F20C6" w14:textId="332F3C49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A93E32" w14:textId="4AAAA0CC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C3DE26" w14:textId="63BFDD25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2E5DC7" w14:textId="0B407BE7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8D06C70" w14:textId="37DE8790" w:rsidR="00095B50" w:rsidRPr="00470E0A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095B50" w:rsidRPr="00470E0A" w14:paraId="13169F65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0A341" w14:textId="77777777" w:rsidR="00095B50" w:rsidRPr="00470E0A" w:rsidRDefault="00095B50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3BDBF" w14:textId="734AA389" w:rsidR="00095B50" w:rsidRPr="00470E0A" w:rsidRDefault="00CD7C8A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Procesor</w:t>
            </w:r>
          </w:p>
        </w:tc>
        <w:tc>
          <w:tcPr>
            <w:tcW w:w="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06A6" w14:textId="7FF7D494" w:rsidR="00095B50" w:rsidRPr="00470E0A" w:rsidRDefault="00095B50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4EC1D" w14:textId="0B4BB058" w:rsidR="00095B50" w:rsidRPr="00470E0A" w:rsidRDefault="00CD7C8A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  <w:r w:rsidR="00095B50"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FE41" w14:textId="77777777" w:rsidR="00095B50" w:rsidRPr="00470E0A" w:rsidRDefault="00095B50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0F35" w14:textId="77777777" w:rsidR="00095B50" w:rsidRPr="00470E0A" w:rsidRDefault="00095B50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412704" w14:textId="77777777" w:rsidR="00095B50" w:rsidRPr="00470E0A" w:rsidRDefault="00095B50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82983A" w14:textId="77777777" w:rsidR="00095B50" w:rsidRPr="00470E0A" w:rsidRDefault="00095B50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D7C8A" w:rsidRPr="00470E0A" w14:paraId="0C4DEB47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D8D74F" w14:textId="0A5501BE" w:rsidR="00CD7C8A" w:rsidRPr="00470E0A" w:rsidRDefault="00CD7C8A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E072" w14:textId="0F74A16F" w:rsidR="00CD7C8A" w:rsidRPr="00470E0A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Płyta główna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3AB9" w14:textId="77777777" w:rsidR="00CD7C8A" w:rsidRPr="00470E0A" w:rsidRDefault="00CD7C8A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4A5B9" w14:textId="0E8A825E" w:rsidR="00CD7C8A" w:rsidRPr="00470E0A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66DDE" w14:textId="77777777" w:rsidR="00CD7C8A" w:rsidRPr="00470E0A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B850" w14:textId="77777777" w:rsidR="00CD7C8A" w:rsidRPr="00470E0A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F8A6A8" w14:textId="77777777" w:rsidR="00CD7C8A" w:rsidRPr="00470E0A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1E73D1" w14:textId="77777777" w:rsidR="00CD7C8A" w:rsidRPr="00470E0A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D7C8A" w:rsidRPr="00470E0A" w14:paraId="323CA3DC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04289A" w14:textId="72B811A2" w:rsidR="00CD7C8A" w:rsidRPr="00470E0A" w:rsidRDefault="002E18C4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66D51" w14:textId="1E2257DD" w:rsidR="00CD7C8A" w:rsidRPr="00470E0A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Pamięć operacyjna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A04D" w14:textId="77777777" w:rsidR="00CD7C8A" w:rsidRPr="00470E0A" w:rsidRDefault="00CD7C8A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AF1F" w14:textId="4A56277A" w:rsidR="00CD7C8A" w:rsidRPr="00470E0A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0990" w14:textId="77777777" w:rsidR="00CD7C8A" w:rsidRPr="00470E0A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8FDC" w14:textId="77777777" w:rsidR="00CD7C8A" w:rsidRPr="00470E0A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33CDC1" w14:textId="77777777" w:rsidR="00CD7C8A" w:rsidRPr="00470E0A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692EFE" w14:textId="77777777" w:rsidR="00CD7C8A" w:rsidRPr="00470E0A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D7C8A" w:rsidRPr="00470E0A" w14:paraId="17F0FF8F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B6AA9C" w14:textId="61FD5C3D" w:rsidR="00CD7C8A" w:rsidRPr="00470E0A" w:rsidRDefault="00F24038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E009" w14:textId="68CA7913" w:rsidR="003D16E8" w:rsidRPr="00470E0A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Dysk</w:t>
            </w:r>
            <w:r w:rsidR="00C005E6"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tward</w:t>
            </w:r>
            <w:r w:rsidR="00C005E6"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y</w:t>
            </w:r>
            <w:r w:rsidR="003D16E8"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(typ dysku nr 1</w:t>
            </w:r>
            <w:r w:rsidR="00C005E6"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SSD</w:t>
            </w:r>
            <w:r w:rsidR="003D16E8"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B067" w14:textId="77777777" w:rsidR="00CD7C8A" w:rsidRPr="00470E0A" w:rsidRDefault="00CD7C8A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586D" w14:textId="6635478A" w:rsidR="00CD7C8A" w:rsidRPr="00470E0A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34EC" w14:textId="77777777" w:rsidR="00CD7C8A" w:rsidRPr="00470E0A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E15" w14:textId="77777777" w:rsidR="00CD7C8A" w:rsidRPr="00470E0A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F2A822" w14:textId="77777777" w:rsidR="00CD7C8A" w:rsidRPr="00470E0A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28E54A" w14:textId="77777777" w:rsidR="00CD7C8A" w:rsidRPr="00470E0A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3D16E8" w:rsidRPr="00470E0A" w14:paraId="0248B0F2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68648E" w14:textId="2D2F96A2" w:rsidR="003D16E8" w:rsidRPr="00470E0A" w:rsidRDefault="003D16E8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671C" w14:textId="2249D064" w:rsidR="003D16E8" w:rsidRPr="00470E0A" w:rsidRDefault="003D16E8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Dysk tward</w:t>
            </w:r>
            <w:r w:rsidR="00C005E6"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y</w:t>
            </w:r>
            <w:r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(typ dysku nr 2</w:t>
            </w:r>
            <w:r w:rsidR="00C005E6"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HDD</w:t>
            </w:r>
            <w:r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EA0F8" w14:textId="77777777" w:rsidR="003D16E8" w:rsidRPr="00470E0A" w:rsidRDefault="003D16E8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376A" w14:textId="3EE46BBD" w:rsidR="003D16E8" w:rsidRPr="00470E0A" w:rsidRDefault="00C005E6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B7E0" w14:textId="77777777" w:rsidR="003D16E8" w:rsidRPr="00470E0A" w:rsidRDefault="003D16E8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C219" w14:textId="77777777" w:rsidR="003D16E8" w:rsidRPr="00470E0A" w:rsidRDefault="003D16E8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091BFD" w14:textId="77777777" w:rsidR="003D16E8" w:rsidRPr="00470E0A" w:rsidRDefault="003D16E8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8389C1" w14:textId="77777777" w:rsidR="003D16E8" w:rsidRPr="00470E0A" w:rsidRDefault="003D16E8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D7C8A" w:rsidRPr="00470E0A" w14:paraId="044E6667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3122AE" w14:textId="00595FA8" w:rsidR="00CD7C8A" w:rsidRPr="00470E0A" w:rsidRDefault="003D16E8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2C9A" w14:textId="07891247" w:rsidR="00CD7C8A" w:rsidRPr="00470E0A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Karta graficzna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DD0D" w14:textId="77777777" w:rsidR="00CD7C8A" w:rsidRPr="00470E0A" w:rsidRDefault="00CD7C8A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7EBAE" w14:textId="25065945" w:rsidR="00CD7C8A" w:rsidRPr="00470E0A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2F46" w14:textId="77777777" w:rsidR="00CD7C8A" w:rsidRPr="00470E0A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920E" w14:textId="77777777" w:rsidR="00CD7C8A" w:rsidRPr="00470E0A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BB0637" w14:textId="77777777" w:rsidR="00CD7C8A" w:rsidRPr="00470E0A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EA51BC" w14:textId="77777777" w:rsidR="00CD7C8A" w:rsidRPr="00470E0A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D7C8A" w:rsidRPr="00470E0A" w14:paraId="0F5D5365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A289D3" w14:textId="3BA78A6C" w:rsidR="00CD7C8A" w:rsidRPr="00470E0A" w:rsidRDefault="003D16E8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1F85" w14:textId="617EE568" w:rsidR="00CD7C8A" w:rsidRPr="00470E0A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Obudowa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102C" w14:textId="77777777" w:rsidR="00CD7C8A" w:rsidRPr="00470E0A" w:rsidRDefault="00CD7C8A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668B" w14:textId="7F9B6143" w:rsidR="00CD7C8A" w:rsidRPr="00470E0A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8DF4" w14:textId="77777777" w:rsidR="00CD7C8A" w:rsidRPr="00470E0A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B0F8" w14:textId="77777777" w:rsidR="00CD7C8A" w:rsidRPr="00470E0A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0EE027" w14:textId="77777777" w:rsidR="00CD7C8A" w:rsidRPr="00470E0A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BA0BA4" w14:textId="77777777" w:rsidR="00CD7C8A" w:rsidRPr="00470E0A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D7C8A" w:rsidRPr="00470E0A" w14:paraId="696CB9C1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6111C2" w14:textId="428A3C20" w:rsidR="00CD7C8A" w:rsidRPr="00470E0A" w:rsidRDefault="003D16E8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229B" w14:textId="181E4D30" w:rsidR="00CD7C8A" w:rsidRPr="00470E0A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Zasilanie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7A0F" w14:textId="77777777" w:rsidR="00CD7C8A" w:rsidRPr="00470E0A" w:rsidRDefault="00CD7C8A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84EA" w14:textId="06EF4632" w:rsidR="00CD7C8A" w:rsidRPr="00470E0A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DB67" w14:textId="77777777" w:rsidR="00CD7C8A" w:rsidRPr="00470E0A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6C273" w14:textId="77777777" w:rsidR="00CD7C8A" w:rsidRPr="00470E0A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DEB348" w14:textId="77777777" w:rsidR="00CD7C8A" w:rsidRPr="00470E0A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90B496" w14:textId="77777777" w:rsidR="00CD7C8A" w:rsidRPr="00470E0A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2E18C4" w:rsidRPr="00470E0A" w14:paraId="68C2D3C8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0D1103" w14:textId="1ECC8010" w:rsidR="002E18C4" w:rsidRPr="00470E0A" w:rsidRDefault="003D16E8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919C" w14:textId="7E1DF5F3" w:rsidR="002E18C4" w:rsidRPr="00470E0A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Oprogramowanie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C857" w14:textId="77777777" w:rsidR="002E18C4" w:rsidRPr="00470E0A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A940F" w14:textId="2464B393" w:rsidR="002E18C4" w:rsidRPr="00470E0A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F737" w14:textId="77777777" w:rsidR="002E18C4" w:rsidRPr="00470E0A" w:rsidRDefault="002E18C4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C4CF" w14:textId="77777777" w:rsidR="002E18C4" w:rsidRPr="00470E0A" w:rsidRDefault="002E18C4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E10C25" w14:textId="77777777" w:rsidR="002E18C4" w:rsidRPr="00470E0A" w:rsidRDefault="002E18C4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9BC433" w14:textId="77777777" w:rsidR="002E18C4" w:rsidRPr="00470E0A" w:rsidRDefault="002E18C4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2E18C4" w:rsidRPr="00470E0A" w14:paraId="562E38C0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EC5E67" w14:textId="5CA9BD2A" w:rsidR="002E18C4" w:rsidRPr="00470E0A" w:rsidRDefault="003D16E8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8A9B" w14:textId="3355B8D2" w:rsidR="002E18C4" w:rsidRPr="00470E0A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Mysz i klawiatura 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83972" w14:textId="77777777" w:rsidR="002E18C4" w:rsidRPr="00470E0A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9BCA" w14:textId="4649C5D9" w:rsidR="002E18C4" w:rsidRPr="00470E0A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51E5" w14:textId="77777777" w:rsidR="002E18C4" w:rsidRPr="00470E0A" w:rsidRDefault="002E18C4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C343" w14:textId="77777777" w:rsidR="002E18C4" w:rsidRPr="00470E0A" w:rsidRDefault="002E18C4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76D1F5" w14:textId="77777777" w:rsidR="002E18C4" w:rsidRPr="00470E0A" w:rsidRDefault="002E18C4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617E12" w14:textId="77777777" w:rsidR="002E18C4" w:rsidRPr="00470E0A" w:rsidRDefault="002E18C4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2E18C4" w:rsidRPr="00470E0A" w14:paraId="545CA1AB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EDFB73" w14:textId="5E0C3E59" w:rsidR="002E18C4" w:rsidRPr="00470E0A" w:rsidRDefault="00F24038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  <w:r w:rsidR="003D16E8"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3F86" w14:textId="1C1ED7FB" w:rsidR="002E18C4" w:rsidRPr="00470E0A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Monitor LCD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BBDD" w14:textId="77777777" w:rsidR="002E18C4" w:rsidRPr="00470E0A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F25C" w14:textId="1737FF8F" w:rsidR="002E18C4" w:rsidRPr="00470E0A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B4E7" w14:textId="77777777" w:rsidR="002E18C4" w:rsidRPr="00470E0A" w:rsidRDefault="002E18C4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B099" w14:textId="77777777" w:rsidR="002E18C4" w:rsidRPr="00470E0A" w:rsidRDefault="002E18C4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7DBDA3" w14:textId="77777777" w:rsidR="002E18C4" w:rsidRPr="00470E0A" w:rsidRDefault="002E18C4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E1112D" w14:textId="77777777" w:rsidR="002E18C4" w:rsidRPr="00470E0A" w:rsidRDefault="002E18C4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128BF" w:rsidRPr="00470E0A" w14:paraId="2E413D31" w14:textId="77777777" w:rsidTr="00575271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6886B8" w14:textId="77777777" w:rsidR="00E128BF" w:rsidRPr="00470E0A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2204E75C" w14:textId="77777777" w:rsidR="00E128BF" w:rsidRPr="00470E0A" w:rsidRDefault="00E128BF" w:rsidP="00575271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312C75D6" w14:textId="77777777" w:rsidR="00E128BF" w:rsidRPr="00470E0A" w:rsidRDefault="00E128BF" w:rsidP="00575271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67AD" w14:textId="77777777" w:rsidR="00E128BF" w:rsidRPr="00470E0A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E31A45" w14:textId="77777777" w:rsidR="00E128BF" w:rsidRPr="00470E0A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73B705" w14:textId="77777777" w:rsidR="00E128BF" w:rsidRPr="00470E0A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128BF" w:rsidRPr="00470E0A" w14:paraId="3561E9FA" w14:textId="77777777" w:rsidTr="00575271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55CBE" w14:textId="77777777" w:rsidR="00E128BF" w:rsidRPr="00470E0A" w:rsidRDefault="00E128BF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6F5393A0" w14:textId="77777777" w:rsidR="00E128BF" w:rsidRPr="00470E0A" w:rsidRDefault="00E128BF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70E0A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6093" w14:textId="77777777" w:rsidR="00E128BF" w:rsidRPr="00470E0A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ACE68E" w14:textId="77777777" w:rsidR="00E128BF" w:rsidRPr="00470E0A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15B8DE" w14:textId="77777777" w:rsidR="00E128BF" w:rsidRPr="00470E0A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0CB3E2A4" w14:textId="7C448BD7" w:rsidR="00095B50" w:rsidRPr="00470E0A" w:rsidRDefault="00676469" w:rsidP="00FC67FB">
      <w:pPr>
        <w:pStyle w:val="Tekstpodstawowy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0116162A" w14:textId="2B846E56" w:rsidR="00095B50" w:rsidRPr="00470E0A" w:rsidRDefault="00095B50" w:rsidP="00FC67FB">
      <w:pPr>
        <w:pStyle w:val="Tekstpodstawowy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 xml:space="preserve">Producent/model zaoferowanego sprzętu tj.: </w:t>
      </w:r>
    </w:p>
    <w:p w14:paraId="4682CB7E" w14:textId="00AFB6FD" w:rsidR="00095B50" w:rsidRPr="00470E0A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 xml:space="preserve">1) </w:t>
      </w:r>
      <w:r w:rsidR="00473848" w:rsidRPr="00470E0A">
        <w:rPr>
          <w:rFonts w:ascii="Verdana" w:hAnsi="Verdana"/>
          <w:b w:val="0"/>
          <w:bCs/>
          <w:sz w:val="18"/>
          <w:szCs w:val="18"/>
        </w:rPr>
        <w:t>P</w:t>
      </w:r>
      <w:r w:rsidR="00095B50" w:rsidRPr="00470E0A">
        <w:rPr>
          <w:rFonts w:ascii="Verdana" w:hAnsi="Verdana"/>
          <w:b w:val="0"/>
          <w:bCs/>
          <w:sz w:val="18"/>
          <w:szCs w:val="18"/>
        </w:rPr>
        <w:t>rocesora:</w:t>
      </w:r>
    </w:p>
    <w:p w14:paraId="4F504E0F" w14:textId="7C3129C2" w:rsidR="00095B50" w:rsidRPr="00470E0A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Producent: ………</w:t>
      </w:r>
      <w:r w:rsidR="00F62F68" w:rsidRPr="00470E0A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……………………………………….</w:t>
      </w:r>
    </w:p>
    <w:p w14:paraId="61E0A083" w14:textId="782D1581" w:rsidR="00095B50" w:rsidRPr="00470E0A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Model: …………………</w:t>
      </w:r>
      <w:r w:rsidR="00F62F68" w:rsidRPr="00470E0A">
        <w:rPr>
          <w:rFonts w:ascii="Verdana" w:hAnsi="Verdana"/>
          <w:b w:val="0"/>
          <w:bCs/>
          <w:sz w:val="18"/>
          <w:szCs w:val="18"/>
        </w:rPr>
        <w:t>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……………………………………..</w:t>
      </w:r>
    </w:p>
    <w:p w14:paraId="5D26F6AF" w14:textId="14926D54" w:rsidR="00F62F68" w:rsidRPr="00470E0A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2) Płyty głównej:</w:t>
      </w:r>
    </w:p>
    <w:p w14:paraId="19B9ED60" w14:textId="1D92CA04" w:rsidR="002E18C4" w:rsidRPr="00470E0A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……………………………………….</w:t>
      </w:r>
    </w:p>
    <w:p w14:paraId="0CD42B75" w14:textId="3142A26B" w:rsidR="002E18C4" w:rsidRPr="00470E0A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……………………………………..</w:t>
      </w:r>
    </w:p>
    <w:p w14:paraId="4A6F2783" w14:textId="1535561D" w:rsidR="002E18C4" w:rsidRPr="00470E0A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3) Pamię</w:t>
      </w:r>
      <w:r w:rsidR="00E8444C" w:rsidRPr="00470E0A">
        <w:rPr>
          <w:rFonts w:ascii="Verdana" w:hAnsi="Verdana"/>
          <w:b w:val="0"/>
          <w:bCs/>
          <w:sz w:val="18"/>
          <w:szCs w:val="18"/>
        </w:rPr>
        <w:t xml:space="preserve">ci </w:t>
      </w:r>
      <w:r w:rsidRPr="00470E0A">
        <w:rPr>
          <w:rFonts w:ascii="Verdana" w:hAnsi="Verdana"/>
          <w:b w:val="0"/>
          <w:bCs/>
          <w:sz w:val="18"/>
          <w:szCs w:val="18"/>
        </w:rPr>
        <w:t>operacyjn</w:t>
      </w:r>
      <w:r w:rsidR="00E8444C" w:rsidRPr="00470E0A">
        <w:rPr>
          <w:rFonts w:ascii="Verdana" w:hAnsi="Verdana"/>
          <w:b w:val="0"/>
          <w:bCs/>
          <w:sz w:val="18"/>
          <w:szCs w:val="18"/>
        </w:rPr>
        <w:t>ej</w:t>
      </w:r>
      <w:r w:rsidRPr="00470E0A">
        <w:rPr>
          <w:rFonts w:ascii="Verdana" w:hAnsi="Verdana"/>
          <w:b w:val="0"/>
          <w:bCs/>
          <w:sz w:val="18"/>
          <w:szCs w:val="18"/>
        </w:rPr>
        <w:t>:</w:t>
      </w:r>
    </w:p>
    <w:p w14:paraId="26045DBF" w14:textId="708901D1" w:rsidR="002E18C4" w:rsidRPr="00470E0A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………………………………………</w:t>
      </w:r>
    </w:p>
    <w:p w14:paraId="108D2ADA" w14:textId="55C83779" w:rsidR="002E18C4" w:rsidRPr="00470E0A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……………………………………..</w:t>
      </w:r>
    </w:p>
    <w:p w14:paraId="70667787" w14:textId="4D6CB011" w:rsidR="002E18C4" w:rsidRPr="00470E0A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4) Dysk</w:t>
      </w:r>
      <w:r w:rsidR="00E8444C" w:rsidRPr="00470E0A">
        <w:rPr>
          <w:rFonts w:ascii="Verdana" w:hAnsi="Verdana"/>
          <w:b w:val="0"/>
          <w:bCs/>
          <w:sz w:val="18"/>
          <w:szCs w:val="18"/>
        </w:rPr>
        <w:t>ów</w:t>
      </w:r>
      <w:r w:rsidRPr="00470E0A">
        <w:rPr>
          <w:rFonts w:ascii="Verdana" w:hAnsi="Verdana"/>
          <w:b w:val="0"/>
          <w:bCs/>
          <w:sz w:val="18"/>
          <w:szCs w:val="18"/>
        </w:rPr>
        <w:t xml:space="preserve"> tward</w:t>
      </w:r>
      <w:r w:rsidR="00E8444C" w:rsidRPr="00470E0A">
        <w:rPr>
          <w:rFonts w:ascii="Verdana" w:hAnsi="Verdana"/>
          <w:b w:val="0"/>
          <w:bCs/>
          <w:sz w:val="18"/>
          <w:szCs w:val="18"/>
        </w:rPr>
        <w:t>ych</w:t>
      </w:r>
      <w:r w:rsidRPr="00470E0A">
        <w:rPr>
          <w:rFonts w:ascii="Verdana" w:hAnsi="Verdana"/>
          <w:b w:val="0"/>
          <w:bCs/>
          <w:sz w:val="18"/>
          <w:szCs w:val="18"/>
        </w:rPr>
        <w:t>:</w:t>
      </w:r>
    </w:p>
    <w:p w14:paraId="22CD3CF7" w14:textId="69EBE815" w:rsidR="00385524" w:rsidRPr="00470E0A" w:rsidRDefault="0038552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eastAsia="Calibri" w:hAnsi="Verdana"/>
          <w:b w:val="0"/>
          <w:color w:val="000000"/>
          <w:sz w:val="18"/>
          <w:szCs w:val="18"/>
          <w:lang w:eastAsia="en-US"/>
        </w:rPr>
        <w:t>Dysk twardy</w:t>
      </w:r>
      <w:r w:rsidRPr="00470E0A">
        <w:rPr>
          <w:rFonts w:ascii="Verdana" w:eastAsia="Calibri" w:hAnsi="Verdana"/>
          <w:b w:val="0"/>
          <w:bCs/>
          <w:color w:val="000000"/>
          <w:sz w:val="18"/>
          <w:szCs w:val="18"/>
          <w:lang w:eastAsia="en-US"/>
        </w:rPr>
        <w:t xml:space="preserve"> (typ dysku nr 1</w:t>
      </w:r>
      <w:r w:rsidR="00C005E6" w:rsidRPr="00470E0A">
        <w:rPr>
          <w:rFonts w:ascii="Verdana" w:eastAsia="Calibri" w:hAnsi="Verdana"/>
          <w:b w:val="0"/>
          <w:bCs/>
          <w:color w:val="000000"/>
          <w:sz w:val="18"/>
          <w:szCs w:val="18"/>
          <w:lang w:eastAsia="en-US"/>
        </w:rPr>
        <w:t xml:space="preserve"> SSD</w:t>
      </w:r>
      <w:r w:rsidRPr="00470E0A">
        <w:rPr>
          <w:rFonts w:ascii="Verdana" w:eastAsia="Calibri" w:hAnsi="Verdana"/>
          <w:b w:val="0"/>
          <w:bCs/>
          <w:color w:val="000000"/>
          <w:sz w:val="18"/>
          <w:szCs w:val="18"/>
          <w:lang w:eastAsia="en-US"/>
        </w:rPr>
        <w:t>)</w:t>
      </w:r>
    </w:p>
    <w:p w14:paraId="5AB01D70" w14:textId="1A15A688" w:rsidR="002E18C4" w:rsidRPr="00470E0A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……………………………………….</w:t>
      </w:r>
    </w:p>
    <w:p w14:paraId="316641C8" w14:textId="0E89E86E" w:rsidR="002E18C4" w:rsidRPr="00470E0A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……………………………………..</w:t>
      </w:r>
    </w:p>
    <w:p w14:paraId="4BA48C8B" w14:textId="748177BA" w:rsidR="00385524" w:rsidRPr="00470E0A" w:rsidRDefault="00385524" w:rsidP="0038552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eastAsia="Calibri" w:hAnsi="Verdana"/>
          <w:b w:val="0"/>
          <w:color w:val="000000"/>
          <w:sz w:val="18"/>
          <w:szCs w:val="18"/>
          <w:lang w:eastAsia="en-US"/>
        </w:rPr>
        <w:t>Dysk twardy</w:t>
      </w:r>
      <w:r w:rsidRPr="00470E0A">
        <w:rPr>
          <w:rFonts w:ascii="Verdana" w:eastAsia="Calibri" w:hAnsi="Verdana"/>
          <w:b w:val="0"/>
          <w:bCs/>
          <w:color w:val="000000"/>
          <w:sz w:val="18"/>
          <w:szCs w:val="18"/>
          <w:lang w:eastAsia="en-US"/>
        </w:rPr>
        <w:t xml:space="preserve"> (typ dysku nr 2</w:t>
      </w:r>
      <w:r w:rsidR="00C005E6" w:rsidRPr="00470E0A">
        <w:rPr>
          <w:rFonts w:ascii="Verdana" w:eastAsia="Calibri" w:hAnsi="Verdana"/>
          <w:b w:val="0"/>
          <w:bCs/>
          <w:color w:val="000000"/>
          <w:sz w:val="18"/>
          <w:szCs w:val="18"/>
          <w:lang w:eastAsia="en-US"/>
        </w:rPr>
        <w:t xml:space="preserve"> HDD</w:t>
      </w:r>
      <w:r w:rsidRPr="00470E0A">
        <w:rPr>
          <w:rFonts w:ascii="Verdana" w:eastAsia="Calibri" w:hAnsi="Verdana"/>
          <w:b w:val="0"/>
          <w:bCs/>
          <w:color w:val="000000"/>
          <w:sz w:val="18"/>
          <w:szCs w:val="18"/>
          <w:lang w:eastAsia="en-US"/>
        </w:rPr>
        <w:t>)</w:t>
      </w:r>
    </w:p>
    <w:p w14:paraId="02B08851" w14:textId="77777777" w:rsidR="00385524" w:rsidRPr="00470E0A" w:rsidRDefault="00385524" w:rsidP="0038552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</w:t>
      </w:r>
    </w:p>
    <w:p w14:paraId="267377BC" w14:textId="0B4F7D5B" w:rsidR="00385524" w:rsidRPr="00470E0A" w:rsidRDefault="0038552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…………………………………………………………………………………………………………………..</w:t>
      </w:r>
    </w:p>
    <w:p w14:paraId="19993E66" w14:textId="69EA5113" w:rsidR="002E18C4" w:rsidRPr="00470E0A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5) Kart</w:t>
      </w:r>
      <w:r w:rsidR="00E8444C" w:rsidRPr="00470E0A">
        <w:rPr>
          <w:rFonts w:ascii="Verdana" w:hAnsi="Verdana"/>
          <w:b w:val="0"/>
          <w:bCs/>
          <w:sz w:val="18"/>
          <w:szCs w:val="18"/>
        </w:rPr>
        <w:t>y</w:t>
      </w:r>
      <w:r w:rsidRPr="00470E0A">
        <w:rPr>
          <w:rFonts w:ascii="Verdana" w:hAnsi="Verdana"/>
          <w:b w:val="0"/>
          <w:bCs/>
          <w:sz w:val="18"/>
          <w:szCs w:val="18"/>
        </w:rPr>
        <w:t xml:space="preserve"> graficzn</w:t>
      </w:r>
      <w:r w:rsidR="00E8444C" w:rsidRPr="00470E0A">
        <w:rPr>
          <w:rFonts w:ascii="Verdana" w:hAnsi="Verdana"/>
          <w:b w:val="0"/>
          <w:bCs/>
          <w:sz w:val="18"/>
          <w:szCs w:val="18"/>
        </w:rPr>
        <w:t>ej</w:t>
      </w:r>
      <w:r w:rsidRPr="00470E0A">
        <w:rPr>
          <w:rFonts w:ascii="Verdana" w:hAnsi="Verdana"/>
          <w:b w:val="0"/>
          <w:bCs/>
          <w:sz w:val="18"/>
          <w:szCs w:val="18"/>
        </w:rPr>
        <w:t xml:space="preserve">: </w:t>
      </w:r>
    </w:p>
    <w:p w14:paraId="6BD0EAC2" w14:textId="05433E0B" w:rsidR="002E18C4" w:rsidRPr="00470E0A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……………………………………….</w:t>
      </w:r>
    </w:p>
    <w:p w14:paraId="48CB14C1" w14:textId="1AE2AE3E" w:rsidR="002E18C4" w:rsidRPr="00470E0A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………………………………………</w:t>
      </w:r>
    </w:p>
    <w:p w14:paraId="0DB1748D" w14:textId="5E201EE1" w:rsidR="002E18C4" w:rsidRPr="00470E0A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6) Obudow</w:t>
      </w:r>
      <w:r w:rsidR="00E8444C" w:rsidRPr="00470E0A">
        <w:rPr>
          <w:rFonts w:ascii="Verdana" w:hAnsi="Verdana"/>
          <w:b w:val="0"/>
          <w:bCs/>
          <w:sz w:val="18"/>
          <w:szCs w:val="18"/>
        </w:rPr>
        <w:t>y</w:t>
      </w:r>
      <w:r w:rsidRPr="00470E0A">
        <w:rPr>
          <w:rFonts w:ascii="Verdana" w:hAnsi="Verdana"/>
          <w:b w:val="0"/>
          <w:bCs/>
          <w:sz w:val="18"/>
          <w:szCs w:val="18"/>
        </w:rPr>
        <w:t>:</w:t>
      </w:r>
    </w:p>
    <w:p w14:paraId="037013BE" w14:textId="4DE2EC36" w:rsidR="002E18C4" w:rsidRPr="00470E0A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……………………………………….</w:t>
      </w:r>
    </w:p>
    <w:p w14:paraId="7DB214EB" w14:textId="576A3FAD" w:rsidR="002E18C4" w:rsidRPr="00470E0A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………………………………………</w:t>
      </w:r>
    </w:p>
    <w:p w14:paraId="3AC5385F" w14:textId="6486B3B6" w:rsidR="002E18C4" w:rsidRPr="00470E0A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7) Zasilani</w:t>
      </w:r>
      <w:r w:rsidR="00E8444C" w:rsidRPr="00470E0A">
        <w:rPr>
          <w:rFonts w:ascii="Verdana" w:hAnsi="Verdana"/>
          <w:b w:val="0"/>
          <w:bCs/>
          <w:sz w:val="18"/>
          <w:szCs w:val="18"/>
        </w:rPr>
        <w:t>a</w:t>
      </w:r>
      <w:r w:rsidRPr="00470E0A">
        <w:rPr>
          <w:rFonts w:ascii="Verdana" w:hAnsi="Verdana"/>
          <w:b w:val="0"/>
          <w:bCs/>
          <w:sz w:val="18"/>
          <w:szCs w:val="18"/>
        </w:rPr>
        <w:t>:</w:t>
      </w:r>
    </w:p>
    <w:p w14:paraId="1C58919D" w14:textId="5FCBEF46" w:rsidR="002E18C4" w:rsidRPr="00470E0A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………………………………………</w:t>
      </w:r>
    </w:p>
    <w:p w14:paraId="33BA803F" w14:textId="0F100870" w:rsidR="00C005E6" w:rsidRPr="00470E0A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…………………………………….</w:t>
      </w:r>
    </w:p>
    <w:p w14:paraId="23A2EDBE" w14:textId="371ECD66" w:rsidR="002E18C4" w:rsidRPr="00470E0A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8) Mysz</w:t>
      </w:r>
      <w:r w:rsidR="00E8444C" w:rsidRPr="00470E0A">
        <w:rPr>
          <w:rFonts w:ascii="Verdana" w:hAnsi="Verdana"/>
          <w:b w:val="0"/>
          <w:bCs/>
          <w:sz w:val="18"/>
          <w:szCs w:val="18"/>
        </w:rPr>
        <w:t>y</w:t>
      </w:r>
      <w:r w:rsidRPr="00470E0A">
        <w:rPr>
          <w:rFonts w:ascii="Verdana" w:hAnsi="Verdana"/>
          <w:b w:val="0"/>
          <w:bCs/>
          <w:sz w:val="18"/>
          <w:szCs w:val="18"/>
        </w:rPr>
        <w:t xml:space="preserve"> i klawiatur</w:t>
      </w:r>
      <w:r w:rsidR="00E8444C" w:rsidRPr="00470E0A">
        <w:rPr>
          <w:rFonts w:ascii="Verdana" w:hAnsi="Verdana"/>
          <w:b w:val="0"/>
          <w:bCs/>
          <w:sz w:val="18"/>
          <w:szCs w:val="18"/>
        </w:rPr>
        <w:t>y</w:t>
      </w:r>
      <w:r w:rsidRPr="00470E0A">
        <w:rPr>
          <w:rFonts w:ascii="Verdana" w:hAnsi="Verdana"/>
          <w:b w:val="0"/>
          <w:bCs/>
          <w:sz w:val="18"/>
          <w:szCs w:val="18"/>
        </w:rPr>
        <w:t>:</w:t>
      </w:r>
    </w:p>
    <w:p w14:paraId="18FF9524" w14:textId="2891B011" w:rsidR="002E18C4" w:rsidRPr="00470E0A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Producent myszy: ……………………………………………………………………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</w:t>
      </w:r>
      <w:r w:rsidR="00C005E6" w:rsidRPr="00470E0A">
        <w:rPr>
          <w:rFonts w:ascii="Verdana" w:hAnsi="Verdana"/>
          <w:b w:val="0"/>
          <w:bCs/>
          <w:sz w:val="18"/>
          <w:szCs w:val="18"/>
        </w:rPr>
        <w:t>…….</w:t>
      </w:r>
    </w:p>
    <w:p w14:paraId="20094F10" w14:textId="6581CDB3" w:rsidR="002E18C4" w:rsidRPr="00470E0A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Model myszy: ……………………………………………………………………………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</w:t>
      </w:r>
      <w:r w:rsidR="00C005E6" w:rsidRPr="00470E0A">
        <w:rPr>
          <w:rFonts w:ascii="Verdana" w:hAnsi="Verdana"/>
          <w:b w:val="0"/>
          <w:bCs/>
          <w:sz w:val="18"/>
          <w:szCs w:val="18"/>
        </w:rPr>
        <w:t>……</w:t>
      </w:r>
    </w:p>
    <w:p w14:paraId="2CCE7BBD" w14:textId="563D54A9" w:rsidR="002E18C4" w:rsidRPr="00470E0A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lastRenderedPageBreak/>
        <w:t>Producent k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lawiatury</w:t>
      </w:r>
      <w:r w:rsidRPr="00470E0A">
        <w:rPr>
          <w:rFonts w:ascii="Verdana" w:hAnsi="Verdana"/>
          <w:b w:val="0"/>
          <w:bCs/>
          <w:sz w:val="18"/>
          <w:szCs w:val="18"/>
        </w:rPr>
        <w:t>: 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</w:t>
      </w:r>
      <w:r w:rsidR="00C005E6" w:rsidRPr="00470E0A">
        <w:rPr>
          <w:rFonts w:ascii="Verdana" w:hAnsi="Verdana"/>
          <w:b w:val="0"/>
          <w:bCs/>
          <w:sz w:val="18"/>
          <w:szCs w:val="18"/>
        </w:rPr>
        <w:t>….</w:t>
      </w:r>
    </w:p>
    <w:p w14:paraId="250D98FF" w14:textId="330F0844" w:rsidR="002E18C4" w:rsidRPr="00470E0A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Model klawiatury: 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</w:t>
      </w:r>
      <w:r w:rsidR="00C005E6" w:rsidRPr="00470E0A">
        <w:rPr>
          <w:rFonts w:ascii="Verdana" w:hAnsi="Verdana"/>
          <w:b w:val="0"/>
          <w:bCs/>
          <w:sz w:val="18"/>
          <w:szCs w:val="18"/>
        </w:rPr>
        <w:t>…</w:t>
      </w:r>
    </w:p>
    <w:p w14:paraId="3BAA8D68" w14:textId="5541F027" w:rsidR="002E18C4" w:rsidRPr="00470E0A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9) Monitor</w:t>
      </w:r>
      <w:r w:rsidR="00E8444C" w:rsidRPr="00470E0A">
        <w:rPr>
          <w:rFonts w:ascii="Verdana" w:hAnsi="Verdana"/>
          <w:b w:val="0"/>
          <w:bCs/>
          <w:sz w:val="18"/>
          <w:szCs w:val="18"/>
        </w:rPr>
        <w:t>a</w:t>
      </w:r>
      <w:r w:rsidRPr="00470E0A">
        <w:rPr>
          <w:rFonts w:ascii="Verdana" w:hAnsi="Verdana"/>
          <w:b w:val="0"/>
          <w:bCs/>
          <w:sz w:val="18"/>
          <w:szCs w:val="18"/>
        </w:rPr>
        <w:t xml:space="preserve"> LCD</w:t>
      </w:r>
    </w:p>
    <w:p w14:paraId="01DC5477" w14:textId="62BCEE0B" w:rsidR="002E18C4" w:rsidRPr="00470E0A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…………………………………………….</w:t>
      </w:r>
      <w:r w:rsidR="00C005E6" w:rsidRPr="00470E0A">
        <w:rPr>
          <w:rFonts w:ascii="Verdana" w:hAnsi="Verdana"/>
          <w:b w:val="0"/>
          <w:bCs/>
          <w:sz w:val="18"/>
          <w:szCs w:val="18"/>
        </w:rPr>
        <w:t>.</w:t>
      </w:r>
    </w:p>
    <w:p w14:paraId="7CA112FF" w14:textId="4347B358" w:rsidR="002E18C4" w:rsidRPr="00470E0A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…………………………………………….</w:t>
      </w:r>
    </w:p>
    <w:p w14:paraId="56C94156" w14:textId="2F73C992" w:rsidR="002E18C4" w:rsidRPr="00470E0A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470E0A">
        <w:rPr>
          <w:rFonts w:ascii="Verdana" w:hAnsi="Verdana"/>
          <w:b w:val="0"/>
          <w:bCs/>
          <w:sz w:val="18"/>
          <w:szCs w:val="18"/>
        </w:rPr>
        <w:t>Nazwa zaoferowanego oprogramowania: ……………………………………………</w:t>
      </w:r>
      <w:r w:rsidR="00F24038" w:rsidRPr="00470E0A">
        <w:rPr>
          <w:rFonts w:ascii="Verdana" w:hAnsi="Verdana"/>
          <w:b w:val="0"/>
          <w:bCs/>
          <w:sz w:val="18"/>
          <w:szCs w:val="18"/>
        </w:rPr>
        <w:t>……………………</w:t>
      </w:r>
      <w:r w:rsidR="00C005E6" w:rsidRPr="00470E0A">
        <w:rPr>
          <w:rFonts w:ascii="Verdana" w:hAnsi="Verdana"/>
          <w:b w:val="0"/>
          <w:bCs/>
          <w:sz w:val="18"/>
          <w:szCs w:val="18"/>
        </w:rPr>
        <w:t>..</w:t>
      </w:r>
    </w:p>
    <w:p w14:paraId="5583A807" w14:textId="77777777" w:rsidR="00095B50" w:rsidRPr="00470E0A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12F5CC0F" w14:textId="44F5AEA6" w:rsidR="008D2AB8" w:rsidRPr="00470E0A" w:rsidRDefault="003F722B" w:rsidP="00FC67FB">
      <w:pPr>
        <w:pStyle w:val="Tekstpodstawowy"/>
        <w:rPr>
          <w:rFonts w:ascii="Verdana" w:hAnsi="Verdana"/>
          <w:b w:val="0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Termin realizacji umowy:</w:t>
      </w:r>
      <w:r w:rsidR="00FE545C" w:rsidRPr="00470E0A">
        <w:rPr>
          <w:rFonts w:ascii="Verdana" w:hAnsi="Verdana"/>
          <w:sz w:val="18"/>
          <w:szCs w:val="18"/>
        </w:rPr>
        <w:t xml:space="preserve"> </w:t>
      </w:r>
      <w:r w:rsidR="006E4618" w:rsidRPr="00470E0A">
        <w:rPr>
          <w:rFonts w:ascii="Verdana" w:hAnsi="Verdana"/>
          <w:sz w:val="18"/>
          <w:szCs w:val="18"/>
        </w:rPr>
        <w:t>………….</w:t>
      </w:r>
      <w:r w:rsidR="00FC67FB" w:rsidRPr="00470E0A">
        <w:rPr>
          <w:rFonts w:ascii="Verdana" w:hAnsi="Verdana"/>
          <w:sz w:val="18"/>
          <w:szCs w:val="18"/>
        </w:rPr>
        <w:t xml:space="preserve"> dni od daty otrzymania zamówienia potwierdzonego przez</w:t>
      </w:r>
      <w:r w:rsidR="00FC67FB" w:rsidRPr="00470E0A">
        <w:rPr>
          <w:rFonts w:ascii="Verdana" w:hAnsi="Verdana"/>
          <w:color w:val="FF0000"/>
          <w:sz w:val="18"/>
          <w:szCs w:val="18"/>
        </w:rPr>
        <w:t xml:space="preserve"> </w:t>
      </w:r>
      <w:proofErr w:type="spellStart"/>
      <w:r w:rsidR="00FC67FB" w:rsidRPr="00470E0A">
        <w:rPr>
          <w:rFonts w:ascii="Verdana" w:hAnsi="Verdana"/>
          <w:sz w:val="18"/>
          <w:szCs w:val="18"/>
        </w:rPr>
        <w:t>M</w:t>
      </w:r>
      <w:r w:rsidR="000625D2" w:rsidRPr="00470E0A">
        <w:rPr>
          <w:rFonts w:ascii="Verdana" w:hAnsi="Verdana"/>
          <w:sz w:val="18"/>
          <w:szCs w:val="18"/>
        </w:rPr>
        <w:t>NiSW</w:t>
      </w:r>
      <w:proofErr w:type="spellEnd"/>
      <w:r w:rsidR="006E4618" w:rsidRPr="00470E0A">
        <w:rPr>
          <w:rFonts w:ascii="Verdana" w:hAnsi="Verdana"/>
          <w:sz w:val="18"/>
          <w:szCs w:val="18"/>
        </w:rPr>
        <w:t xml:space="preserve"> </w:t>
      </w:r>
      <w:r w:rsidR="006E4618" w:rsidRPr="00470E0A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7AA226F9" w14:textId="044121D3" w:rsidR="008D2AB8" w:rsidRPr="00470E0A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70E0A">
        <w:rPr>
          <w:rFonts w:ascii="Verdana" w:hAnsi="Verdana"/>
          <w:b/>
          <w:sz w:val="18"/>
          <w:szCs w:val="18"/>
        </w:rPr>
        <w:t>Okres udzielonej gwarancji wynosi:</w:t>
      </w:r>
      <w:r w:rsidRPr="00470E0A">
        <w:rPr>
          <w:rFonts w:ascii="Verdana" w:hAnsi="Verdana"/>
          <w:sz w:val="18"/>
          <w:szCs w:val="18"/>
        </w:rPr>
        <w:t xml:space="preserve"> </w:t>
      </w:r>
      <w:r w:rsidRPr="00470E0A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470E0A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470E0A">
        <w:rPr>
          <w:rFonts w:ascii="Verdana" w:hAnsi="Verdana"/>
          <w:b/>
          <w:bCs/>
          <w:sz w:val="18"/>
          <w:szCs w:val="18"/>
        </w:rPr>
        <w:t xml:space="preserve"> </w:t>
      </w:r>
      <w:r w:rsidR="00845783" w:rsidRPr="00470E0A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1A4253CB" w14:textId="6F7D9AB9" w:rsidR="00BC47C0" w:rsidRPr="00470E0A" w:rsidRDefault="00BC47C0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70E0A">
        <w:rPr>
          <w:rFonts w:ascii="Verdana" w:hAnsi="Verdana"/>
          <w:b/>
          <w:bCs/>
          <w:sz w:val="18"/>
          <w:szCs w:val="18"/>
        </w:rPr>
        <w:t>*</w:t>
      </w:r>
      <w:r w:rsidRPr="00470E0A">
        <w:rPr>
          <w:rFonts w:ascii="Verdana" w:hAnsi="Verdana"/>
          <w:sz w:val="18"/>
          <w:szCs w:val="18"/>
        </w:rPr>
        <w:t>Jeżeli Wykonawca nie wskaże okresu gwarancji, Zamawiający przyjmie minimalny okres gwarancji.</w:t>
      </w:r>
    </w:p>
    <w:p w14:paraId="3E3E24BE" w14:textId="77777777" w:rsidR="000625D2" w:rsidRPr="00470E0A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70E0A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4F6D0470" w:rsidR="000625D2" w:rsidRPr="00470E0A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470E0A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470E0A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845783" w:rsidRPr="00470E0A">
        <w:rPr>
          <w:rFonts w:ascii="Verdana" w:hAnsi="Verdana"/>
          <w:b/>
          <w:bCs/>
          <w:i/>
          <w:iCs/>
          <w:sz w:val="18"/>
          <w:szCs w:val="18"/>
        </w:rPr>
        <w:t>zestaw komputerow</w:t>
      </w:r>
      <w:r w:rsidR="002E18C4" w:rsidRPr="00470E0A">
        <w:rPr>
          <w:rFonts w:ascii="Verdana" w:hAnsi="Verdana"/>
          <w:b/>
          <w:bCs/>
          <w:i/>
          <w:iCs/>
          <w:sz w:val="18"/>
          <w:szCs w:val="18"/>
        </w:rPr>
        <w:t>y stacjonarny</w:t>
      </w:r>
      <w:r w:rsidRPr="00470E0A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470E0A">
        <w:rPr>
          <w:rFonts w:ascii="Verdana" w:hAnsi="Verdana"/>
          <w:i/>
          <w:iCs/>
          <w:sz w:val="18"/>
          <w:szCs w:val="18"/>
        </w:rPr>
        <w:t>wchodząc</w:t>
      </w:r>
      <w:r w:rsidR="002E18C4" w:rsidRPr="00470E0A">
        <w:rPr>
          <w:rFonts w:ascii="Verdana" w:hAnsi="Verdana"/>
          <w:i/>
          <w:iCs/>
          <w:sz w:val="18"/>
          <w:szCs w:val="18"/>
        </w:rPr>
        <w:t>y</w:t>
      </w:r>
      <w:r w:rsidRPr="00470E0A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205EF7B2" w14:textId="77777777" w:rsidR="000625D2" w:rsidRPr="00470E0A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39BE2242" w14:textId="77777777" w:rsidR="008D2AB8" w:rsidRPr="00470E0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470E0A">
        <w:rPr>
          <w:rFonts w:ascii="Verdana" w:hAnsi="Verdana"/>
          <w:sz w:val="18"/>
          <w:szCs w:val="18"/>
        </w:rPr>
        <w:t>6 marca 2018 r</w:t>
      </w:r>
      <w:r w:rsidRPr="00470E0A">
        <w:rPr>
          <w:rFonts w:ascii="Verdana" w:hAnsi="Verdana"/>
          <w:sz w:val="18"/>
          <w:szCs w:val="18"/>
        </w:rPr>
        <w:t>.</w:t>
      </w:r>
      <w:r w:rsidR="00A0022B" w:rsidRPr="00470E0A">
        <w:rPr>
          <w:rFonts w:ascii="Verdana" w:hAnsi="Verdana"/>
          <w:sz w:val="18"/>
          <w:szCs w:val="18"/>
        </w:rPr>
        <w:t xml:space="preserve"> Prawo przedsiębiorców, </w:t>
      </w:r>
      <w:r w:rsidRPr="00470E0A">
        <w:rPr>
          <w:rFonts w:ascii="Verdana" w:hAnsi="Verdana"/>
          <w:sz w:val="18"/>
          <w:szCs w:val="18"/>
        </w:rPr>
        <w:t>należymy do małych lub średnich przedsiębiorców:</w:t>
      </w:r>
      <w:r w:rsidRPr="00470E0A">
        <w:rPr>
          <w:rFonts w:ascii="Verdana" w:hAnsi="Verdana"/>
          <w:b/>
          <w:sz w:val="18"/>
          <w:szCs w:val="18"/>
        </w:rPr>
        <w:t xml:space="preserve"> TAK/NIE</w:t>
      </w:r>
    </w:p>
    <w:p w14:paraId="04A675E5" w14:textId="7520601D" w:rsidR="00403FA1" w:rsidRPr="00470E0A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70E0A">
        <w:rPr>
          <w:rFonts w:ascii="Verdana" w:hAnsi="Verdana"/>
          <w:b/>
          <w:sz w:val="18"/>
          <w:szCs w:val="18"/>
        </w:rPr>
        <w:t xml:space="preserve">Termin płatności: </w:t>
      </w:r>
      <w:r w:rsidRPr="00470E0A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A862DFE" w14:textId="77777777" w:rsidR="00272EDA" w:rsidRPr="00470E0A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470E0A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470E0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470E0A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70E0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470E0A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70E0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470E0A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470E0A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70E0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A9731E8" w14:textId="715E4ECD" w:rsidR="00272EDA" w:rsidRPr="00470E0A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470E0A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470E0A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470E0A">
        <w:rPr>
          <w:rFonts w:ascii="Verdana" w:hAnsi="Verdana"/>
          <w:sz w:val="18"/>
          <w:szCs w:val="18"/>
        </w:rPr>
        <w:t>późn</w:t>
      </w:r>
      <w:proofErr w:type="spellEnd"/>
      <w:r w:rsidRPr="00470E0A">
        <w:rPr>
          <w:rFonts w:ascii="Verdana" w:hAnsi="Verdana"/>
          <w:sz w:val="18"/>
          <w:szCs w:val="18"/>
        </w:rPr>
        <w:t xml:space="preserve">. zm.) </w:t>
      </w:r>
      <w:r w:rsidRPr="00470E0A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470E0A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845783" w:rsidRPr="00470E0A">
        <w:rPr>
          <w:rFonts w:ascii="Verdana" w:hAnsi="Verdana"/>
          <w:b/>
          <w:color w:val="000000"/>
          <w:sz w:val="18"/>
          <w:szCs w:val="18"/>
          <w:lang w:eastAsia="ar-SA"/>
        </w:rPr>
        <w:t>zestaw komputerow</w:t>
      </w:r>
      <w:r w:rsidR="002E18C4" w:rsidRPr="00470E0A">
        <w:rPr>
          <w:rFonts w:ascii="Verdana" w:hAnsi="Verdana"/>
          <w:b/>
          <w:color w:val="000000"/>
          <w:sz w:val="18"/>
          <w:szCs w:val="18"/>
          <w:lang w:eastAsia="ar-SA"/>
        </w:rPr>
        <w:t>y stacjonarny</w:t>
      </w:r>
      <w:r w:rsidRPr="00470E0A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470E0A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470E0A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845783" w:rsidRPr="00470E0A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 komputerow</w:t>
      </w:r>
      <w:r w:rsidR="002E18C4" w:rsidRPr="00470E0A">
        <w:rPr>
          <w:rFonts w:ascii="Verdana" w:hAnsi="Verdana"/>
          <w:b/>
          <w:bCs/>
          <w:color w:val="000000"/>
          <w:sz w:val="18"/>
          <w:szCs w:val="18"/>
          <w:lang w:eastAsia="ar-SA"/>
        </w:rPr>
        <w:t>y stacjonarny</w:t>
      </w:r>
      <w:r w:rsidRPr="00470E0A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470E0A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470E0A">
        <w:rPr>
          <w:rFonts w:ascii="Verdana" w:hAnsi="Verdana"/>
          <w:bCs/>
          <w:i/>
          <w:iCs/>
          <w:sz w:val="18"/>
          <w:szCs w:val="18"/>
        </w:rPr>
        <w:t>stawą</w:t>
      </w:r>
      <w:r w:rsidRPr="00470E0A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470E0A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470E0A">
        <w:rPr>
          <w:rFonts w:ascii="Verdana" w:hAnsi="Verdana"/>
          <w:sz w:val="18"/>
          <w:szCs w:val="18"/>
        </w:rPr>
        <w:t>późn</w:t>
      </w:r>
      <w:proofErr w:type="spellEnd"/>
      <w:r w:rsidRPr="00470E0A">
        <w:rPr>
          <w:rFonts w:ascii="Verdana" w:hAnsi="Verdana"/>
          <w:sz w:val="18"/>
          <w:szCs w:val="18"/>
        </w:rPr>
        <w:t>. zm.)</w:t>
      </w:r>
    </w:p>
    <w:p w14:paraId="75627BE7" w14:textId="77777777" w:rsidR="00272EDA" w:rsidRPr="00470E0A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470E0A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70E0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470E0A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70E0A">
        <w:rPr>
          <w:rFonts w:ascii="Verdana" w:hAnsi="Verdana"/>
          <w:i/>
          <w:sz w:val="18"/>
          <w:szCs w:val="18"/>
        </w:rPr>
        <w:t xml:space="preserve">**W przypadku gdy wykonawca nie przekazuje danych osobowych innych niż bezpośrednio jego dotyczących lub zachodzi wyłączenie stosowania obowiązku informacyjnego, stosownie do </w:t>
      </w:r>
      <w:r w:rsidRPr="00470E0A">
        <w:rPr>
          <w:rFonts w:ascii="Verdana" w:hAnsi="Verdana"/>
          <w:i/>
          <w:sz w:val="18"/>
          <w:szCs w:val="18"/>
        </w:rPr>
        <w:lastRenderedPageBreak/>
        <w:t>art. 13 ust. 4 lub art. 14 ust. 5 RODO treści oświadczenia wykonawca nie składa (usunięcie treści oświadczenia np. przez jego wykreślenie).</w:t>
      </w:r>
    </w:p>
    <w:p w14:paraId="2622785E" w14:textId="77777777" w:rsidR="00272EDA" w:rsidRPr="00470E0A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470E0A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470E0A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70E0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470E0A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70E0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470E0A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70E0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470E0A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70E0A">
              <w:rPr>
                <w:rFonts w:ascii="Verdana" w:hAnsi="Verdana"/>
                <w:sz w:val="18"/>
                <w:szCs w:val="18"/>
              </w:rPr>
              <w:t>Nazwa podwykonawcy</w:t>
            </w:r>
            <w:r w:rsidRPr="00470E0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470E0A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470E0A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470E0A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470E0A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470E0A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470E0A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470E0A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470E0A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470E0A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470E0A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70E0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70E0A">
        <w:rPr>
          <w:rFonts w:ascii="Verdana" w:hAnsi="Verdana"/>
          <w:b/>
          <w:bCs/>
          <w:kern w:val="32"/>
          <w:sz w:val="18"/>
          <w:szCs w:val="18"/>
        </w:rPr>
        <w:tab/>
      </w:r>
      <w:r w:rsidRPr="00470E0A">
        <w:rPr>
          <w:rFonts w:ascii="Verdana" w:hAnsi="Verdana"/>
          <w:b/>
          <w:bCs/>
          <w:kern w:val="32"/>
          <w:sz w:val="18"/>
          <w:szCs w:val="18"/>
        </w:rPr>
        <w:tab/>
      </w:r>
      <w:r w:rsidRPr="00470E0A">
        <w:rPr>
          <w:rFonts w:ascii="Verdana" w:hAnsi="Verdana"/>
          <w:b/>
          <w:bCs/>
          <w:kern w:val="32"/>
          <w:sz w:val="18"/>
          <w:szCs w:val="18"/>
        </w:rPr>
        <w:tab/>
      </w:r>
      <w:r w:rsidRPr="00470E0A">
        <w:rPr>
          <w:rFonts w:ascii="Verdana" w:hAnsi="Verdana"/>
          <w:b/>
          <w:bCs/>
          <w:kern w:val="32"/>
          <w:sz w:val="18"/>
          <w:szCs w:val="18"/>
        </w:rPr>
        <w:tab/>
      </w:r>
      <w:r w:rsidRPr="00470E0A">
        <w:rPr>
          <w:rFonts w:ascii="Verdana" w:hAnsi="Verdana"/>
          <w:b/>
          <w:bCs/>
          <w:kern w:val="32"/>
          <w:sz w:val="18"/>
          <w:szCs w:val="18"/>
        </w:rPr>
        <w:tab/>
      </w:r>
      <w:r w:rsidRPr="00470E0A">
        <w:rPr>
          <w:rFonts w:ascii="Verdana" w:hAnsi="Verdana"/>
          <w:b/>
          <w:bCs/>
          <w:kern w:val="32"/>
          <w:sz w:val="18"/>
          <w:szCs w:val="18"/>
        </w:rPr>
        <w:tab/>
      </w:r>
      <w:r w:rsidRPr="00470E0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470E0A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70E0A">
        <w:rPr>
          <w:rFonts w:ascii="Verdana" w:hAnsi="Verdana"/>
          <w:sz w:val="18"/>
          <w:szCs w:val="18"/>
        </w:rPr>
        <w:tab/>
      </w:r>
      <w:r w:rsidRPr="00470E0A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470E0A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470E0A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70E0A">
        <w:rPr>
          <w:rFonts w:ascii="Verdana" w:hAnsi="Verdana"/>
          <w:sz w:val="18"/>
          <w:szCs w:val="18"/>
        </w:rPr>
        <w:tab/>
      </w:r>
      <w:r w:rsidRPr="00470E0A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470E0A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470E0A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70E0A">
        <w:rPr>
          <w:rFonts w:ascii="Verdana" w:hAnsi="Verdana"/>
          <w:sz w:val="18"/>
          <w:szCs w:val="18"/>
        </w:rPr>
        <w:t>ych</w:t>
      </w:r>
      <w:proofErr w:type="spellEnd"/>
      <w:r w:rsidRPr="00470E0A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470E0A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470E0A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470E0A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470E0A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470E0A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470E0A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E6A56F" w14:textId="2F59FD7E" w:rsidR="00676469" w:rsidRPr="00470E0A" w:rsidRDefault="00272EDA" w:rsidP="00C30C65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70E0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5307031" w14:textId="77777777" w:rsidR="00272EDA" w:rsidRPr="00470E0A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625DF278" w14:textId="77777777" w:rsidR="00272EDA" w:rsidRPr="00470E0A" w:rsidRDefault="00272EDA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34B0D93" w14:textId="77777777" w:rsidR="00C30C65" w:rsidRPr="00470E0A" w:rsidRDefault="00C30C65" w:rsidP="00C30C6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470E0A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470E0A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470E0A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470E0A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470E0A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470E0A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470E0A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470E0A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55FC0038" w14:textId="77777777" w:rsidR="00FE545C" w:rsidRPr="00470E0A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470E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2C6E0" w14:textId="77777777" w:rsidR="00775439" w:rsidRDefault="00775439">
      <w:r>
        <w:separator/>
      </w:r>
    </w:p>
  </w:endnote>
  <w:endnote w:type="continuationSeparator" w:id="0">
    <w:p w14:paraId="2764257D" w14:textId="77777777" w:rsidR="00775439" w:rsidRDefault="0077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61E4C" w14:textId="77777777" w:rsidR="00775439" w:rsidRDefault="00775439">
      <w:r>
        <w:separator/>
      </w:r>
    </w:p>
  </w:footnote>
  <w:footnote w:type="continuationSeparator" w:id="0">
    <w:p w14:paraId="30D03CE6" w14:textId="77777777" w:rsidR="00775439" w:rsidRDefault="00775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  <w:num w:numId="5" w16cid:durableId="2615760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31B37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D4612"/>
    <w:rsid w:val="002055B2"/>
    <w:rsid w:val="00207E98"/>
    <w:rsid w:val="00215255"/>
    <w:rsid w:val="00233041"/>
    <w:rsid w:val="002723B0"/>
    <w:rsid w:val="00272EDA"/>
    <w:rsid w:val="00293B27"/>
    <w:rsid w:val="002E18C4"/>
    <w:rsid w:val="00315A4A"/>
    <w:rsid w:val="0033739A"/>
    <w:rsid w:val="00385524"/>
    <w:rsid w:val="003C5AE7"/>
    <w:rsid w:val="003D16E8"/>
    <w:rsid w:val="003F722B"/>
    <w:rsid w:val="00403FA1"/>
    <w:rsid w:val="00470E0A"/>
    <w:rsid w:val="00473848"/>
    <w:rsid w:val="004B7300"/>
    <w:rsid w:val="004C45A3"/>
    <w:rsid w:val="004C6753"/>
    <w:rsid w:val="004C7349"/>
    <w:rsid w:val="004D1A16"/>
    <w:rsid w:val="00595C87"/>
    <w:rsid w:val="005D2C65"/>
    <w:rsid w:val="005E6D94"/>
    <w:rsid w:val="0063384F"/>
    <w:rsid w:val="00643C6F"/>
    <w:rsid w:val="00646202"/>
    <w:rsid w:val="0065290F"/>
    <w:rsid w:val="00676469"/>
    <w:rsid w:val="006815F6"/>
    <w:rsid w:val="006E4618"/>
    <w:rsid w:val="006F29F8"/>
    <w:rsid w:val="00715893"/>
    <w:rsid w:val="007642C9"/>
    <w:rsid w:val="007748F0"/>
    <w:rsid w:val="00775439"/>
    <w:rsid w:val="007A4321"/>
    <w:rsid w:val="007F287D"/>
    <w:rsid w:val="008203AC"/>
    <w:rsid w:val="00833933"/>
    <w:rsid w:val="00845783"/>
    <w:rsid w:val="00853083"/>
    <w:rsid w:val="008B2F0C"/>
    <w:rsid w:val="008B4928"/>
    <w:rsid w:val="008D2AB8"/>
    <w:rsid w:val="008F1C66"/>
    <w:rsid w:val="009312D6"/>
    <w:rsid w:val="00970FE4"/>
    <w:rsid w:val="009B5352"/>
    <w:rsid w:val="00A0022B"/>
    <w:rsid w:val="00A346FE"/>
    <w:rsid w:val="00A47B4D"/>
    <w:rsid w:val="00A83018"/>
    <w:rsid w:val="00AC62BE"/>
    <w:rsid w:val="00B253DE"/>
    <w:rsid w:val="00B711E0"/>
    <w:rsid w:val="00B774DC"/>
    <w:rsid w:val="00BA3275"/>
    <w:rsid w:val="00BC47C0"/>
    <w:rsid w:val="00C005E6"/>
    <w:rsid w:val="00C27ADB"/>
    <w:rsid w:val="00C30C65"/>
    <w:rsid w:val="00C63BC9"/>
    <w:rsid w:val="00C777AD"/>
    <w:rsid w:val="00C969A6"/>
    <w:rsid w:val="00CA7D36"/>
    <w:rsid w:val="00CD4545"/>
    <w:rsid w:val="00CD7C8A"/>
    <w:rsid w:val="00CF06BF"/>
    <w:rsid w:val="00D24208"/>
    <w:rsid w:val="00D60C38"/>
    <w:rsid w:val="00D66893"/>
    <w:rsid w:val="00D90ACB"/>
    <w:rsid w:val="00DA43CA"/>
    <w:rsid w:val="00DC1500"/>
    <w:rsid w:val="00E128BF"/>
    <w:rsid w:val="00E34BA8"/>
    <w:rsid w:val="00E44371"/>
    <w:rsid w:val="00E71ADB"/>
    <w:rsid w:val="00E8444C"/>
    <w:rsid w:val="00E949B0"/>
    <w:rsid w:val="00EC0BEA"/>
    <w:rsid w:val="00F00591"/>
    <w:rsid w:val="00F209BB"/>
    <w:rsid w:val="00F24038"/>
    <w:rsid w:val="00F51688"/>
    <w:rsid w:val="00F53146"/>
    <w:rsid w:val="00F62F68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925</Words>
  <Characters>7458</Characters>
  <Application>Microsoft Office Word</Application>
  <DocSecurity>0</DocSecurity>
  <Lines>62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2025-03-04T12:37:00Z</cp:lastPrinted>
  <dcterms:created xsi:type="dcterms:W3CDTF">2025-06-27T08:46:00Z</dcterms:created>
  <dcterms:modified xsi:type="dcterms:W3CDTF">2025-06-27T08:46:00Z</dcterms:modified>
</cp:coreProperties>
</file>