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93229C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6D544167" w14:textId="77777777" w:rsidR="005A4CE4" w:rsidRPr="0093229C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545E0CB2" w14:textId="77777777" w:rsidR="005A4CE4" w:rsidRPr="0093229C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719E14E" w14:textId="77777777" w:rsidR="005A4CE4" w:rsidRPr="0093229C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93229C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6E5429A" w14:textId="77777777" w:rsidR="005A4CE4" w:rsidRPr="0093229C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543902E8" w14:textId="77777777" w:rsidR="005A4CE4" w:rsidRPr="0093229C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93229C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2A316CF4" w14:textId="77777777" w:rsidR="005A4CE4" w:rsidRPr="0093229C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93229C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3229C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93229C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3229C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93229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7F399DD1" w14:textId="77777777" w:rsidR="005A4CE4" w:rsidRPr="0093229C" w:rsidRDefault="005A4CE4" w:rsidP="007C2A4C">
      <w:pPr>
        <w:spacing w:after="0" w:line="24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93229C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60684493" w14:textId="77777777" w:rsidR="005A4CE4" w:rsidRPr="0093229C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93229C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3229C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93229C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187C84CC" w14:textId="77777777" w:rsidR="00483541" w:rsidRPr="0093229C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0CE5B570" w14:textId="36ACA681" w:rsidR="005A4CE4" w:rsidRPr="0093229C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93229C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36E51FE" w14:textId="77777777" w:rsidR="005A4CE4" w:rsidRPr="0093229C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93229C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3229C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93229C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7F579274" w14:textId="77777777" w:rsidR="005A4CE4" w:rsidRPr="0093229C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93229C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D9A55CA" w14:textId="77777777" w:rsidR="005A4CE4" w:rsidRPr="0093229C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DA04B9" w14:textId="67965E36" w:rsidR="005A4CE4" w:rsidRPr="0093229C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93229C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</w:t>
      </w:r>
      <w:r w:rsidRPr="0093229C">
        <w:rPr>
          <w:rFonts w:ascii="Verdana" w:eastAsia="Times New Roman" w:hAnsi="Verdana"/>
          <w:sz w:val="18"/>
          <w:szCs w:val="18"/>
          <w:lang w:eastAsia="pl-PL"/>
        </w:rPr>
        <w:br/>
        <w:t xml:space="preserve">pn. </w:t>
      </w:r>
      <w:r w:rsidR="008552C4" w:rsidRPr="0093229C">
        <w:rPr>
          <w:rFonts w:ascii="Verdana" w:hAnsi="Verdana"/>
          <w:b/>
          <w:sz w:val="18"/>
          <w:szCs w:val="18"/>
        </w:rPr>
        <w:t>Wykonanie kompleksowej obsługi  (Obsługa techniczna, sprzęt i realizacja transmisji online z konferencji) podczas konferencji międzynarodowych i spotkań w 2025r. dla CTK AGH - DE-dzp.272-</w:t>
      </w:r>
      <w:r w:rsidR="001073C2" w:rsidRPr="0093229C">
        <w:rPr>
          <w:rFonts w:ascii="Verdana" w:hAnsi="Verdana"/>
          <w:b/>
          <w:sz w:val="18"/>
          <w:szCs w:val="18"/>
        </w:rPr>
        <w:t>348</w:t>
      </w:r>
      <w:r w:rsidR="008552C4" w:rsidRPr="0093229C">
        <w:rPr>
          <w:rFonts w:ascii="Verdana" w:hAnsi="Verdana"/>
          <w:b/>
          <w:sz w:val="18"/>
          <w:szCs w:val="18"/>
        </w:rPr>
        <w:t>/25</w:t>
      </w:r>
      <w:r w:rsidRPr="0093229C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93229C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93229C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93229C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ACFD1C7" w14:textId="77777777" w:rsidR="002770AD" w:rsidRPr="0093229C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ABCA6E3" w14:textId="77777777" w:rsidR="00A821AF" w:rsidRPr="0093229C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b/>
          <w:sz w:val="18"/>
          <w:szCs w:val="18"/>
          <w:lang w:eastAsia="pl-PL"/>
        </w:rPr>
        <w:t>OŚWIADCZENIA DOTYCZĄCE WYKONAWCY:</w:t>
      </w:r>
    </w:p>
    <w:p w14:paraId="025B1634" w14:textId="77777777" w:rsidR="00A821AF" w:rsidRPr="0093229C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.</w:t>
      </w:r>
    </w:p>
    <w:p w14:paraId="7B6F8428" w14:textId="56516C17" w:rsidR="00A821AF" w:rsidRPr="0093229C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nie podlegam wykluczeniu z postępowania na podstawie art. </w:t>
      </w:r>
      <w:r w:rsidRPr="0093229C">
        <w:rPr>
          <w:rFonts w:ascii="Verdana" w:hAnsi="Verdana" w:cstheme="minorHAnsi"/>
          <w:bCs/>
          <w:iCs/>
          <w:color w:val="000000"/>
          <w:sz w:val="18"/>
          <w:szCs w:val="18"/>
          <w:lang w:val="x-none" w:eastAsia="x-none"/>
        </w:rPr>
        <w:t>109 ust. 1</w:t>
      </w:r>
      <w:r w:rsidR="006A5C91" w:rsidRPr="0093229C">
        <w:rPr>
          <w:rFonts w:ascii="Verdana" w:hAnsi="Verdana" w:cstheme="minorHAnsi"/>
          <w:bCs/>
          <w:iCs/>
          <w:color w:val="000000"/>
          <w:sz w:val="18"/>
          <w:szCs w:val="18"/>
          <w:lang w:eastAsia="x-none"/>
        </w:rPr>
        <w:t xml:space="preserve"> </w:t>
      </w:r>
      <w:r w:rsidR="007023E2" w:rsidRPr="0093229C">
        <w:rPr>
          <w:rFonts w:ascii="Verdana" w:hAnsi="Verdana" w:cstheme="minorHAnsi"/>
          <w:bCs/>
          <w:iCs/>
          <w:color w:val="000000"/>
          <w:sz w:val="18"/>
          <w:szCs w:val="18"/>
          <w:lang w:eastAsia="x-none"/>
        </w:rPr>
        <w:t xml:space="preserve"> pkt 4</w:t>
      </w:r>
      <w:r w:rsidRPr="0093229C">
        <w:rPr>
          <w:rFonts w:ascii="Verdana" w:hAnsi="Verdana" w:cstheme="minorHAnsi"/>
          <w:bCs/>
          <w:iCs/>
          <w:color w:val="000000"/>
          <w:sz w:val="18"/>
          <w:szCs w:val="18"/>
          <w:lang w:val="x-none" w:eastAsia="x-none"/>
        </w:rPr>
        <w:t xml:space="preserve">, pkt 5, pkt 6, pkt 7, pkt 8, pkt 9 i pkt 10 </w:t>
      </w: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ustawy </w:t>
      </w:r>
      <w:proofErr w:type="spellStart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.</w:t>
      </w:r>
    </w:p>
    <w:p w14:paraId="002DE661" w14:textId="77777777" w:rsidR="00A821AF" w:rsidRPr="0093229C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3229C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footnoteReference w:id="1"/>
      </w: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 ustawy </w:t>
      </w:r>
      <w:proofErr w:type="spellStart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 podjąłem następujące środki naprawcze</w:t>
      </w:r>
      <w:r w:rsidRPr="0093229C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footnoteReference w:id="2"/>
      </w: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:</w:t>
      </w:r>
      <w:r w:rsidRPr="0093229C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t xml:space="preserve"> </w:t>
      </w:r>
    </w:p>
    <w:p w14:paraId="7BEBB462" w14:textId="40909F92" w:rsidR="00A821AF" w:rsidRPr="0093229C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</w:t>
      </w:r>
    </w:p>
    <w:p w14:paraId="1C7406B2" w14:textId="77777777" w:rsidR="00A821AF" w:rsidRPr="0093229C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</w:p>
    <w:p w14:paraId="2A319C87" w14:textId="77777777" w:rsidR="00A821AF" w:rsidRPr="0093229C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93229C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b/>
          <w:sz w:val="18"/>
          <w:szCs w:val="18"/>
          <w:lang w:eastAsia="pl-PL"/>
        </w:rPr>
        <w:t>OŚWIADCZENIE DOTYCZĄCE PODANYCH INFORMACJI:</w:t>
      </w:r>
    </w:p>
    <w:p w14:paraId="02592627" w14:textId="77777777" w:rsidR="00A821AF" w:rsidRPr="0093229C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3229C">
        <w:rPr>
          <w:rFonts w:ascii="Verdana" w:eastAsia="Times New Roman" w:hAnsi="Verdana" w:cstheme="minorHAns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93229C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</w:p>
    <w:p w14:paraId="321B5CF0" w14:textId="77777777" w:rsidR="00A821AF" w:rsidRPr="0093229C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18"/>
          <w:szCs w:val="18"/>
        </w:rPr>
      </w:pPr>
      <w:r w:rsidRPr="0093229C">
        <w:rPr>
          <w:rFonts w:ascii="Verdana" w:hAnsi="Verdana" w:cstheme="minorHAns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93EA74B" w14:textId="5C067B1D" w:rsidR="005103B9" w:rsidRPr="0093229C" w:rsidRDefault="00A821AF" w:rsidP="0093229C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93229C">
        <w:rPr>
          <w:rFonts w:ascii="Verdana" w:hAnsi="Verdana" w:cstheme="minorHAns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9322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FC766" w14:textId="77777777" w:rsidR="003939EC" w:rsidRDefault="003939EC" w:rsidP="0038231F">
      <w:pPr>
        <w:spacing w:after="0" w:line="240" w:lineRule="auto"/>
      </w:pPr>
      <w:r>
        <w:separator/>
      </w:r>
    </w:p>
  </w:endnote>
  <w:endnote w:type="continuationSeparator" w:id="0">
    <w:p w14:paraId="522B0DC4" w14:textId="77777777" w:rsidR="003939EC" w:rsidRDefault="003939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0A4E2" w14:textId="77777777" w:rsidR="003939EC" w:rsidRDefault="003939EC" w:rsidP="0038231F">
      <w:pPr>
        <w:spacing w:after="0" w:line="240" w:lineRule="auto"/>
      </w:pPr>
      <w:r>
        <w:separator/>
      </w:r>
    </w:p>
  </w:footnote>
  <w:footnote w:type="continuationSeparator" w:id="0">
    <w:p w14:paraId="4F681344" w14:textId="77777777" w:rsidR="003939EC" w:rsidRDefault="003939EC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</w:t>
      </w:r>
      <w:bookmarkStart w:id="0" w:name="_GoBack"/>
      <w:bookmarkEnd w:id="0"/>
      <w:r w:rsidRPr="00483541">
        <w:rPr>
          <w:rFonts w:ascii="Verdana" w:hAnsi="Verdana" w:cs="Tahoma"/>
          <w:sz w:val="16"/>
          <w:szCs w:val="16"/>
        </w:rPr>
        <w:t>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411B9178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</w:p>
  <w:p w14:paraId="18D3C453" w14:textId="6F734C03" w:rsidR="008128AD" w:rsidRPr="007407DE" w:rsidRDefault="00FC4D96" w:rsidP="00E83500">
    <w:pPr>
      <w:pStyle w:val="Nagwek"/>
    </w:pPr>
    <w:r>
      <w:rPr>
        <w:noProof/>
        <w:lang w:val="en-GB" w:eastAsia="en-GB"/>
      </w:rPr>
      <w:drawing>
        <wp:inline distT="0" distB="0" distL="0" distR="0" wp14:anchorId="35380AA6" wp14:editId="3B53D4C2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073C2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552C4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3229C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C4D9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F0ABC-77E0-40D3-AEEA-136C4D94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4</cp:revision>
  <cp:lastPrinted>2023-09-12T08:07:00Z</cp:lastPrinted>
  <dcterms:created xsi:type="dcterms:W3CDTF">2025-04-16T11:11:00Z</dcterms:created>
  <dcterms:modified xsi:type="dcterms:W3CDTF">2025-06-18T12:57:00Z</dcterms:modified>
</cp:coreProperties>
</file>