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pPr w:leftFromText="141" w:rightFromText="141" w:vertAnchor="page" w:horzAnchor="margin" w:tblpY="656"/>
        <w:tblW w:w="10200" w:type="dxa"/>
        <w:tblLayout w:type="fixed"/>
        <w:tblCellMar>
          <w:left w:w="30" w:type="dxa"/>
          <w:right w:w="30" w:type="dxa"/>
        </w:tblCellMar>
        <w:tblLook w:val="04A0" w:firstRow="1" w:lastRow="0" w:firstColumn="1" w:lastColumn="0" w:noHBand="0" w:noVBand="1"/>
      </w:tblPr>
      <w:tblGrid>
        <w:gridCol w:w="80"/>
        <w:gridCol w:w="10120"/>
      </w:tblGrid>
      <w:tr w:rsidR="002E6812" w:rsidRPr="002E6812" w14:paraId="3EE8D1D4" w14:textId="77777777" w:rsidTr="002E6812">
        <w:trPr>
          <w:trHeight w:val="790"/>
        </w:trPr>
        <w:tc>
          <w:tcPr>
            <w:tcW w:w="80" w:type="dxa"/>
          </w:tcPr>
          <w:p w14:paraId="25DF2194" w14:textId="77777777" w:rsidR="002E6812" w:rsidRPr="002E6812" w:rsidRDefault="002E6812" w:rsidP="002E6812">
            <w:pPr>
              <w:spacing w:after="600"/>
              <w:jc w:val="right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0121" w:type="dxa"/>
            <w:vAlign w:val="center"/>
            <w:hideMark/>
          </w:tcPr>
          <w:p w14:paraId="7C17FA43" w14:textId="77777777" w:rsidR="002E6812" w:rsidRPr="002E6812" w:rsidRDefault="002E6812" w:rsidP="002E6812">
            <w:pPr>
              <w:spacing w:after="600"/>
              <w:jc w:val="right"/>
              <w:rPr>
                <w:rFonts w:ascii="Arial" w:hAnsi="Arial" w:cs="Arial"/>
                <w:sz w:val="24"/>
                <w:szCs w:val="24"/>
                <w:lang w:val="x-none"/>
              </w:rPr>
            </w:pPr>
            <w:r w:rsidRPr="002E6812">
              <w:rPr>
                <w:rFonts w:ascii="Arial" w:hAnsi="Arial" w:cs="Arial"/>
                <w:sz w:val="24"/>
                <w:szCs w:val="24"/>
                <w:lang w:val="x-none"/>
              </w:rPr>
              <w:pict w14:anchorId="3B8985CF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31" type="#_x0000_t75" style="width:503.45pt;height:43.5pt;visibility:visible">
                  <v:imagedata r:id="rId6" o:title=""/>
                </v:shape>
              </w:pict>
            </w:r>
          </w:p>
        </w:tc>
      </w:tr>
    </w:tbl>
    <w:p w14:paraId="20DCFBAA" w14:textId="76918A70" w:rsidR="003E6519" w:rsidRPr="002E6812" w:rsidRDefault="004E5B5D" w:rsidP="003E6519">
      <w:pPr>
        <w:spacing w:after="600"/>
        <w:jc w:val="right"/>
      </w:pPr>
      <w:r w:rsidRPr="002E6812">
        <w:t>Niepołomice</w:t>
      </w:r>
      <w:r w:rsidR="003E6519" w:rsidRPr="002E6812">
        <w:t xml:space="preserve"> dnia: </w:t>
      </w:r>
      <w:r w:rsidRPr="002E6812">
        <w:t>2025-07-07</w:t>
      </w:r>
    </w:p>
    <w:p w14:paraId="58AF6E5D" w14:textId="77777777" w:rsidR="003E6519" w:rsidRPr="002E6812" w:rsidRDefault="004E5B5D" w:rsidP="003E6519">
      <w:pPr>
        <w:spacing w:line="360" w:lineRule="auto"/>
        <w:rPr>
          <w:b/>
          <w:bCs/>
        </w:rPr>
      </w:pPr>
      <w:r w:rsidRPr="002E6812">
        <w:rPr>
          <w:b/>
          <w:bCs/>
        </w:rPr>
        <w:t>GMINA NIEPOŁOMICE</w:t>
      </w:r>
    </w:p>
    <w:p w14:paraId="5D29DC2C" w14:textId="77777777" w:rsidR="003E6519" w:rsidRPr="002E6812" w:rsidRDefault="004E5B5D" w:rsidP="003E6519">
      <w:pPr>
        <w:spacing w:line="360" w:lineRule="auto"/>
      </w:pPr>
      <w:r w:rsidRPr="002E6812">
        <w:t>Pl. Zwycięstwa</w:t>
      </w:r>
      <w:r w:rsidR="003E6519" w:rsidRPr="002E6812">
        <w:t xml:space="preserve"> </w:t>
      </w:r>
      <w:r w:rsidRPr="002E6812">
        <w:t>13</w:t>
      </w:r>
    </w:p>
    <w:p w14:paraId="29F05D86" w14:textId="77777777" w:rsidR="003E6519" w:rsidRPr="002E6812" w:rsidRDefault="004E5B5D" w:rsidP="003E6519">
      <w:r w:rsidRPr="002E6812">
        <w:t>32-005</w:t>
      </w:r>
      <w:r w:rsidR="003E6519" w:rsidRPr="002E6812">
        <w:t xml:space="preserve"> </w:t>
      </w:r>
      <w:r w:rsidRPr="002E6812">
        <w:t>Niepołomice</w:t>
      </w:r>
    </w:p>
    <w:p w14:paraId="1F2656FB" w14:textId="0EC7EBAA" w:rsidR="003E6519" w:rsidRPr="002E6812" w:rsidRDefault="003E6519" w:rsidP="003E6519">
      <w:pPr>
        <w:spacing w:after="600"/>
        <w:jc w:val="both"/>
        <w:rPr>
          <w:bCs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3E6519" w:rsidRPr="002E6812" w14:paraId="6C9AB9B7" w14:textId="77777777" w:rsidTr="001A0FA2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1CE3A7EA" w14:textId="77777777" w:rsidR="003E6519" w:rsidRPr="002E6812" w:rsidRDefault="003E6519" w:rsidP="001A0FA2">
            <w:pPr>
              <w:keepNext/>
              <w:spacing w:before="120" w:line="360" w:lineRule="auto"/>
              <w:jc w:val="center"/>
              <w:outlineLvl w:val="0"/>
              <w:rPr>
                <w:b/>
                <w:spacing w:val="60"/>
                <w:kern w:val="28"/>
              </w:rPr>
            </w:pPr>
            <w:r w:rsidRPr="002E6812">
              <w:rPr>
                <w:b/>
                <w:spacing w:val="60"/>
                <w:kern w:val="28"/>
              </w:rPr>
              <w:t>INFORMACJA</w:t>
            </w:r>
          </w:p>
          <w:p w14:paraId="64AD6F7B" w14:textId="77777777" w:rsidR="003E6519" w:rsidRPr="002E6812" w:rsidRDefault="003E6519" w:rsidP="001A0FA2">
            <w:pPr>
              <w:keepNext/>
              <w:suppressAutoHyphens/>
              <w:spacing w:after="120" w:line="276" w:lineRule="auto"/>
              <w:jc w:val="center"/>
              <w:outlineLvl w:val="1"/>
            </w:pPr>
            <w:r w:rsidRPr="002E6812">
              <w:t>o kwocie przeznaczonej na realizację zamówienia</w:t>
            </w:r>
          </w:p>
        </w:tc>
      </w:tr>
    </w:tbl>
    <w:p w14:paraId="06D3A13D" w14:textId="77777777" w:rsidR="003E6519" w:rsidRPr="002E6812" w:rsidRDefault="003E6519" w:rsidP="003E6519">
      <w:pPr>
        <w:pStyle w:val="Nagwek"/>
        <w:tabs>
          <w:tab w:val="clear" w:pos="4536"/>
        </w:tabs>
        <w:spacing w:after="360"/>
      </w:pPr>
      <w:r w:rsidRPr="002E6812">
        <w:tab/>
        <w:t xml:space="preserve"> </w:t>
      </w:r>
    </w:p>
    <w:p w14:paraId="7FDD4918" w14:textId="77777777" w:rsidR="003E6519" w:rsidRPr="002E6812" w:rsidRDefault="003E6519" w:rsidP="003E6519">
      <w:pPr>
        <w:spacing w:after="120" w:line="360" w:lineRule="auto"/>
        <w:jc w:val="both"/>
        <w:rPr>
          <w:rFonts w:eastAsia="Calibri"/>
          <w:lang w:eastAsia="en-US"/>
        </w:rPr>
      </w:pPr>
      <w:r w:rsidRPr="002E6812">
        <w:rPr>
          <w:rFonts w:eastAsia="Calibri"/>
          <w:lang w:eastAsia="en-US"/>
        </w:rPr>
        <w:t xml:space="preserve">Dotyczy </w:t>
      </w:r>
      <w:r w:rsidRPr="002E6812">
        <w:t>postępowania o udzielenie zamówienia publicznego</w:t>
      </w:r>
      <w:r w:rsidRPr="002E6812">
        <w:rPr>
          <w:rFonts w:eastAsia="Calibri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3E6519" w:rsidRPr="002E6812" w14:paraId="2A0FFB8F" w14:textId="77777777" w:rsidTr="001A0FA2">
        <w:tc>
          <w:tcPr>
            <w:tcW w:w="2269" w:type="dxa"/>
            <w:shd w:val="clear" w:color="auto" w:fill="auto"/>
          </w:tcPr>
          <w:p w14:paraId="674A16CD" w14:textId="77777777" w:rsidR="003E6519" w:rsidRPr="002E6812" w:rsidRDefault="003E6519" w:rsidP="001A0FA2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</w:pPr>
            <w:r w:rsidRPr="002E6812"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2059A4B2" w14:textId="77777777" w:rsidR="003E6519" w:rsidRPr="002E6812" w:rsidRDefault="004E5B5D" w:rsidP="001A0FA2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bCs/>
              </w:rPr>
            </w:pPr>
            <w:r w:rsidRPr="002E6812">
              <w:rPr>
                <w:bCs/>
              </w:rPr>
              <w:t>Dostawa wyposażenia  warsztatów szkolnych na potrzeby kształcenia zawodowego w ramach projektu pod nazwą: Rozbudowa infrastruktury i doposażenie pracowni kształcenia zawodowego w Gminie Niepołomice.</w:t>
            </w:r>
            <w:r w:rsidR="003E6519" w:rsidRPr="002E6812">
              <w:rPr>
                <w:bCs/>
              </w:rPr>
              <w:t>.</w:t>
            </w:r>
          </w:p>
        </w:tc>
      </w:tr>
      <w:tr w:rsidR="004E5B5D" w:rsidRPr="002E6812" w14:paraId="4F682460" w14:textId="77777777" w:rsidTr="0088204E">
        <w:tc>
          <w:tcPr>
            <w:tcW w:w="2269" w:type="dxa"/>
            <w:shd w:val="clear" w:color="auto" w:fill="auto"/>
          </w:tcPr>
          <w:p w14:paraId="42326DF2" w14:textId="77777777" w:rsidR="004E5B5D" w:rsidRPr="002E6812" w:rsidRDefault="004E5B5D" w:rsidP="0088204E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</w:pPr>
            <w:r w:rsidRPr="002E6812"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23B0C451" w14:textId="77777777" w:rsidR="004E5B5D" w:rsidRPr="002E6812" w:rsidRDefault="004E5B5D" w:rsidP="0088204E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bCs/>
              </w:rPr>
            </w:pPr>
            <w:r w:rsidRPr="002E6812">
              <w:rPr>
                <w:bCs/>
              </w:rPr>
              <w:t>ZP.271.15.2025</w:t>
            </w:r>
          </w:p>
        </w:tc>
      </w:tr>
    </w:tbl>
    <w:p w14:paraId="6948659E" w14:textId="77777777" w:rsidR="00890B92" w:rsidRPr="002E6812" w:rsidRDefault="00A80738" w:rsidP="003E6519">
      <w:pPr>
        <w:spacing w:before="480" w:after="120" w:line="360" w:lineRule="auto"/>
        <w:jc w:val="both"/>
      </w:pPr>
      <w:r w:rsidRPr="002E6812">
        <w:t xml:space="preserve">Zamawiający na podstawie art. </w:t>
      </w:r>
      <w:r w:rsidR="00890B92" w:rsidRPr="002E6812">
        <w:t>22</w:t>
      </w:r>
      <w:r w:rsidR="0049054E" w:rsidRPr="002E6812">
        <w:t>2</w:t>
      </w:r>
      <w:r w:rsidRPr="002E6812">
        <w:t xml:space="preserve"> ust. </w:t>
      </w:r>
      <w:r w:rsidR="00890B92" w:rsidRPr="002E6812">
        <w:t>4</w:t>
      </w:r>
      <w:r w:rsidRPr="002E6812">
        <w:t xml:space="preserve"> </w:t>
      </w:r>
      <w:r w:rsidR="00890B92" w:rsidRPr="002E6812">
        <w:rPr>
          <w:bCs/>
        </w:rPr>
        <w:t>ustawy z dnia 11 września 2019 r. Prawo zamówień publicznych</w:t>
      </w:r>
      <w:r w:rsidR="004C7E9B" w:rsidRPr="002E6812">
        <w:t xml:space="preserve"> </w:t>
      </w:r>
      <w:r w:rsidR="004E5B5D" w:rsidRPr="002E6812">
        <w:t>(</w:t>
      </w:r>
      <w:proofErr w:type="spellStart"/>
      <w:r w:rsidR="004E5B5D" w:rsidRPr="002E6812">
        <w:t>t.j</w:t>
      </w:r>
      <w:proofErr w:type="spellEnd"/>
      <w:r w:rsidR="004E5B5D" w:rsidRPr="002E6812">
        <w:t>. Dz. U. z 2024 poz. 1320)</w:t>
      </w:r>
      <w:r w:rsidR="00490DC0" w:rsidRPr="002E6812">
        <w:t xml:space="preserve"> </w:t>
      </w:r>
      <w:r w:rsidR="00890B92" w:rsidRPr="002E6812">
        <w:t>informuje, że kwota, jaką zamierza przeznaczyć na sfinansowanie zamówienia wynosi</w:t>
      </w:r>
      <w:r w:rsidR="00510EC8" w:rsidRPr="002E6812">
        <w:t xml:space="preserve"> dla</w:t>
      </w:r>
      <w:r w:rsidR="00890B92" w:rsidRPr="002E6812">
        <w:t>:</w:t>
      </w:r>
    </w:p>
    <w:tbl>
      <w:tblPr>
        <w:tblW w:w="9214" w:type="dxa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4"/>
      </w:tblGrid>
      <w:tr w:rsidR="004E5B5D" w:rsidRPr="002E6812" w14:paraId="5D796F0D" w14:textId="77777777" w:rsidTr="0088204E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196F4A13" w14:textId="77777777" w:rsidR="004E5B5D" w:rsidRPr="002E6812" w:rsidRDefault="004E5B5D" w:rsidP="0088204E">
            <w:pPr>
              <w:spacing w:before="40" w:line="360" w:lineRule="auto"/>
              <w:ind w:left="74" w:right="108"/>
            </w:pPr>
            <w:r w:rsidRPr="002E6812">
              <w:t>części 1 zamówienia w wysokości 420 511.17 zł brutto;</w:t>
            </w:r>
          </w:p>
        </w:tc>
      </w:tr>
      <w:tr w:rsidR="004E5B5D" w:rsidRPr="002E6812" w14:paraId="00828D0E" w14:textId="77777777" w:rsidTr="0088204E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16A62FC0" w14:textId="77777777" w:rsidR="004E5B5D" w:rsidRPr="002E6812" w:rsidRDefault="004E5B5D" w:rsidP="0088204E">
            <w:pPr>
              <w:spacing w:before="40" w:line="360" w:lineRule="auto"/>
              <w:ind w:left="74" w:right="108"/>
            </w:pPr>
            <w:r w:rsidRPr="002E6812">
              <w:t>części 2 zamówienia w wysokości 95 940.00 zł brutto;</w:t>
            </w:r>
          </w:p>
        </w:tc>
      </w:tr>
      <w:tr w:rsidR="004E5B5D" w:rsidRPr="002E6812" w14:paraId="1C280537" w14:textId="77777777" w:rsidTr="0088204E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2B69FD52" w14:textId="77777777" w:rsidR="004E5B5D" w:rsidRPr="002E6812" w:rsidRDefault="004E5B5D" w:rsidP="0088204E">
            <w:pPr>
              <w:spacing w:before="40" w:line="360" w:lineRule="auto"/>
              <w:ind w:left="74" w:right="108"/>
            </w:pPr>
            <w:r w:rsidRPr="002E6812">
              <w:t>części 3 zamówienia w wysokości 457 252.50 zł brutto;</w:t>
            </w:r>
          </w:p>
        </w:tc>
      </w:tr>
      <w:tr w:rsidR="004E5B5D" w:rsidRPr="002E6812" w14:paraId="70369D41" w14:textId="77777777" w:rsidTr="0088204E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465CC677" w14:textId="77777777" w:rsidR="004E5B5D" w:rsidRPr="002E6812" w:rsidRDefault="004E5B5D" w:rsidP="0088204E">
            <w:pPr>
              <w:spacing w:before="40" w:line="360" w:lineRule="auto"/>
              <w:ind w:left="74" w:right="108"/>
            </w:pPr>
            <w:r w:rsidRPr="002E6812">
              <w:t>części 4 zamówienia w wysokości 19 680.00 zł brutto;</w:t>
            </w:r>
          </w:p>
        </w:tc>
      </w:tr>
      <w:tr w:rsidR="004E5B5D" w:rsidRPr="002E6812" w14:paraId="60C8C2F2" w14:textId="77777777" w:rsidTr="0088204E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7A3BBCD9" w14:textId="77777777" w:rsidR="004E5B5D" w:rsidRPr="002E6812" w:rsidRDefault="004E5B5D" w:rsidP="0088204E">
            <w:pPr>
              <w:spacing w:before="40" w:line="360" w:lineRule="auto"/>
              <w:ind w:left="74" w:right="108"/>
            </w:pPr>
            <w:r w:rsidRPr="002E6812">
              <w:t>części 5 zamówienia w wysokości 56 088.00 zł brutto;</w:t>
            </w:r>
          </w:p>
        </w:tc>
      </w:tr>
    </w:tbl>
    <w:p w14:paraId="10EBB055" w14:textId="77777777" w:rsidR="00890B92" w:rsidRPr="002E6812" w:rsidRDefault="00890B92" w:rsidP="00A80738">
      <w:pPr>
        <w:spacing w:before="120" w:after="120"/>
        <w:jc w:val="both"/>
      </w:pPr>
    </w:p>
    <w:p w14:paraId="3CD86E5E" w14:textId="77777777" w:rsidR="00510EC8" w:rsidRPr="002E6812" w:rsidRDefault="00510EC8" w:rsidP="00A80738">
      <w:pPr>
        <w:spacing w:before="120" w:after="120"/>
        <w:jc w:val="both"/>
      </w:pPr>
    </w:p>
    <w:p w14:paraId="132FBCE1" w14:textId="2800A7D0" w:rsidR="00C236D3" w:rsidRPr="002E6812" w:rsidRDefault="00C236D3" w:rsidP="00173B20">
      <w:pPr>
        <w:jc w:val="right"/>
      </w:pPr>
    </w:p>
    <w:sectPr w:rsidR="00C236D3" w:rsidRPr="002E6812" w:rsidSect="003E6519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50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8F2860" w14:textId="77777777" w:rsidR="007C469F" w:rsidRDefault="007C469F">
      <w:r>
        <w:separator/>
      </w:r>
    </w:p>
  </w:endnote>
  <w:endnote w:type="continuationSeparator" w:id="0">
    <w:p w14:paraId="0FCC7331" w14:textId="77777777" w:rsidR="007C469F" w:rsidRDefault="007C469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0B36209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6CC4B521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4F89C00" w14:textId="677FAC44" w:rsidR="009F189D" w:rsidRPr="003E6519" w:rsidRDefault="002E6812" w:rsidP="003E6519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>
      <w:rPr>
        <w:rFonts w:ascii="Arial" w:hAnsi="Arial"/>
        <w:sz w:val="18"/>
        <w:szCs w:val="24"/>
      </w:rPr>
      <w:t>.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6DB7884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1CAB306E" w14:textId="77777777" w:rsidR="009F189D" w:rsidRDefault="009F189D">
    <w:pPr>
      <w:pStyle w:val="Stopka"/>
      <w:tabs>
        <w:tab w:val="clear" w:pos="4536"/>
      </w:tabs>
      <w:jc w:val="center"/>
    </w:pPr>
  </w:p>
  <w:p w14:paraId="6E6DA295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1040CAF" w14:textId="77777777" w:rsidR="007C469F" w:rsidRDefault="007C469F">
      <w:r>
        <w:separator/>
      </w:r>
    </w:p>
  </w:footnote>
  <w:footnote w:type="continuationSeparator" w:id="0">
    <w:p w14:paraId="1DB7BA65" w14:textId="77777777" w:rsidR="007C469F" w:rsidRDefault="007C469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8E898E" w14:textId="77777777" w:rsidR="004E5B5D" w:rsidRDefault="004E5B5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CD45F2C" w14:textId="77777777" w:rsidR="004E5B5D" w:rsidRDefault="004E5B5D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1FB6659" w14:textId="77777777" w:rsidR="004E5B5D" w:rsidRDefault="004E5B5D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7C469F"/>
    <w:rsid w:val="00007727"/>
    <w:rsid w:val="00017720"/>
    <w:rsid w:val="00035488"/>
    <w:rsid w:val="000D7F25"/>
    <w:rsid w:val="000E00E5"/>
    <w:rsid w:val="00173B20"/>
    <w:rsid w:val="001A0FA2"/>
    <w:rsid w:val="001C69FF"/>
    <w:rsid w:val="0023318D"/>
    <w:rsid w:val="002E6812"/>
    <w:rsid w:val="003D72FD"/>
    <w:rsid w:val="003E6519"/>
    <w:rsid w:val="00423179"/>
    <w:rsid w:val="0049054E"/>
    <w:rsid w:val="00490DC0"/>
    <w:rsid w:val="00493F8C"/>
    <w:rsid w:val="004C7E9B"/>
    <w:rsid w:val="004E5B5D"/>
    <w:rsid w:val="00510EC8"/>
    <w:rsid w:val="00524583"/>
    <w:rsid w:val="0069085C"/>
    <w:rsid w:val="007C469F"/>
    <w:rsid w:val="00804A9B"/>
    <w:rsid w:val="00843263"/>
    <w:rsid w:val="00861E75"/>
    <w:rsid w:val="00890B92"/>
    <w:rsid w:val="009D19BD"/>
    <w:rsid w:val="009F189D"/>
    <w:rsid w:val="00A47FF6"/>
    <w:rsid w:val="00A80738"/>
    <w:rsid w:val="00BE7129"/>
    <w:rsid w:val="00C236D3"/>
    <w:rsid w:val="00C659E2"/>
    <w:rsid w:val="00C902DE"/>
    <w:rsid w:val="00CB0802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FF670DF"/>
  <w15:chartTrackingRefBased/>
  <w15:docId w15:val="{D4ADA3E4-9C19-42FB-ACB1-63B784DC85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3452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597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TO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131</Words>
  <Characters>829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959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Topór</dc:creator>
  <cp:keywords/>
  <dc:description/>
  <cp:lastModifiedBy>Anna Topór</cp:lastModifiedBy>
  <cp:revision>2</cp:revision>
  <cp:lastPrinted>2025-07-07T07:09:00Z</cp:lastPrinted>
  <dcterms:created xsi:type="dcterms:W3CDTF">2025-07-07T07:09:00Z</dcterms:created>
  <dcterms:modified xsi:type="dcterms:W3CDTF">2025-07-07T07:09:00Z</dcterms:modified>
</cp:coreProperties>
</file>