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5400B3" w14:textId="77777777" w:rsidR="008D2AB8" w:rsidRPr="00F113FC" w:rsidRDefault="008D2AB8" w:rsidP="008D2AB8">
      <w:pPr>
        <w:pStyle w:val="Nagwek3"/>
        <w:jc w:val="right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b w:val="0"/>
          <w:sz w:val="20"/>
          <w:szCs w:val="20"/>
        </w:rPr>
        <w:tab/>
      </w:r>
      <w:r w:rsidRPr="00F113FC">
        <w:rPr>
          <w:rFonts w:ascii="Verdana" w:hAnsi="Verdana"/>
          <w:b w:val="0"/>
          <w:sz w:val="20"/>
          <w:szCs w:val="20"/>
        </w:rPr>
        <w:tab/>
      </w:r>
      <w:r w:rsidRPr="00F113FC">
        <w:rPr>
          <w:rFonts w:ascii="Verdana" w:hAnsi="Verdana"/>
          <w:b w:val="0"/>
          <w:sz w:val="20"/>
          <w:szCs w:val="20"/>
        </w:rPr>
        <w:tab/>
      </w:r>
      <w:r w:rsidRPr="00F113FC">
        <w:rPr>
          <w:rFonts w:ascii="Verdana" w:hAnsi="Verdana"/>
          <w:b w:val="0"/>
          <w:sz w:val="20"/>
          <w:szCs w:val="20"/>
        </w:rPr>
        <w:tab/>
      </w:r>
      <w:r w:rsidRPr="00F113FC">
        <w:rPr>
          <w:rFonts w:ascii="Verdana" w:hAnsi="Verdana"/>
          <w:b w:val="0"/>
          <w:sz w:val="20"/>
          <w:szCs w:val="20"/>
        </w:rPr>
        <w:tab/>
      </w:r>
      <w:r w:rsidRPr="00F113FC">
        <w:rPr>
          <w:rFonts w:ascii="Verdana" w:hAnsi="Verdana"/>
          <w:b w:val="0"/>
          <w:sz w:val="20"/>
          <w:szCs w:val="20"/>
        </w:rPr>
        <w:tab/>
      </w:r>
      <w:r w:rsidRPr="00F113FC">
        <w:rPr>
          <w:rFonts w:ascii="Verdana" w:hAnsi="Verdana"/>
          <w:b w:val="0"/>
          <w:sz w:val="20"/>
          <w:szCs w:val="20"/>
        </w:rPr>
        <w:tab/>
      </w:r>
      <w:r w:rsidRPr="00F113FC">
        <w:rPr>
          <w:rFonts w:ascii="Verdana" w:hAnsi="Verdana"/>
          <w:sz w:val="20"/>
          <w:szCs w:val="20"/>
        </w:rPr>
        <w:t xml:space="preserve">Załącznik nr </w:t>
      </w:r>
      <w:r w:rsidR="00012286" w:rsidRPr="00F113FC">
        <w:rPr>
          <w:rFonts w:ascii="Verdana" w:hAnsi="Verdana"/>
          <w:sz w:val="20"/>
          <w:szCs w:val="20"/>
        </w:rPr>
        <w:t>1</w:t>
      </w:r>
    </w:p>
    <w:p w14:paraId="14ABB0C4" w14:textId="77777777" w:rsidR="008D2AB8" w:rsidRPr="00F113FC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19A90B99" w14:textId="77777777" w:rsidR="00AF41A1" w:rsidRPr="00F113FC" w:rsidRDefault="00AF41A1" w:rsidP="00AF41A1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F113FC">
        <w:rPr>
          <w:rFonts w:ascii="Verdana" w:hAnsi="Verdana"/>
          <w:b/>
          <w:sz w:val="20"/>
          <w:szCs w:val="20"/>
        </w:rPr>
        <w:t>FORMULARZ OFERTY</w:t>
      </w:r>
    </w:p>
    <w:p w14:paraId="052EAF7F" w14:textId="77777777" w:rsidR="00AF41A1" w:rsidRPr="00F113FC" w:rsidRDefault="00AF41A1" w:rsidP="00AF41A1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6B0F567A" w14:textId="77777777" w:rsidR="00AF41A1" w:rsidRPr="00F113FC" w:rsidRDefault="00AF41A1" w:rsidP="00AF41A1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46758121" w14:textId="77777777" w:rsidR="00AF41A1" w:rsidRPr="00F113FC" w:rsidRDefault="00AF41A1" w:rsidP="00AF41A1">
      <w:pPr>
        <w:tabs>
          <w:tab w:val="right" w:pos="8222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4E79DBD" w14:textId="77777777" w:rsidR="00AF41A1" w:rsidRPr="00F113FC" w:rsidRDefault="00AF41A1" w:rsidP="00AF41A1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649B31D3" w14:textId="77777777" w:rsidR="00AF41A1" w:rsidRPr="00F113FC" w:rsidRDefault="00AF41A1" w:rsidP="00AF41A1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>WOJEWÓDZTWO …………………………….....</w:t>
      </w:r>
    </w:p>
    <w:p w14:paraId="30D36783" w14:textId="77777777" w:rsidR="00AF41A1" w:rsidRPr="00F113FC" w:rsidRDefault="00AF41A1" w:rsidP="00AF41A1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F113FC">
        <w:rPr>
          <w:rFonts w:ascii="Verdana" w:hAnsi="Verdana"/>
          <w:sz w:val="20"/>
          <w:szCs w:val="20"/>
          <w:lang w:val="de-DE"/>
        </w:rPr>
        <w:t>TEL.</w:t>
      </w:r>
      <w:r w:rsidRPr="00F113FC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3936C9BB" w14:textId="77777777" w:rsidR="00AF41A1" w:rsidRPr="00F113FC" w:rsidRDefault="00AF41A1" w:rsidP="00AF41A1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F113FC">
        <w:rPr>
          <w:rFonts w:ascii="Verdana" w:hAnsi="Verdana"/>
          <w:sz w:val="20"/>
          <w:szCs w:val="20"/>
          <w:lang w:val="de-DE"/>
        </w:rPr>
        <w:t xml:space="preserve">FAX </w:t>
      </w:r>
      <w:r w:rsidRPr="00F113FC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05E5ED2B" w14:textId="77777777" w:rsidR="00AF41A1" w:rsidRPr="00F113FC" w:rsidRDefault="00AF41A1" w:rsidP="00AF41A1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F113FC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0C8431E" w14:textId="77777777" w:rsidR="00AF41A1" w:rsidRPr="00F113FC" w:rsidRDefault="00AF41A1" w:rsidP="00AF41A1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F113FC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7DC3AE16" w14:textId="77777777" w:rsidR="00AF41A1" w:rsidRPr="00F113FC" w:rsidRDefault="00AF41A1" w:rsidP="00AF41A1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56FA7A2D" w14:textId="77777777" w:rsidR="00AF41A1" w:rsidRPr="00F113FC" w:rsidRDefault="00AF41A1" w:rsidP="00AF41A1">
      <w:pPr>
        <w:spacing w:line="360" w:lineRule="auto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>Do: Nazwa i siedziba Zamawiającego:</w:t>
      </w:r>
    </w:p>
    <w:p w14:paraId="622DF7AC" w14:textId="77777777" w:rsidR="00AF41A1" w:rsidRPr="00F113FC" w:rsidRDefault="00AF41A1" w:rsidP="006A7519">
      <w:pPr>
        <w:ind w:right="-110"/>
        <w:jc w:val="both"/>
        <w:rPr>
          <w:rFonts w:ascii="Verdana" w:hAnsi="Verdana"/>
          <w:b/>
          <w:sz w:val="20"/>
          <w:szCs w:val="20"/>
        </w:rPr>
      </w:pPr>
      <w:r w:rsidRPr="00F113FC">
        <w:rPr>
          <w:rFonts w:ascii="Verdana" w:hAnsi="Verdana"/>
          <w:b/>
          <w:sz w:val="20"/>
          <w:szCs w:val="20"/>
        </w:rPr>
        <w:t xml:space="preserve">Akademia Górniczo – Hutnicza im. Stanisława Staszica w Krakowie, Dział Zamówień Publicznych, Al. Mickiewicza 30, 30-059 Kraków. </w:t>
      </w:r>
    </w:p>
    <w:p w14:paraId="1D6A1B4F" w14:textId="77777777" w:rsidR="00F113FC" w:rsidRDefault="00F113FC" w:rsidP="00F113FC">
      <w:pPr>
        <w:jc w:val="center"/>
        <w:rPr>
          <w:rFonts w:ascii="Verdana" w:hAnsi="Verdana"/>
          <w:sz w:val="20"/>
          <w:szCs w:val="20"/>
        </w:rPr>
      </w:pPr>
    </w:p>
    <w:p w14:paraId="01ADD2F1" w14:textId="6C5AFEC2" w:rsidR="00F113FC" w:rsidRPr="00F113FC" w:rsidRDefault="008D2AB8" w:rsidP="006A7519">
      <w:pPr>
        <w:jc w:val="both"/>
        <w:rPr>
          <w:rFonts w:ascii="Verdana" w:hAnsi="Verdana"/>
          <w:b/>
          <w:bCs/>
          <w:color w:val="000000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>Przystępując do postępowania o udzielenie zamówienia publicznego, którego przedmiotem jest</w:t>
      </w:r>
      <w:r w:rsidR="00267BC2" w:rsidRPr="00F113FC">
        <w:rPr>
          <w:rFonts w:ascii="Verdana" w:hAnsi="Verdana"/>
          <w:sz w:val="20"/>
          <w:szCs w:val="20"/>
        </w:rPr>
        <w:t>:</w:t>
      </w:r>
      <w:r w:rsidRPr="00F113FC">
        <w:rPr>
          <w:rFonts w:ascii="Verdana" w:hAnsi="Verdana"/>
          <w:sz w:val="20"/>
          <w:szCs w:val="20"/>
        </w:rPr>
        <w:t xml:space="preserve"> </w:t>
      </w:r>
      <w:bookmarkStart w:id="0" w:name="_Hlk193222215"/>
      <w:r w:rsidR="006A7519" w:rsidRPr="006A7519">
        <w:rPr>
          <w:rFonts w:ascii="Verdana" w:hAnsi="Verdana"/>
          <w:b/>
          <w:bCs/>
          <w:color w:val="000000"/>
          <w:sz w:val="20"/>
          <w:szCs w:val="20"/>
        </w:rPr>
        <w:t>Skład komputerowy, łamanie i druk periodyku Akademii Górniczo-Hutniczej "Vivat Akademia" - DE-dzp.272-329/25</w:t>
      </w:r>
      <w:r w:rsidR="00F113FC">
        <w:rPr>
          <w:rFonts w:ascii="Verdana" w:hAnsi="Verdana"/>
          <w:b/>
          <w:bCs/>
          <w:color w:val="000000"/>
          <w:sz w:val="20"/>
          <w:szCs w:val="20"/>
        </w:rPr>
        <w:t>,</w:t>
      </w:r>
    </w:p>
    <w:bookmarkEnd w:id="0"/>
    <w:p w14:paraId="18836DD5" w14:textId="2E00FB50" w:rsidR="008D2AB8" w:rsidRDefault="008D2AB8" w:rsidP="006A7519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>oferuję realizację przedmiotu zamówienia, zgodnie z zasadami określonymi w specyfikacji</w:t>
      </w:r>
      <w:r w:rsidR="00AF41A1" w:rsidRPr="00F113FC">
        <w:rPr>
          <w:rFonts w:ascii="Verdana" w:hAnsi="Verdana"/>
          <w:sz w:val="20"/>
          <w:szCs w:val="20"/>
        </w:rPr>
        <w:t xml:space="preserve"> </w:t>
      </w:r>
      <w:r w:rsidRPr="00F113FC">
        <w:rPr>
          <w:rFonts w:ascii="Verdana" w:hAnsi="Verdana"/>
          <w:sz w:val="20"/>
          <w:szCs w:val="20"/>
        </w:rPr>
        <w:t>warunków zamówienia.</w:t>
      </w:r>
    </w:p>
    <w:p w14:paraId="76B602AD" w14:textId="77777777" w:rsidR="006A7519" w:rsidRDefault="006A7519" w:rsidP="006A7519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p w14:paraId="1757BE70" w14:textId="7EE87A0E" w:rsidR="006A7519" w:rsidRPr="006A7519" w:rsidRDefault="006A7519" w:rsidP="006A7519">
      <w:pPr>
        <w:pStyle w:val="Tekstpodstawowy"/>
        <w:jc w:val="both"/>
        <w:rPr>
          <w:rFonts w:ascii="Verdana" w:hAnsi="Verdana"/>
          <w:sz w:val="20"/>
          <w:szCs w:val="20"/>
        </w:rPr>
      </w:pPr>
      <w:r w:rsidRPr="006A7519">
        <w:rPr>
          <w:rFonts w:ascii="Verdana" w:hAnsi="Verdana"/>
          <w:sz w:val="20"/>
          <w:szCs w:val="20"/>
        </w:rPr>
        <w:t>Cena netto za całość przedmiotu zamówienia: ............................................. PLN</w:t>
      </w:r>
    </w:p>
    <w:p w14:paraId="1C3180BE" w14:textId="672748B5" w:rsidR="006A7519" w:rsidRPr="006A7519" w:rsidRDefault="006A7519" w:rsidP="006A7519">
      <w:pPr>
        <w:pStyle w:val="Tekstpodstawowy"/>
        <w:jc w:val="both"/>
        <w:rPr>
          <w:rFonts w:ascii="Verdana" w:hAnsi="Verdana"/>
          <w:sz w:val="20"/>
          <w:szCs w:val="20"/>
        </w:rPr>
      </w:pPr>
      <w:r w:rsidRPr="006A7519">
        <w:rPr>
          <w:rFonts w:ascii="Verdana" w:hAnsi="Verdana"/>
          <w:sz w:val="20"/>
          <w:szCs w:val="20"/>
        </w:rPr>
        <w:t>Cena brutto za całość przedmiotu zamówienia: ............................................ PLN</w:t>
      </w:r>
    </w:p>
    <w:p w14:paraId="3224B963" w14:textId="691D3B11" w:rsidR="006A7519" w:rsidRPr="006A7519" w:rsidRDefault="006A7519" w:rsidP="006A7519">
      <w:pPr>
        <w:pStyle w:val="Tekstpodstawowy"/>
        <w:jc w:val="both"/>
        <w:rPr>
          <w:rFonts w:ascii="Verdana" w:hAnsi="Verdana"/>
          <w:b w:val="0"/>
          <w:sz w:val="20"/>
          <w:szCs w:val="20"/>
        </w:rPr>
      </w:pPr>
      <w:r w:rsidRPr="006A7519">
        <w:rPr>
          <w:rFonts w:ascii="Verdana" w:hAnsi="Verdana"/>
          <w:b w:val="0"/>
          <w:sz w:val="20"/>
          <w:szCs w:val="20"/>
        </w:rPr>
        <w:t>Słownie brutto: .....................................................................................................</w:t>
      </w:r>
    </w:p>
    <w:p w14:paraId="45E8E5EE" w14:textId="77777777" w:rsidR="006A7519" w:rsidRPr="006A7519" w:rsidRDefault="006A7519" w:rsidP="006A7519">
      <w:pPr>
        <w:pStyle w:val="Tekstpodstawowy"/>
        <w:jc w:val="both"/>
        <w:rPr>
          <w:rFonts w:ascii="Verdana" w:hAnsi="Verdana"/>
          <w:sz w:val="20"/>
          <w:szCs w:val="20"/>
        </w:rPr>
      </w:pPr>
      <w:r w:rsidRPr="006A7519">
        <w:rPr>
          <w:rFonts w:ascii="Verdana" w:hAnsi="Verdana"/>
          <w:sz w:val="20"/>
          <w:szCs w:val="20"/>
        </w:rPr>
        <w:t>Powyższa cena zawiera  podatek VAT w wysokości 23% tj. ……………………….</w:t>
      </w:r>
    </w:p>
    <w:p w14:paraId="12C9A292" w14:textId="77777777" w:rsidR="006A7519" w:rsidRPr="006A7519" w:rsidRDefault="006A7519" w:rsidP="006A7519">
      <w:pPr>
        <w:pStyle w:val="Tekstpodstawowy"/>
        <w:jc w:val="both"/>
        <w:rPr>
          <w:rFonts w:ascii="Verdana" w:hAnsi="Verdana"/>
          <w:b w:val="0"/>
          <w:sz w:val="20"/>
          <w:szCs w:val="20"/>
          <w:u w:val="single"/>
        </w:rPr>
      </w:pPr>
      <w:r w:rsidRPr="006A7519">
        <w:rPr>
          <w:rFonts w:ascii="Verdana" w:hAnsi="Verdana"/>
          <w:b w:val="0"/>
          <w:sz w:val="20"/>
          <w:szCs w:val="20"/>
          <w:u w:val="single"/>
        </w:rPr>
        <w:t>w tym:</w:t>
      </w:r>
    </w:p>
    <w:p w14:paraId="5C6E7CF9" w14:textId="216FE9EC" w:rsidR="006A7519" w:rsidRPr="006A7519" w:rsidRDefault="006A7519" w:rsidP="006A7519">
      <w:pPr>
        <w:pStyle w:val="Tekstpodstawowy"/>
        <w:jc w:val="both"/>
        <w:rPr>
          <w:rFonts w:ascii="Verdana" w:hAnsi="Verdana"/>
          <w:b w:val="0"/>
          <w:sz w:val="20"/>
          <w:szCs w:val="20"/>
        </w:rPr>
      </w:pPr>
      <w:r w:rsidRPr="006A7519">
        <w:rPr>
          <w:rFonts w:ascii="Verdana" w:hAnsi="Verdana"/>
          <w:b w:val="0"/>
          <w:sz w:val="20"/>
          <w:szCs w:val="20"/>
        </w:rPr>
        <w:t>Cena brutto za wydanie jednego numeru periodyku: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6A7519">
        <w:rPr>
          <w:rFonts w:ascii="Verdana" w:hAnsi="Verdana"/>
          <w:b w:val="0"/>
          <w:sz w:val="20"/>
          <w:szCs w:val="20"/>
        </w:rPr>
        <w:t>…………………………………….PLN</w:t>
      </w:r>
    </w:p>
    <w:p w14:paraId="15BD56AB" w14:textId="0EEE5848" w:rsidR="006A7519" w:rsidRPr="00263FA9" w:rsidRDefault="006A7519" w:rsidP="006A7519">
      <w:pPr>
        <w:pStyle w:val="Tekstpodstawowy"/>
        <w:jc w:val="both"/>
        <w:rPr>
          <w:b w:val="0"/>
          <w:sz w:val="22"/>
          <w:szCs w:val="22"/>
        </w:rPr>
      </w:pPr>
      <w:r w:rsidRPr="006A7519">
        <w:rPr>
          <w:rFonts w:ascii="Verdana" w:hAnsi="Verdana"/>
          <w:b w:val="0"/>
          <w:sz w:val="20"/>
          <w:szCs w:val="20"/>
        </w:rPr>
        <w:t>Słownie brutto: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6A7519">
        <w:rPr>
          <w:rFonts w:ascii="Verdana" w:hAnsi="Verdana"/>
          <w:b w:val="0"/>
          <w:sz w:val="20"/>
          <w:szCs w:val="20"/>
        </w:rPr>
        <w:t>……………………………………………………………………………</w:t>
      </w:r>
    </w:p>
    <w:p w14:paraId="1B2F1BD2" w14:textId="07637B91" w:rsidR="00333196" w:rsidRDefault="006A7519" w:rsidP="00AC1CBB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6A7519">
        <w:rPr>
          <w:rFonts w:ascii="Verdana" w:hAnsi="Verdana"/>
          <w:b/>
          <w:sz w:val="20"/>
          <w:szCs w:val="20"/>
        </w:rPr>
        <w:t xml:space="preserve">Termin realizacji umowy: </w:t>
      </w:r>
      <w:r w:rsidR="002D1DED" w:rsidRPr="002D1DED">
        <w:rPr>
          <w:rFonts w:ascii="Verdana" w:hAnsi="Verdana"/>
          <w:sz w:val="20"/>
          <w:szCs w:val="20"/>
        </w:rPr>
        <w:t>do 42 miesięcy od daty podpisania umowy lub do wyczerpania środków, w zależności, które zdarzenie nastąpi wcześniej.</w:t>
      </w:r>
      <w:bookmarkStart w:id="1" w:name="_GoBack"/>
      <w:bookmarkEnd w:id="1"/>
    </w:p>
    <w:p w14:paraId="4168992C" w14:textId="77777777" w:rsidR="00AC1CBB" w:rsidRDefault="00AC1CBB" w:rsidP="00AC1CBB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0EC0D69" w14:textId="563DC804" w:rsidR="008D2AB8" w:rsidRPr="00F113FC" w:rsidRDefault="008D2AB8" w:rsidP="006A7519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333196">
        <w:rPr>
          <w:rFonts w:ascii="Verdana" w:hAnsi="Verdana"/>
          <w:b/>
          <w:sz w:val="20"/>
          <w:szCs w:val="20"/>
        </w:rPr>
        <w:t xml:space="preserve">Termin płatności: </w:t>
      </w:r>
      <w:r w:rsidR="00AF41A1" w:rsidRPr="00333196">
        <w:rPr>
          <w:rFonts w:ascii="Verdana" w:hAnsi="Verdana"/>
          <w:sz w:val="20"/>
          <w:szCs w:val="20"/>
        </w:rPr>
        <w:t>przelewem w terminie do 21 dni od daty otrzymania</w:t>
      </w:r>
      <w:r w:rsidR="00AF41A1" w:rsidRPr="00F113FC">
        <w:rPr>
          <w:rFonts w:ascii="Verdana" w:hAnsi="Verdana"/>
          <w:sz w:val="20"/>
          <w:szCs w:val="20"/>
        </w:rPr>
        <w:t xml:space="preserve"> faktury przez Zamawiającego na rachunek Wykonawcy umieszczony na dzień zlecenia przelewu w wykazie podmiotów, o których mowa w art. 96b ust. 1) Ustawy o podatku od towarów i usług</w:t>
      </w:r>
    </w:p>
    <w:p w14:paraId="1ACB3C41" w14:textId="77777777" w:rsidR="00AF41A1" w:rsidRPr="00F113FC" w:rsidRDefault="008D2AB8" w:rsidP="00F113FC">
      <w:pPr>
        <w:rPr>
          <w:rFonts w:ascii="Verdana" w:hAnsi="Verdana"/>
          <w:b/>
          <w:sz w:val="20"/>
          <w:szCs w:val="20"/>
          <w:u w:val="single"/>
        </w:rPr>
      </w:pPr>
      <w:r w:rsidRPr="00F113FC">
        <w:rPr>
          <w:rFonts w:ascii="Verdana" w:hAnsi="Verdana"/>
          <w:sz w:val="20"/>
          <w:szCs w:val="20"/>
        </w:rPr>
        <w:br w:type="page"/>
      </w:r>
      <w:r w:rsidR="00AF41A1" w:rsidRPr="00F113FC">
        <w:rPr>
          <w:rFonts w:ascii="Verdana" w:hAnsi="Verdana"/>
          <w:b/>
          <w:sz w:val="20"/>
          <w:szCs w:val="20"/>
          <w:u w:val="single"/>
        </w:rPr>
        <w:lastRenderedPageBreak/>
        <w:t>Jednocześnie Oświadczam/my, że:</w:t>
      </w:r>
    </w:p>
    <w:p w14:paraId="01D34B8E" w14:textId="115D1A9D" w:rsidR="00AF41A1" w:rsidRPr="00F113FC" w:rsidRDefault="00AF41A1" w:rsidP="00AF41A1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color w:val="000000"/>
          <w:sz w:val="20"/>
          <w:szCs w:val="20"/>
          <w:lang w:eastAsia="ar-SA"/>
        </w:rPr>
        <w:t xml:space="preserve">Jesteśmy </w:t>
      </w:r>
      <w:r w:rsidRPr="00F113FC">
        <w:rPr>
          <w:rFonts w:ascii="Verdana" w:hAnsi="Verdana"/>
          <w:sz w:val="20"/>
          <w:szCs w:val="20"/>
          <w:lang w:eastAsia="ar-SA"/>
        </w:rPr>
        <w:t xml:space="preserve">związani niniejszą ofertą przez </w:t>
      </w:r>
      <w:r w:rsidR="00EF09E2" w:rsidRPr="00F113FC">
        <w:rPr>
          <w:rFonts w:ascii="Verdana" w:hAnsi="Verdana"/>
          <w:sz w:val="20"/>
          <w:szCs w:val="20"/>
          <w:lang w:eastAsia="ar-SA"/>
        </w:rPr>
        <w:t>okres wskazany w SWZ</w:t>
      </w:r>
      <w:r w:rsidRPr="00F113FC">
        <w:rPr>
          <w:rFonts w:ascii="Verdana" w:hAnsi="Verdana"/>
          <w:sz w:val="20"/>
          <w:szCs w:val="20"/>
          <w:lang w:eastAsia="ar-SA"/>
        </w:rPr>
        <w:t>.</w:t>
      </w:r>
    </w:p>
    <w:p w14:paraId="22063412" w14:textId="77777777" w:rsidR="00AF41A1" w:rsidRPr="00F113FC" w:rsidRDefault="00AF41A1" w:rsidP="00AF41A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F113FC">
        <w:rPr>
          <w:rFonts w:ascii="Verdana" w:hAnsi="Verdana"/>
          <w:sz w:val="20"/>
          <w:szCs w:val="20"/>
        </w:rPr>
        <w:t xml:space="preserve"> i nie wnosimy</w:t>
      </w:r>
      <w:r w:rsidRPr="00F113FC">
        <w:rPr>
          <w:rFonts w:ascii="Verdana" w:hAnsi="Verdana"/>
          <w:color w:val="000000"/>
          <w:sz w:val="20"/>
          <w:szCs w:val="20"/>
        </w:rPr>
        <w:t xml:space="preserve"> do nich żadnych </w:t>
      </w:r>
      <w:r w:rsidRPr="00F113FC">
        <w:rPr>
          <w:rFonts w:ascii="Verdana" w:hAnsi="Verdana"/>
          <w:sz w:val="20"/>
          <w:szCs w:val="20"/>
        </w:rPr>
        <w:t>zastrzeżeń.</w:t>
      </w:r>
    </w:p>
    <w:p w14:paraId="630853D5" w14:textId="7ED63BA1" w:rsidR="00AF41A1" w:rsidRPr="00F113FC" w:rsidRDefault="00AF41A1" w:rsidP="00AF41A1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="00F113FC" w:rsidRPr="00F113FC">
        <w:rPr>
          <w:rFonts w:ascii="Verdana" w:hAnsi="Verdana"/>
          <w:sz w:val="20"/>
          <w:szCs w:val="20"/>
          <w:vertAlign w:val="superscript"/>
        </w:rPr>
        <w:t>1</w:t>
      </w:r>
      <w:r w:rsidRPr="00F113FC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F113FC" w:rsidRPr="00F113FC">
        <w:rPr>
          <w:rFonts w:ascii="Verdana" w:hAnsi="Verdana"/>
          <w:sz w:val="20"/>
          <w:szCs w:val="20"/>
          <w:vertAlign w:val="superscript"/>
        </w:rPr>
        <w:t>2</w:t>
      </w:r>
      <w:r w:rsidR="00F113FC">
        <w:rPr>
          <w:rFonts w:ascii="Verdana" w:hAnsi="Verdana"/>
          <w:sz w:val="20"/>
          <w:szCs w:val="20"/>
        </w:rPr>
        <w:t>.</w:t>
      </w:r>
    </w:p>
    <w:p w14:paraId="5184F32F" w14:textId="33D24045" w:rsidR="00AF41A1" w:rsidRPr="00F113FC" w:rsidRDefault="00F113FC" w:rsidP="00AF41A1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F113FC">
        <w:rPr>
          <w:rFonts w:ascii="Verdana" w:hAnsi="Verdana"/>
          <w:i/>
          <w:sz w:val="20"/>
          <w:szCs w:val="20"/>
          <w:vertAlign w:val="superscript"/>
        </w:rPr>
        <w:t>1</w:t>
      </w:r>
      <w:r w:rsidR="00AF41A1" w:rsidRPr="00F113FC">
        <w:rPr>
          <w:rFonts w:ascii="Verdana" w:hAnsi="Verdana"/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47245FC" w14:textId="3697AF31" w:rsidR="00AF41A1" w:rsidRPr="00F113FC" w:rsidRDefault="00F113FC" w:rsidP="00AF41A1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F113FC">
        <w:rPr>
          <w:rFonts w:ascii="Verdana" w:hAnsi="Verdana"/>
          <w:i/>
          <w:sz w:val="20"/>
          <w:szCs w:val="20"/>
          <w:vertAlign w:val="superscript"/>
        </w:rPr>
        <w:t>2</w:t>
      </w:r>
      <w:r w:rsidR="00AF41A1" w:rsidRPr="00F113FC">
        <w:rPr>
          <w:rFonts w:ascii="Verdana" w:hAnsi="Verdana"/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B32BBB3" w14:textId="7340121C" w:rsidR="00AF41A1" w:rsidRPr="00F113FC" w:rsidRDefault="00AF41A1" w:rsidP="00AF41A1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>Oświadczam/y, że zamierzam/y /nie zamierzam/y</w:t>
      </w:r>
      <w:r w:rsidR="00F113FC">
        <w:rPr>
          <w:rFonts w:ascii="Verdana" w:hAnsi="Verdana"/>
          <w:sz w:val="20"/>
          <w:szCs w:val="20"/>
        </w:rPr>
        <w:t>*</w:t>
      </w:r>
      <w:r w:rsidRPr="00F113FC">
        <w:rPr>
          <w:rFonts w:ascii="Verdana" w:hAnsi="Verdana"/>
          <w:sz w:val="20"/>
          <w:szCs w:val="20"/>
        </w:rPr>
        <w:t xml:space="preserve"> powierzyć realizację następujących części zamówienia podwykonawcom: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F41A1" w:rsidRPr="00F113FC" w14:paraId="1A3CFE8C" w14:textId="77777777" w:rsidTr="00AF41A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57AD79" w14:textId="77777777" w:rsidR="00AF41A1" w:rsidRPr="00F113FC" w:rsidRDefault="00AF41A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113FC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A6E6ED" w14:textId="77777777" w:rsidR="00AF41A1" w:rsidRPr="00F113FC" w:rsidRDefault="00AF41A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113FC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37F6088F" w14:textId="77777777" w:rsidR="00AF41A1" w:rsidRPr="00F113FC" w:rsidRDefault="00AF41A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113FC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B33674" w14:textId="77777777" w:rsidR="00AF41A1" w:rsidRPr="00F113FC" w:rsidRDefault="00AF41A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113FC">
              <w:rPr>
                <w:rFonts w:ascii="Verdana" w:hAnsi="Verdana"/>
                <w:sz w:val="20"/>
                <w:szCs w:val="20"/>
              </w:rPr>
              <w:t>Nazwa podwykonawcy</w:t>
            </w:r>
            <w:r w:rsidRPr="00F113FC">
              <w:rPr>
                <w:rFonts w:ascii="Verdana" w:hAnsi="Verdana"/>
                <w:sz w:val="20"/>
                <w:szCs w:val="20"/>
              </w:rPr>
              <w:br/>
              <w:t xml:space="preserve">(o ile jest znana) </w:t>
            </w:r>
          </w:p>
        </w:tc>
      </w:tr>
      <w:tr w:rsidR="00AF41A1" w:rsidRPr="00F113FC" w14:paraId="727D1DE3" w14:textId="77777777" w:rsidTr="00AF41A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E04D2" w14:textId="77777777" w:rsidR="00AF41A1" w:rsidRPr="00F113FC" w:rsidRDefault="00AF41A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0BBC77" w14:textId="77777777" w:rsidR="00AF41A1" w:rsidRPr="00F113FC" w:rsidRDefault="00AF41A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49E259" w14:textId="77777777" w:rsidR="00AF41A1" w:rsidRPr="00F113FC" w:rsidRDefault="00AF41A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AF41A1" w:rsidRPr="00F113FC" w14:paraId="1DEAC770" w14:textId="77777777" w:rsidTr="00AF41A1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07816" w14:textId="77777777" w:rsidR="00AF41A1" w:rsidRPr="00F113FC" w:rsidRDefault="00AF41A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BD01D" w14:textId="77777777" w:rsidR="00AF41A1" w:rsidRPr="00F113FC" w:rsidRDefault="00AF41A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BC680" w14:textId="77777777" w:rsidR="00AF41A1" w:rsidRPr="00F113FC" w:rsidRDefault="00AF41A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BC06608" w14:textId="7C03A585" w:rsidR="00EF09E2" w:rsidRPr="00F113FC" w:rsidRDefault="00EF09E2" w:rsidP="00EF09E2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  <w:r w:rsidRPr="00F113FC">
        <w:rPr>
          <w:rFonts w:ascii="Verdana" w:hAnsi="Verdana"/>
          <w:b/>
          <w:sz w:val="20"/>
          <w:szCs w:val="20"/>
        </w:rPr>
        <w:t xml:space="preserve">Oświadczenie, w przypadku </w:t>
      </w:r>
      <w:r w:rsidRPr="00F113FC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EF09E2" w:rsidRPr="00F113FC" w14:paraId="4468F2D8" w14:textId="77777777" w:rsidTr="00EF09E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F17185A" w14:textId="77777777" w:rsidR="00EF09E2" w:rsidRPr="00F113FC" w:rsidRDefault="00EF09E2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F113FC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40DE733" w14:textId="77777777" w:rsidR="00EF09E2" w:rsidRPr="00F113FC" w:rsidRDefault="00EF09E2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F113FC">
              <w:rPr>
                <w:rFonts w:ascii="Verdana" w:hAnsi="Verdana"/>
                <w:sz w:val="20"/>
                <w:szCs w:val="20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6B5357" w14:textId="77777777" w:rsidR="00EF09E2" w:rsidRPr="00F113FC" w:rsidRDefault="00EF09E2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F113FC">
              <w:rPr>
                <w:rFonts w:ascii="Verdana" w:hAnsi="Verdana"/>
                <w:sz w:val="20"/>
                <w:szCs w:val="20"/>
                <w:lang w:eastAsia="zh-CN"/>
              </w:rPr>
              <w:t xml:space="preserve">Robota budowlana (zakres), który wykonają poszczególni wykonawcy </w:t>
            </w:r>
          </w:p>
        </w:tc>
      </w:tr>
      <w:tr w:rsidR="00EF09E2" w:rsidRPr="00F113FC" w14:paraId="4CA0B29C" w14:textId="77777777" w:rsidTr="00EF09E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93911D4" w14:textId="77777777" w:rsidR="00EF09E2" w:rsidRPr="00F113FC" w:rsidRDefault="00EF09E2">
            <w:pPr>
              <w:suppressAutoHyphens/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F113FC">
              <w:rPr>
                <w:rFonts w:ascii="Verdana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D6D9ED2" w14:textId="77777777" w:rsidR="00EF09E2" w:rsidRPr="00F113FC" w:rsidRDefault="00EF09E2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72CFF5" w14:textId="77777777" w:rsidR="00EF09E2" w:rsidRPr="00F113FC" w:rsidRDefault="00EF09E2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EF09E2" w:rsidRPr="00F113FC" w14:paraId="10DE9B53" w14:textId="77777777" w:rsidTr="00EF09E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BF0E4E3" w14:textId="77777777" w:rsidR="00EF09E2" w:rsidRPr="00F113FC" w:rsidRDefault="00EF09E2">
            <w:pPr>
              <w:suppressAutoHyphens/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F113FC">
              <w:rPr>
                <w:rFonts w:ascii="Verdana" w:hAnsi="Verdana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389A69D" w14:textId="77777777" w:rsidR="00EF09E2" w:rsidRPr="00F113FC" w:rsidRDefault="00EF09E2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C9C030" w14:textId="77777777" w:rsidR="00EF09E2" w:rsidRPr="00F113FC" w:rsidRDefault="00EF09E2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1B3F7A21" w14:textId="77777777" w:rsidR="00EF09E2" w:rsidRPr="00F113FC" w:rsidRDefault="00EF09E2" w:rsidP="00F113FC">
      <w:pPr>
        <w:ind w:left="360"/>
        <w:jc w:val="both"/>
        <w:rPr>
          <w:rFonts w:ascii="Verdana" w:hAnsi="Verdana"/>
          <w:sz w:val="20"/>
          <w:szCs w:val="20"/>
        </w:rPr>
      </w:pPr>
    </w:p>
    <w:p w14:paraId="52F1CA3C" w14:textId="3BD2A638" w:rsidR="00AF41A1" w:rsidRPr="00F113FC" w:rsidRDefault="00AF41A1" w:rsidP="00F113F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>Umocowanymi do reprezentowania naszej firmy są następujące osoby:</w:t>
      </w:r>
    </w:p>
    <w:p w14:paraId="20E842A1" w14:textId="77777777" w:rsidR="00AF41A1" w:rsidRPr="00F113FC" w:rsidRDefault="00AF41A1" w:rsidP="00F113FC">
      <w:pPr>
        <w:pStyle w:val="Nagwek1"/>
        <w:spacing w:before="0" w:after="0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>Imię i Nazwisko</w:t>
      </w:r>
      <w:r w:rsidRPr="00F113FC">
        <w:rPr>
          <w:rFonts w:ascii="Verdana" w:hAnsi="Verdana"/>
          <w:sz w:val="20"/>
          <w:szCs w:val="20"/>
        </w:rPr>
        <w:tab/>
      </w:r>
      <w:r w:rsidRPr="00F113FC">
        <w:rPr>
          <w:rFonts w:ascii="Verdana" w:hAnsi="Verdana"/>
          <w:sz w:val="20"/>
          <w:szCs w:val="20"/>
        </w:rPr>
        <w:tab/>
      </w:r>
      <w:r w:rsidRPr="00F113FC">
        <w:rPr>
          <w:rFonts w:ascii="Verdana" w:hAnsi="Verdana"/>
          <w:sz w:val="20"/>
          <w:szCs w:val="20"/>
        </w:rPr>
        <w:tab/>
      </w:r>
      <w:r w:rsidRPr="00F113FC">
        <w:rPr>
          <w:rFonts w:ascii="Verdana" w:hAnsi="Verdana"/>
          <w:sz w:val="20"/>
          <w:szCs w:val="20"/>
        </w:rPr>
        <w:tab/>
      </w:r>
      <w:r w:rsidRPr="00F113FC">
        <w:rPr>
          <w:rFonts w:ascii="Verdana" w:hAnsi="Verdana"/>
          <w:sz w:val="20"/>
          <w:szCs w:val="20"/>
        </w:rPr>
        <w:tab/>
      </w:r>
      <w:r w:rsidRPr="00F113FC">
        <w:rPr>
          <w:rFonts w:ascii="Verdana" w:hAnsi="Verdana"/>
          <w:sz w:val="20"/>
          <w:szCs w:val="20"/>
        </w:rPr>
        <w:tab/>
      </w:r>
      <w:r w:rsidRPr="00F113FC">
        <w:rPr>
          <w:rFonts w:ascii="Verdana" w:hAnsi="Verdana"/>
          <w:sz w:val="20"/>
          <w:szCs w:val="20"/>
        </w:rPr>
        <w:tab/>
      </w:r>
    </w:p>
    <w:p w14:paraId="0950E45F" w14:textId="77777777" w:rsidR="00AF41A1" w:rsidRPr="00F113FC" w:rsidRDefault="00AF41A1" w:rsidP="00F113FC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7F55C7BB" w14:textId="05F19942" w:rsidR="00AF41A1" w:rsidRPr="00F113FC" w:rsidRDefault="00AF41A1" w:rsidP="00F113F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</w:p>
    <w:p w14:paraId="18DC4C1E" w14:textId="77777777" w:rsidR="00AF41A1" w:rsidRPr="00F113FC" w:rsidRDefault="00AF41A1" w:rsidP="00F113F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5660E60D" w14:textId="77777777" w:rsidR="00AF41A1" w:rsidRPr="00F113FC" w:rsidRDefault="00AF41A1" w:rsidP="00F113F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F113FC">
        <w:rPr>
          <w:rFonts w:ascii="Verdana" w:hAnsi="Verdana"/>
          <w:sz w:val="20"/>
          <w:szCs w:val="20"/>
        </w:rPr>
        <w:tab/>
      </w:r>
      <w:r w:rsidRPr="00F113FC">
        <w:rPr>
          <w:rFonts w:ascii="Verdana" w:hAnsi="Verdana"/>
          <w:sz w:val="20"/>
          <w:szCs w:val="20"/>
        </w:rPr>
        <w:tab/>
      </w:r>
    </w:p>
    <w:p w14:paraId="5E6661AE" w14:textId="77777777" w:rsidR="00AF41A1" w:rsidRPr="00F113FC" w:rsidRDefault="00AF41A1" w:rsidP="00F113F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18BE2BB3" w14:textId="77777777" w:rsidR="00AF41A1" w:rsidRPr="00F113FC" w:rsidRDefault="00AF41A1" w:rsidP="00F113F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>Umocowanie dla powyżej wskazanych osób wynika z następującego (</w:t>
      </w:r>
      <w:proofErr w:type="spellStart"/>
      <w:r w:rsidRPr="00F113FC">
        <w:rPr>
          <w:rFonts w:ascii="Verdana" w:hAnsi="Verdana"/>
          <w:sz w:val="20"/>
          <w:szCs w:val="20"/>
        </w:rPr>
        <w:t>ych</w:t>
      </w:r>
      <w:proofErr w:type="spellEnd"/>
      <w:r w:rsidRPr="00F113FC">
        <w:rPr>
          <w:rFonts w:ascii="Verdana" w:hAnsi="Verdana"/>
          <w:sz w:val="20"/>
          <w:szCs w:val="20"/>
        </w:rPr>
        <w:t>) dokumentu(ów)…………………………………..................……które dołączamy do oferty.</w:t>
      </w:r>
    </w:p>
    <w:p w14:paraId="3DEB3E5B" w14:textId="77777777" w:rsidR="00AF41A1" w:rsidRDefault="00AF41A1" w:rsidP="00F113FC">
      <w:pPr>
        <w:rPr>
          <w:rFonts w:ascii="Verdana" w:hAnsi="Verdana"/>
          <w:i/>
          <w:sz w:val="20"/>
          <w:szCs w:val="20"/>
        </w:rPr>
      </w:pPr>
    </w:p>
    <w:p w14:paraId="7A52479B" w14:textId="77777777" w:rsidR="00F113FC" w:rsidRDefault="00F113FC" w:rsidP="00F113FC">
      <w:pPr>
        <w:rPr>
          <w:rFonts w:ascii="Verdana" w:hAnsi="Verdana"/>
          <w:i/>
          <w:sz w:val="20"/>
          <w:szCs w:val="20"/>
        </w:rPr>
      </w:pPr>
    </w:p>
    <w:p w14:paraId="188014A2" w14:textId="77777777" w:rsidR="00F113FC" w:rsidRDefault="00F113FC" w:rsidP="00F113FC">
      <w:pPr>
        <w:rPr>
          <w:rFonts w:ascii="Verdana" w:hAnsi="Verdana"/>
          <w:i/>
          <w:sz w:val="20"/>
          <w:szCs w:val="20"/>
        </w:rPr>
      </w:pPr>
    </w:p>
    <w:p w14:paraId="30059F81" w14:textId="77777777" w:rsidR="00F113FC" w:rsidRPr="00F113FC" w:rsidRDefault="00F113FC" w:rsidP="00F113FC">
      <w:pPr>
        <w:rPr>
          <w:rFonts w:ascii="Verdana" w:hAnsi="Verdana"/>
          <w:i/>
          <w:sz w:val="20"/>
          <w:szCs w:val="20"/>
        </w:rPr>
      </w:pPr>
    </w:p>
    <w:p w14:paraId="04C3FEDB" w14:textId="77777777" w:rsidR="00AF41A1" w:rsidRPr="00F113FC" w:rsidRDefault="00AF41A1" w:rsidP="00F113FC">
      <w:pPr>
        <w:jc w:val="center"/>
        <w:rPr>
          <w:rFonts w:ascii="Verdana" w:hAnsi="Verdana"/>
          <w:i/>
          <w:color w:val="FF0000"/>
          <w:sz w:val="20"/>
          <w:szCs w:val="20"/>
        </w:rPr>
      </w:pPr>
    </w:p>
    <w:p w14:paraId="3FFBD8E1" w14:textId="0708EF36" w:rsidR="00FE545C" w:rsidRPr="00F113FC" w:rsidRDefault="00EC7D94" w:rsidP="00F113FC">
      <w:pPr>
        <w:jc w:val="center"/>
        <w:rPr>
          <w:rFonts w:ascii="Verdana" w:eastAsia="Calibri" w:hAnsi="Verdana"/>
          <w:sz w:val="20"/>
          <w:szCs w:val="20"/>
        </w:rPr>
      </w:pPr>
      <w:r w:rsidRPr="00F113FC">
        <w:rPr>
          <w:rFonts w:ascii="Verdana" w:eastAsia="Calibri" w:hAnsi="Verdana"/>
          <w:bCs/>
          <w:i/>
          <w:iCs/>
          <w:color w:val="FF0000"/>
          <w:sz w:val="20"/>
          <w:szCs w:val="20"/>
          <w:lang w:eastAsia="en-US"/>
        </w:rPr>
        <w:t>Dokument należy sporządzić w postaci elektronicznej i podpisać kwalifikowanym</w:t>
      </w:r>
      <w:r w:rsidRPr="00F113FC">
        <w:rPr>
          <w:rFonts w:ascii="Verdana" w:eastAsia="Calibri" w:hAnsi="Verdana"/>
          <w:bCs/>
          <w:i/>
          <w:iCs/>
          <w:color w:val="FF0000"/>
          <w:sz w:val="20"/>
          <w:szCs w:val="20"/>
          <w:lang w:eastAsia="en-US"/>
        </w:rPr>
        <w:br/>
        <w:t xml:space="preserve"> podpisem elektronicznym lub podpisem zaufanym lub podpisem osobistym.</w:t>
      </w:r>
    </w:p>
    <w:sectPr w:rsidR="00FE545C" w:rsidRPr="00F113FC" w:rsidSect="00F113FC">
      <w:footerReference w:type="default" r:id="rId8"/>
      <w:pgSz w:w="11906" w:h="16838"/>
      <w:pgMar w:top="709" w:right="1418" w:bottom="1418" w:left="1418" w:header="426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3AFAA5" w14:textId="77777777" w:rsidR="00FE4875" w:rsidRDefault="00FE4875">
      <w:r>
        <w:separator/>
      </w:r>
    </w:p>
  </w:endnote>
  <w:endnote w:type="continuationSeparator" w:id="0">
    <w:p w14:paraId="0F44C0B5" w14:textId="77777777" w:rsidR="00FE4875" w:rsidRDefault="00FE4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7E37A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FFAB30" w14:textId="77777777" w:rsidR="00FE4875" w:rsidRDefault="00FE4875">
      <w:r>
        <w:separator/>
      </w:r>
    </w:p>
  </w:footnote>
  <w:footnote w:type="continuationSeparator" w:id="0">
    <w:p w14:paraId="7E2D905A" w14:textId="77777777" w:rsidR="00FE4875" w:rsidRDefault="00FE48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94D"/>
    <w:rsid w:val="00012286"/>
    <w:rsid w:val="000144AD"/>
    <w:rsid w:val="00024239"/>
    <w:rsid w:val="00071CCC"/>
    <w:rsid w:val="000B731D"/>
    <w:rsid w:val="000D6134"/>
    <w:rsid w:val="000E09C7"/>
    <w:rsid w:val="000F6589"/>
    <w:rsid w:val="00106636"/>
    <w:rsid w:val="00116EC6"/>
    <w:rsid w:val="001431CF"/>
    <w:rsid w:val="001801DD"/>
    <w:rsid w:val="001D4612"/>
    <w:rsid w:val="00207E98"/>
    <w:rsid w:val="00267BC2"/>
    <w:rsid w:val="002723B0"/>
    <w:rsid w:val="002A373C"/>
    <w:rsid w:val="002D1DED"/>
    <w:rsid w:val="00315A4A"/>
    <w:rsid w:val="00333196"/>
    <w:rsid w:val="004B7300"/>
    <w:rsid w:val="004C6753"/>
    <w:rsid w:val="00595C87"/>
    <w:rsid w:val="005A4FB3"/>
    <w:rsid w:val="005D2C65"/>
    <w:rsid w:val="005E6D94"/>
    <w:rsid w:val="0063384F"/>
    <w:rsid w:val="00643C6F"/>
    <w:rsid w:val="00646202"/>
    <w:rsid w:val="0065290F"/>
    <w:rsid w:val="006815F6"/>
    <w:rsid w:val="006A5537"/>
    <w:rsid w:val="006A7519"/>
    <w:rsid w:val="00740E2E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C1CBB"/>
    <w:rsid w:val="00AF41A1"/>
    <w:rsid w:val="00B63C20"/>
    <w:rsid w:val="00B774DC"/>
    <w:rsid w:val="00BA694D"/>
    <w:rsid w:val="00C44F3B"/>
    <w:rsid w:val="00C969A6"/>
    <w:rsid w:val="00CA7D36"/>
    <w:rsid w:val="00D24208"/>
    <w:rsid w:val="00D37D64"/>
    <w:rsid w:val="00D408E7"/>
    <w:rsid w:val="00D60C38"/>
    <w:rsid w:val="00D66893"/>
    <w:rsid w:val="00D90ACB"/>
    <w:rsid w:val="00DC1500"/>
    <w:rsid w:val="00E13683"/>
    <w:rsid w:val="00E44371"/>
    <w:rsid w:val="00E949B0"/>
    <w:rsid w:val="00EC7D94"/>
    <w:rsid w:val="00EF09E2"/>
    <w:rsid w:val="00F00591"/>
    <w:rsid w:val="00F113FC"/>
    <w:rsid w:val="00F51688"/>
    <w:rsid w:val="00F53146"/>
    <w:rsid w:val="00F91018"/>
    <w:rsid w:val="00FA0F30"/>
    <w:rsid w:val="00FA51A4"/>
    <w:rsid w:val="00FC2D62"/>
    <w:rsid w:val="00FE4875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E2E456F"/>
  <w15:chartTrackingRefBased/>
  <w15:docId w15:val="{EB30971E-065A-44D3-8686-4CD8D73EF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2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9E90B6-9B72-433B-A821-FA4A0B841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483</Words>
  <Characters>3863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4</cp:revision>
  <cp:lastPrinted>2021-06-01T11:24:00Z</cp:lastPrinted>
  <dcterms:created xsi:type="dcterms:W3CDTF">2025-06-26T11:49:00Z</dcterms:created>
  <dcterms:modified xsi:type="dcterms:W3CDTF">2025-07-04T09:24:00Z</dcterms:modified>
</cp:coreProperties>
</file>