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86558" w14:textId="77777777" w:rsidR="00D665F5" w:rsidRPr="00F030B0" w:rsidRDefault="008E022D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>Kraków</w:t>
      </w:r>
      <w:r w:rsidR="00D665F5" w:rsidRPr="00F030B0">
        <w:rPr>
          <w:rFonts w:ascii="Verdana" w:hAnsi="Verdana"/>
          <w:sz w:val="18"/>
          <w:szCs w:val="18"/>
        </w:rPr>
        <w:t xml:space="preserve"> dnia: </w:t>
      </w:r>
      <w:r w:rsidRPr="00F030B0">
        <w:rPr>
          <w:rFonts w:ascii="Verdana" w:hAnsi="Verdana"/>
          <w:sz w:val="18"/>
          <w:szCs w:val="18"/>
        </w:rPr>
        <w:t>2025-07-08</w:t>
      </w:r>
    </w:p>
    <w:p w14:paraId="54049664" w14:textId="77777777" w:rsidR="00D665F5" w:rsidRPr="00F030B0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F0A67B9" w14:textId="77777777" w:rsidR="008E022D" w:rsidRPr="00F030B0" w:rsidRDefault="008E022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030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3A058A" w14:textId="77777777" w:rsidR="008E022D" w:rsidRPr="00F030B0" w:rsidRDefault="008E022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030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F3571A" w14:textId="77777777" w:rsidR="00D665F5" w:rsidRPr="00F030B0" w:rsidRDefault="008E022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030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613D5D" w14:textId="77777777" w:rsidR="00D665F5" w:rsidRPr="00F030B0" w:rsidRDefault="008E022D" w:rsidP="00D665F5">
      <w:pPr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>Al. Mickiewicza</w:t>
      </w:r>
      <w:r w:rsidR="00D665F5" w:rsidRPr="00F030B0">
        <w:rPr>
          <w:rFonts w:ascii="Verdana" w:hAnsi="Verdana"/>
          <w:sz w:val="18"/>
          <w:szCs w:val="18"/>
        </w:rPr>
        <w:t xml:space="preserve"> </w:t>
      </w:r>
      <w:r w:rsidRPr="00F030B0">
        <w:rPr>
          <w:rFonts w:ascii="Verdana" w:hAnsi="Verdana"/>
          <w:sz w:val="18"/>
          <w:szCs w:val="18"/>
        </w:rPr>
        <w:t>30</w:t>
      </w:r>
    </w:p>
    <w:p w14:paraId="347BE61D" w14:textId="77777777" w:rsidR="00D665F5" w:rsidRPr="00F030B0" w:rsidRDefault="008E022D" w:rsidP="00D665F5">
      <w:pPr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>30-059</w:t>
      </w:r>
      <w:r w:rsidR="00D665F5" w:rsidRPr="00F030B0">
        <w:rPr>
          <w:rFonts w:ascii="Verdana" w:hAnsi="Verdana"/>
          <w:sz w:val="18"/>
          <w:szCs w:val="18"/>
        </w:rPr>
        <w:t xml:space="preserve"> </w:t>
      </w:r>
      <w:r w:rsidRPr="00F030B0">
        <w:rPr>
          <w:rFonts w:ascii="Verdana" w:hAnsi="Verdana"/>
          <w:sz w:val="18"/>
          <w:szCs w:val="18"/>
        </w:rPr>
        <w:t>Kraków</w:t>
      </w:r>
    </w:p>
    <w:p w14:paraId="1037AB66" w14:textId="77777777" w:rsidR="00A80738" w:rsidRPr="00F030B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>Znak sprawy:</w:t>
      </w:r>
      <w:r w:rsidRPr="00F030B0">
        <w:rPr>
          <w:rFonts w:ascii="Verdana" w:hAnsi="Verdana"/>
          <w:b/>
          <w:sz w:val="18"/>
          <w:szCs w:val="18"/>
        </w:rPr>
        <w:t xml:space="preserve"> </w:t>
      </w:r>
      <w:r w:rsidR="008E022D" w:rsidRPr="00F030B0">
        <w:rPr>
          <w:rFonts w:ascii="Verdana" w:hAnsi="Verdana"/>
          <w:b/>
          <w:sz w:val="18"/>
          <w:szCs w:val="18"/>
        </w:rPr>
        <w:t>DE-dzp.272-342/25</w:t>
      </w:r>
      <w:r w:rsidR="00A80738" w:rsidRPr="00F030B0">
        <w:rPr>
          <w:rFonts w:ascii="Verdana" w:hAnsi="Verdana"/>
          <w:sz w:val="18"/>
          <w:szCs w:val="18"/>
        </w:rPr>
        <w:tab/>
        <w:t xml:space="preserve"> </w:t>
      </w:r>
    </w:p>
    <w:p w14:paraId="42B718C2" w14:textId="77777777" w:rsidR="00A80738" w:rsidRPr="00F030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3DA6DE" w14:textId="77777777" w:rsidR="00A80738" w:rsidRPr="00F030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3744B4" w14:textId="77777777" w:rsidR="00A80738" w:rsidRPr="00F030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536DC1" w14:textId="77777777" w:rsidR="00A80738" w:rsidRPr="00F030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030B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3A66014" w14:textId="77777777" w:rsidR="00A80738" w:rsidRPr="00F030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0C0A65F" w14:textId="77777777" w:rsidR="00C659E2" w:rsidRPr="00F030B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030B0">
        <w:rPr>
          <w:rFonts w:ascii="Verdana" w:hAnsi="Verdana"/>
          <w:bCs/>
          <w:sz w:val="18"/>
          <w:szCs w:val="18"/>
        </w:rPr>
        <w:t xml:space="preserve">Dotyczy </w:t>
      </w:r>
      <w:r w:rsidRPr="00F030B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E022D" w:rsidRPr="00F030B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E022D" w:rsidRPr="00F030B0">
        <w:rPr>
          <w:rFonts w:ascii="Verdana" w:hAnsi="Verdana"/>
          <w:sz w:val="18"/>
          <w:szCs w:val="18"/>
        </w:rPr>
        <w:t>Pzp</w:t>
      </w:r>
      <w:proofErr w:type="spellEnd"/>
      <w:r w:rsidRPr="00F030B0">
        <w:rPr>
          <w:rFonts w:ascii="Verdana" w:hAnsi="Verdana"/>
          <w:sz w:val="18"/>
          <w:szCs w:val="18"/>
        </w:rPr>
        <w:t xml:space="preserve"> </w:t>
      </w:r>
      <w:r w:rsidR="007965DC" w:rsidRPr="00F030B0">
        <w:rPr>
          <w:rFonts w:ascii="Verdana" w:hAnsi="Verdana"/>
          <w:sz w:val="18"/>
          <w:szCs w:val="18"/>
        </w:rPr>
        <w:t>prowadzonego pn.</w:t>
      </w:r>
      <w:r w:rsidRPr="00F030B0">
        <w:rPr>
          <w:rFonts w:ascii="Verdana" w:hAnsi="Verdana"/>
          <w:sz w:val="18"/>
          <w:szCs w:val="18"/>
        </w:rPr>
        <w:t xml:space="preserve">: </w:t>
      </w:r>
    </w:p>
    <w:p w14:paraId="59BB72D0" w14:textId="77777777" w:rsidR="00A80738" w:rsidRPr="00F030B0" w:rsidRDefault="008E022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b/>
          <w:sz w:val="18"/>
          <w:szCs w:val="18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</w:p>
    <w:p w14:paraId="07306969" w14:textId="77777777" w:rsidR="00D665F5" w:rsidRPr="00F030B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>Zamawiający, działając na podstawie art. 22</w:t>
      </w:r>
      <w:r w:rsidR="00601802" w:rsidRPr="00F030B0">
        <w:rPr>
          <w:rFonts w:ascii="Verdana" w:hAnsi="Verdana"/>
          <w:sz w:val="18"/>
          <w:szCs w:val="18"/>
        </w:rPr>
        <w:t>2</w:t>
      </w:r>
      <w:r w:rsidRPr="00F030B0">
        <w:rPr>
          <w:rFonts w:ascii="Verdana" w:hAnsi="Verdana"/>
          <w:sz w:val="18"/>
          <w:szCs w:val="18"/>
        </w:rPr>
        <w:t xml:space="preserve"> ust. 5 </w:t>
      </w:r>
      <w:r w:rsidRPr="00F030B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030B0">
        <w:rPr>
          <w:rFonts w:ascii="Verdana" w:hAnsi="Verdana"/>
          <w:sz w:val="18"/>
          <w:szCs w:val="18"/>
        </w:rPr>
        <w:t>publicznych</w:t>
      </w:r>
      <w:r w:rsidR="00104EFA" w:rsidRPr="00F030B0">
        <w:rPr>
          <w:rFonts w:ascii="Verdana" w:hAnsi="Verdana"/>
          <w:sz w:val="18"/>
          <w:szCs w:val="18"/>
        </w:rPr>
        <w:t xml:space="preserve"> </w:t>
      </w:r>
      <w:r w:rsidR="009C20BC" w:rsidRPr="00F030B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030B0">
        <w:rPr>
          <w:rFonts w:ascii="Verdana" w:hAnsi="Verdana"/>
          <w:sz w:val="18"/>
          <w:szCs w:val="18"/>
        </w:rPr>
        <w:t>t.j</w:t>
      </w:r>
      <w:proofErr w:type="spellEnd"/>
      <w:r w:rsidR="009C20BC" w:rsidRPr="00F030B0">
        <w:rPr>
          <w:rFonts w:ascii="Verdana" w:hAnsi="Verdana"/>
          <w:sz w:val="18"/>
          <w:szCs w:val="18"/>
        </w:rPr>
        <w:t xml:space="preserve">. </w:t>
      </w:r>
      <w:r w:rsidR="00104EFA" w:rsidRPr="00F030B0">
        <w:rPr>
          <w:rFonts w:ascii="Verdana" w:hAnsi="Verdana"/>
          <w:sz w:val="18"/>
          <w:szCs w:val="18"/>
        </w:rPr>
        <w:t>ze zm.</w:t>
      </w:r>
      <w:r w:rsidR="00AA718D" w:rsidRPr="00F030B0">
        <w:rPr>
          <w:rFonts w:ascii="Verdana" w:hAnsi="Verdana"/>
          <w:sz w:val="18"/>
          <w:szCs w:val="18"/>
        </w:rPr>
        <w:t>)</w:t>
      </w:r>
      <w:r w:rsidR="00A67C20" w:rsidRPr="00F030B0">
        <w:rPr>
          <w:rFonts w:ascii="Verdana" w:hAnsi="Verdana"/>
          <w:sz w:val="18"/>
          <w:szCs w:val="18"/>
        </w:rPr>
        <w:t xml:space="preserve"> </w:t>
      </w:r>
      <w:r w:rsidRPr="00F030B0">
        <w:rPr>
          <w:rFonts w:ascii="Verdana" w:hAnsi="Verdana"/>
          <w:sz w:val="18"/>
          <w:szCs w:val="18"/>
        </w:rPr>
        <w:t>udostępnia</w:t>
      </w:r>
      <w:r w:rsidR="00F95C33" w:rsidRPr="00F030B0">
        <w:rPr>
          <w:rFonts w:ascii="Verdana" w:hAnsi="Verdana"/>
          <w:sz w:val="18"/>
          <w:szCs w:val="18"/>
        </w:rPr>
        <w:t xml:space="preserve"> </w:t>
      </w:r>
      <w:r w:rsidR="004C7E9B" w:rsidRPr="00F030B0">
        <w:rPr>
          <w:rFonts w:ascii="Verdana" w:hAnsi="Verdana"/>
          <w:sz w:val="18"/>
          <w:szCs w:val="18"/>
        </w:rPr>
        <w:t>informacj</w:t>
      </w:r>
      <w:r w:rsidR="00577BC6" w:rsidRPr="00F030B0">
        <w:rPr>
          <w:rFonts w:ascii="Verdana" w:hAnsi="Verdana"/>
          <w:sz w:val="18"/>
          <w:szCs w:val="18"/>
        </w:rPr>
        <w:t>ę</w:t>
      </w:r>
      <w:r w:rsidR="00035488" w:rsidRPr="00F030B0">
        <w:rPr>
          <w:rFonts w:ascii="Verdana" w:hAnsi="Verdana"/>
          <w:sz w:val="18"/>
          <w:szCs w:val="18"/>
        </w:rPr>
        <w:t xml:space="preserve"> z otwarcia ofert</w:t>
      </w:r>
      <w:r w:rsidR="00577BC6" w:rsidRPr="00F030B0">
        <w:rPr>
          <w:rFonts w:ascii="Verdana" w:hAnsi="Verdana"/>
          <w:sz w:val="18"/>
          <w:szCs w:val="18"/>
        </w:rPr>
        <w:t>.</w:t>
      </w:r>
    </w:p>
    <w:p w14:paraId="67489E6F" w14:textId="77777777" w:rsidR="00A80738" w:rsidRPr="00F030B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>Podczas otwarcia ofert, mającego miejsce</w:t>
      </w:r>
      <w:r w:rsidR="00FF4AB1" w:rsidRPr="00F030B0">
        <w:rPr>
          <w:rFonts w:ascii="Verdana" w:hAnsi="Verdana"/>
          <w:sz w:val="18"/>
          <w:szCs w:val="18"/>
        </w:rPr>
        <w:t xml:space="preserve"> w dniu </w:t>
      </w:r>
      <w:r w:rsidR="008E022D" w:rsidRPr="00F030B0">
        <w:rPr>
          <w:rFonts w:ascii="Verdana" w:hAnsi="Verdana"/>
          <w:sz w:val="18"/>
          <w:szCs w:val="18"/>
        </w:rPr>
        <w:t>08/07/2025</w:t>
      </w:r>
      <w:r w:rsidR="00FF4AB1" w:rsidRPr="00F030B0">
        <w:rPr>
          <w:rFonts w:ascii="Verdana" w:hAnsi="Verdana"/>
          <w:sz w:val="18"/>
          <w:szCs w:val="18"/>
        </w:rPr>
        <w:t xml:space="preserve"> o godz. </w:t>
      </w:r>
      <w:r w:rsidR="008E022D" w:rsidRPr="00F030B0">
        <w:rPr>
          <w:rFonts w:ascii="Verdana" w:hAnsi="Verdana"/>
          <w:sz w:val="18"/>
          <w:szCs w:val="18"/>
        </w:rPr>
        <w:t>10:00</w:t>
      </w:r>
      <w:r w:rsidRPr="00F030B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030B0" w14:paraId="560FD2EB" w14:textId="77777777" w:rsidTr="00F030B0">
        <w:tc>
          <w:tcPr>
            <w:tcW w:w="993" w:type="dxa"/>
            <w:shd w:val="clear" w:color="auto" w:fill="auto"/>
            <w:vAlign w:val="center"/>
          </w:tcPr>
          <w:p w14:paraId="67F2F87D" w14:textId="77777777" w:rsidR="00D665F5" w:rsidRPr="00F030B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33D063" w14:textId="77777777" w:rsidR="00D665F5" w:rsidRPr="00F030B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E6545" w14:textId="77777777" w:rsidR="00D665F5" w:rsidRPr="00F030B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E022D" w:rsidRPr="00F030B0" w14:paraId="104158E2" w14:textId="77777777" w:rsidTr="00F030B0">
        <w:tc>
          <w:tcPr>
            <w:tcW w:w="993" w:type="dxa"/>
            <w:shd w:val="clear" w:color="auto" w:fill="auto"/>
            <w:vAlign w:val="center"/>
          </w:tcPr>
          <w:p w14:paraId="381B6CD2" w14:textId="77777777" w:rsidR="008E022D" w:rsidRPr="00F030B0" w:rsidRDefault="008E022D" w:rsidP="00F7547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F2A79E7" w14:textId="77777777" w:rsidR="008E022D" w:rsidRPr="00F030B0" w:rsidRDefault="008E022D" w:rsidP="00F7547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Strefa Rozwoju Danuta Rynkiewicz</w:t>
            </w:r>
          </w:p>
          <w:p w14:paraId="6B933C93" w14:textId="77777777" w:rsidR="008E022D" w:rsidRPr="00F030B0" w:rsidRDefault="008E022D" w:rsidP="00F7547F">
            <w:pPr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Emilii Plater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1A/53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A87D34F" w14:textId="77777777" w:rsidR="008E022D" w:rsidRPr="00F030B0" w:rsidRDefault="008E022D" w:rsidP="00F7547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05-500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C23393" w14:textId="77777777" w:rsidR="008E022D" w:rsidRPr="00F030B0" w:rsidRDefault="008E022D" w:rsidP="00F7547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20 400.00 zł</w:t>
            </w:r>
          </w:p>
        </w:tc>
      </w:tr>
      <w:tr w:rsidR="008E022D" w:rsidRPr="00F030B0" w14:paraId="67867660" w14:textId="77777777" w:rsidTr="00F030B0">
        <w:tc>
          <w:tcPr>
            <w:tcW w:w="993" w:type="dxa"/>
            <w:shd w:val="clear" w:color="auto" w:fill="auto"/>
            <w:vAlign w:val="center"/>
          </w:tcPr>
          <w:p w14:paraId="35FB9EB5" w14:textId="77777777" w:rsidR="008E022D" w:rsidRPr="00F030B0" w:rsidRDefault="008E022D" w:rsidP="00F7547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1045FF9" w14:textId="77777777" w:rsidR="008E022D" w:rsidRPr="00F030B0" w:rsidRDefault="008E022D" w:rsidP="00F7547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FACH S p. z o.o.</w:t>
            </w:r>
          </w:p>
          <w:p w14:paraId="6FE27B3E" w14:textId="5BF60902" w:rsidR="008E022D" w:rsidRPr="00F030B0" w:rsidRDefault="00F030B0" w:rsidP="00F7547F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030B0">
              <w:rPr>
                <w:rFonts w:ascii="Verdana" w:hAnsi="Verdana"/>
                <w:sz w:val="18"/>
                <w:szCs w:val="18"/>
              </w:rPr>
              <w:t>Grel</w:t>
            </w:r>
            <w:proofErr w:type="spellEnd"/>
            <w:r w:rsidRPr="00F030B0">
              <w:rPr>
                <w:rFonts w:ascii="Verdana" w:hAnsi="Verdana"/>
                <w:sz w:val="18"/>
                <w:szCs w:val="18"/>
              </w:rPr>
              <w:t xml:space="preserve"> 32</w:t>
            </w:r>
          </w:p>
          <w:p w14:paraId="5E9EE4AB" w14:textId="77777777" w:rsidR="008E022D" w:rsidRPr="00F030B0" w:rsidRDefault="008E022D" w:rsidP="00F7547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34-400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B76ABC" w14:textId="77777777" w:rsidR="008E022D" w:rsidRPr="00F030B0" w:rsidRDefault="008E022D" w:rsidP="00F7547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28 880.00 zł</w:t>
            </w:r>
          </w:p>
        </w:tc>
      </w:tr>
      <w:tr w:rsidR="008E022D" w:rsidRPr="00F030B0" w14:paraId="428BDF0F" w14:textId="77777777" w:rsidTr="00F030B0">
        <w:tc>
          <w:tcPr>
            <w:tcW w:w="993" w:type="dxa"/>
            <w:shd w:val="clear" w:color="auto" w:fill="auto"/>
            <w:vAlign w:val="center"/>
          </w:tcPr>
          <w:p w14:paraId="2C78370A" w14:textId="77777777" w:rsidR="008E022D" w:rsidRPr="00F030B0" w:rsidRDefault="008E022D" w:rsidP="00F7547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AE43F45" w14:textId="40C4C1F3" w:rsidR="008E022D" w:rsidRPr="00F030B0" w:rsidRDefault="00F030B0" w:rsidP="00F7547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Artur</w:t>
            </w:r>
            <w:r w:rsidR="008E022D"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L</w:t>
            </w:r>
            <w:r w:rsidR="008E022D" w:rsidRPr="00F030B0">
              <w:rPr>
                <w:rFonts w:ascii="Verdana" w:hAnsi="Verdana"/>
                <w:sz w:val="18"/>
                <w:szCs w:val="18"/>
              </w:rPr>
              <w:t>is</w:t>
            </w:r>
          </w:p>
          <w:p w14:paraId="415BFC3A" w14:textId="77777777" w:rsidR="008E022D" w:rsidRPr="00F030B0" w:rsidRDefault="008E022D" w:rsidP="00F7547F">
            <w:pPr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Padniewskiego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22/197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0E825D3" w14:textId="77777777" w:rsidR="008E022D" w:rsidRPr="00F030B0" w:rsidRDefault="008E022D" w:rsidP="00F7547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31-982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FFC094" w14:textId="77777777" w:rsidR="008E022D" w:rsidRPr="00F030B0" w:rsidRDefault="008E022D" w:rsidP="00F7547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14 000.00 zł</w:t>
            </w:r>
          </w:p>
        </w:tc>
      </w:tr>
      <w:tr w:rsidR="008E022D" w:rsidRPr="00F030B0" w14:paraId="36AB636A" w14:textId="77777777" w:rsidTr="00F030B0">
        <w:tc>
          <w:tcPr>
            <w:tcW w:w="993" w:type="dxa"/>
            <w:shd w:val="clear" w:color="auto" w:fill="auto"/>
            <w:vAlign w:val="center"/>
          </w:tcPr>
          <w:p w14:paraId="0AF919F8" w14:textId="77777777" w:rsidR="008E022D" w:rsidRPr="00F030B0" w:rsidRDefault="008E022D" w:rsidP="00F7547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165F891" w14:textId="77777777" w:rsidR="008E022D" w:rsidRPr="00F030B0" w:rsidRDefault="008E022D" w:rsidP="00F7547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ZESPÓŁ EKSPERTÓW MANAGER Pelczar spółka jawna</w:t>
            </w:r>
          </w:p>
          <w:p w14:paraId="0FFD925E" w14:textId="77777777" w:rsidR="008E022D" w:rsidRPr="00F030B0" w:rsidRDefault="008E022D" w:rsidP="00F7547F">
            <w:pPr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Czyżówka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14/09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DE4E2C3" w14:textId="77777777" w:rsidR="008E022D" w:rsidRPr="00F030B0" w:rsidRDefault="008E022D" w:rsidP="00F7547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30-526</w:t>
            </w:r>
            <w:r w:rsidRPr="00F030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030B0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DC18AD" w14:textId="77777777" w:rsidR="008E022D" w:rsidRPr="00F030B0" w:rsidRDefault="008E022D" w:rsidP="00F7547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030B0">
              <w:rPr>
                <w:rFonts w:ascii="Verdana" w:hAnsi="Verdana"/>
                <w:sz w:val="18"/>
                <w:szCs w:val="18"/>
              </w:rPr>
              <w:t>18 700.00 zł</w:t>
            </w:r>
          </w:p>
        </w:tc>
      </w:tr>
    </w:tbl>
    <w:p w14:paraId="6811A6AF" w14:textId="77777777" w:rsidR="00577BC6" w:rsidRPr="00F030B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735B702" w14:textId="77777777" w:rsidR="00F030B0" w:rsidRPr="00F030B0" w:rsidRDefault="00F030B0" w:rsidP="00F030B0">
      <w:pPr>
        <w:rPr>
          <w:rFonts w:ascii="Verdana" w:hAnsi="Verdana"/>
          <w:sz w:val="18"/>
          <w:szCs w:val="18"/>
        </w:rPr>
      </w:pPr>
    </w:p>
    <w:p w14:paraId="219AB263" w14:textId="03091D63" w:rsidR="00F030B0" w:rsidRPr="00F030B0" w:rsidRDefault="00F030B0" w:rsidP="00F030B0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 xml:space="preserve">  Sekretarz komisji przetargowej</w:t>
      </w:r>
    </w:p>
    <w:p w14:paraId="48395F6B" w14:textId="31B1C814" w:rsidR="00F030B0" w:rsidRPr="00F030B0" w:rsidRDefault="00F030B0" w:rsidP="00F030B0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F030B0">
        <w:rPr>
          <w:rFonts w:ascii="Verdana" w:hAnsi="Verdana"/>
          <w:sz w:val="18"/>
          <w:szCs w:val="18"/>
        </w:rPr>
        <w:t xml:space="preserve">            Anna Trybus</w:t>
      </w:r>
    </w:p>
    <w:sectPr w:rsidR="00F030B0" w:rsidRPr="00F030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A9116" w14:textId="77777777" w:rsidR="00187396" w:rsidRDefault="00187396">
      <w:r>
        <w:separator/>
      </w:r>
    </w:p>
  </w:endnote>
  <w:endnote w:type="continuationSeparator" w:id="0">
    <w:p w14:paraId="4D78D343" w14:textId="77777777" w:rsidR="00187396" w:rsidRDefault="0018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8D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16B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E25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AF30FE">
        <v:line id="_x0000_s1025" style="position:absolute;left:0;text-align:left;z-index:251657728" from="-3.85pt,8.7pt" to="455.15pt,8.7pt"/>
      </w:pict>
    </w:r>
  </w:p>
  <w:p w14:paraId="1113A4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C99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361477" w14:textId="77777777" w:rsidR="009F189D" w:rsidRDefault="009F189D">
    <w:pPr>
      <w:pStyle w:val="Stopka"/>
      <w:tabs>
        <w:tab w:val="clear" w:pos="4536"/>
      </w:tabs>
      <w:jc w:val="center"/>
    </w:pPr>
  </w:p>
  <w:p w14:paraId="2ABC0E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388D" w14:textId="77777777" w:rsidR="00187396" w:rsidRDefault="00187396">
      <w:r>
        <w:separator/>
      </w:r>
    </w:p>
  </w:footnote>
  <w:footnote w:type="continuationSeparator" w:id="0">
    <w:p w14:paraId="2A8BF7C7" w14:textId="77777777" w:rsidR="00187396" w:rsidRDefault="00187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EB0C8" w14:textId="77777777" w:rsidR="008E022D" w:rsidRDefault="008E0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2BAB" w14:textId="4A4BAC40" w:rsidR="00F030B0" w:rsidRDefault="00F030B0" w:rsidP="00F030B0">
    <w:pPr>
      <w:pStyle w:val="Nagwek"/>
      <w:jc w:val="right"/>
      <w:rPr>
        <w:rFonts w:ascii="Verdana" w:hAnsi="Verdana" w:cs="Verdana"/>
        <w:i/>
        <w:sz w:val="14"/>
        <w:szCs w:val="16"/>
      </w:rPr>
    </w:pPr>
    <w:bookmarkStart w:id="0" w:name="_Hlk187270166"/>
    <w:r>
      <w:rPr>
        <w:noProof/>
      </w:rPr>
      <w:pict w14:anchorId="5888381A">
        <v:shape id="Dowolny kształt: kształt 3" o:spid="_x0000_s1027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186DE4E1" w14:textId="77777777" w:rsidR="00F030B0" w:rsidRDefault="00F030B0" w:rsidP="00F030B0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5F7A71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bookmarkEnd w:id="0"/>
  <w:p w14:paraId="5BB38CE1" w14:textId="77777777" w:rsidR="008E022D" w:rsidRDefault="008E022D" w:rsidP="00F030B0">
    <w:pPr>
      <w:pStyle w:val="Nagwek"/>
    </w:pPr>
  </w:p>
  <w:p w14:paraId="1A679462" w14:textId="77777777" w:rsidR="00F030B0" w:rsidRDefault="00F030B0" w:rsidP="00F030B0">
    <w:pPr>
      <w:pStyle w:val="Nagwek"/>
    </w:pPr>
  </w:p>
  <w:p w14:paraId="265FC404" w14:textId="77777777" w:rsidR="00F030B0" w:rsidRDefault="00F030B0" w:rsidP="00F030B0">
    <w:pPr>
      <w:pStyle w:val="Nagwek"/>
    </w:pPr>
  </w:p>
  <w:p w14:paraId="79DB9480" w14:textId="77777777" w:rsidR="00F030B0" w:rsidRPr="00F030B0" w:rsidRDefault="00F030B0" w:rsidP="00F030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FFFA9" w14:textId="77777777" w:rsidR="008E022D" w:rsidRDefault="008E0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39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7396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022D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030B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B0EBC"/>
  <w15:chartTrackingRefBased/>
  <w15:docId w15:val="{40FF1B07-6C23-4741-820C-9BB8C398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0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2025-07-08T08:13:00Z</cp:lastPrinted>
  <dcterms:created xsi:type="dcterms:W3CDTF">2025-07-08T08:13:00Z</dcterms:created>
  <dcterms:modified xsi:type="dcterms:W3CDTF">2025-07-08T08:13:00Z</dcterms:modified>
</cp:coreProperties>
</file>