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2FE89D98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C5492C">
        <w:rPr>
          <w:rFonts w:ascii="Verdana" w:hAnsi="Verdana"/>
          <w:b/>
          <w:sz w:val="18"/>
          <w:szCs w:val="18"/>
        </w:rPr>
        <w:t>332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20891DD7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C5492C">
        <w:rPr>
          <w:rFonts w:ascii="Verdana" w:hAnsi="Verdana" w:cs="Arial"/>
          <w:b/>
          <w:sz w:val="18"/>
          <w:szCs w:val="18"/>
        </w:rPr>
        <w:t>dostawa analizatora przewodności cieplnej dla WIMiR -DE-dzp.272-33</w:t>
      </w:r>
      <w:r w:rsidR="0090646D">
        <w:rPr>
          <w:rFonts w:ascii="Verdana" w:hAnsi="Verdana" w:cs="Arial"/>
          <w:b/>
          <w:sz w:val="18"/>
          <w:szCs w:val="18"/>
        </w:rPr>
        <w:t>3</w:t>
      </w:r>
      <w:r w:rsidR="00C5492C">
        <w:rPr>
          <w:rFonts w:ascii="Verdana" w:hAnsi="Verdana" w:cs="Arial"/>
          <w:b/>
          <w:sz w:val="18"/>
          <w:szCs w:val="18"/>
        </w:rPr>
        <w:t>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90646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74DEB"/>
    <w:rsid w:val="000A2162"/>
    <w:rsid w:val="000A225C"/>
    <w:rsid w:val="000E6C60"/>
    <w:rsid w:val="00167EAF"/>
    <w:rsid w:val="001D57DF"/>
    <w:rsid w:val="001F1469"/>
    <w:rsid w:val="001F1720"/>
    <w:rsid w:val="001F4E82"/>
    <w:rsid w:val="002303FA"/>
    <w:rsid w:val="00237270"/>
    <w:rsid w:val="00285E58"/>
    <w:rsid w:val="002A0167"/>
    <w:rsid w:val="002D5CA2"/>
    <w:rsid w:val="00337243"/>
    <w:rsid w:val="003413C4"/>
    <w:rsid w:val="003B18EA"/>
    <w:rsid w:val="003D03FB"/>
    <w:rsid w:val="003D1274"/>
    <w:rsid w:val="00430A9F"/>
    <w:rsid w:val="00456F42"/>
    <w:rsid w:val="004B045B"/>
    <w:rsid w:val="004C3DCC"/>
    <w:rsid w:val="004E12CE"/>
    <w:rsid w:val="005540B6"/>
    <w:rsid w:val="005637FC"/>
    <w:rsid w:val="005741C5"/>
    <w:rsid w:val="005C523A"/>
    <w:rsid w:val="005C5489"/>
    <w:rsid w:val="005D22CF"/>
    <w:rsid w:val="005E4BBB"/>
    <w:rsid w:val="005E5BD1"/>
    <w:rsid w:val="00610787"/>
    <w:rsid w:val="00623F70"/>
    <w:rsid w:val="00665D5F"/>
    <w:rsid w:val="0067784D"/>
    <w:rsid w:val="00697BEF"/>
    <w:rsid w:val="006E4A4C"/>
    <w:rsid w:val="007815A3"/>
    <w:rsid w:val="007A7E5D"/>
    <w:rsid w:val="00843B8D"/>
    <w:rsid w:val="008C0748"/>
    <w:rsid w:val="008E5450"/>
    <w:rsid w:val="0090646D"/>
    <w:rsid w:val="00924934"/>
    <w:rsid w:val="00927537"/>
    <w:rsid w:val="009279DD"/>
    <w:rsid w:val="0093180B"/>
    <w:rsid w:val="009527FF"/>
    <w:rsid w:val="00955DAD"/>
    <w:rsid w:val="00A239D6"/>
    <w:rsid w:val="00A279FA"/>
    <w:rsid w:val="00A7478E"/>
    <w:rsid w:val="00A95E5A"/>
    <w:rsid w:val="00B12BC7"/>
    <w:rsid w:val="00BA4E62"/>
    <w:rsid w:val="00BC579B"/>
    <w:rsid w:val="00BE0937"/>
    <w:rsid w:val="00C32D30"/>
    <w:rsid w:val="00C5492C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21</cp:revision>
  <cp:lastPrinted>2024-11-13T11:00:00Z</cp:lastPrinted>
  <dcterms:created xsi:type="dcterms:W3CDTF">2024-06-26T06:24:00Z</dcterms:created>
  <dcterms:modified xsi:type="dcterms:W3CDTF">2025-06-12T08:05:00Z</dcterms:modified>
</cp:coreProperties>
</file>