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F4836" w14:textId="62A0010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D1D3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323C4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140130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22741F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71AB10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606D23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EBA862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B9F21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C88D26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7FC1A1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D820DE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15CCC3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013E7F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6B61A0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312B36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F78428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9C973A" w14:textId="219F084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50AEC" w:rsidRPr="00250AEC">
        <w:rPr>
          <w:rFonts w:eastAsia="Times New Roman" w:cs="Calibri"/>
          <w:b/>
          <w:lang w:eastAsia="pl-PL"/>
        </w:rPr>
        <w:t>Dostawa kołder, poduszek, bielizny pościelowej, materaców z pokrowcami, pokrowców na materace i koców do akademików Miasteczka Studenckiego AGH</w:t>
      </w:r>
      <w:r w:rsidRPr="00432E10">
        <w:rPr>
          <w:rFonts w:eastAsia="Times New Roman" w:cs="Calibri"/>
          <w:lang w:eastAsia="pl-PL"/>
        </w:rPr>
        <w:t xml:space="preserve">, </w:t>
      </w:r>
      <w:r w:rsidR="00ED1D3D">
        <w:rPr>
          <w:rFonts w:eastAsia="Times New Roman" w:cs="Calibri"/>
          <w:lang w:eastAsia="pl-PL"/>
        </w:rPr>
        <w:t xml:space="preserve">nr sprawy: </w:t>
      </w:r>
      <w:r w:rsidR="00ED1D3D" w:rsidRPr="00ED1D3D">
        <w:rPr>
          <w:rFonts w:eastAsia="Times New Roman" w:cs="Calibri"/>
          <w:b/>
          <w:bCs/>
          <w:lang w:eastAsia="pl-PL"/>
        </w:rPr>
        <w:t>DE-dzp.272-399/25</w:t>
      </w:r>
      <w:r w:rsidR="00ED1D3D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96234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77D82EE" w14:textId="77777777" w:rsidR="008F3D36" w:rsidRPr="00432E10" w:rsidRDefault="008F3D36" w:rsidP="00ED1D3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14C232" w14:textId="77777777" w:rsidR="008F3D36" w:rsidRPr="00432E10" w:rsidRDefault="008F3D36" w:rsidP="00ED1D3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86ADAEB" w14:textId="77777777" w:rsidR="008F3D36" w:rsidRPr="00432E10" w:rsidRDefault="008F3D36" w:rsidP="00ED1D3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65D52A5" w14:textId="77777777" w:rsidR="008F3D36" w:rsidRPr="00432E10" w:rsidRDefault="008F3D36" w:rsidP="00ED1D3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53865A6" w14:textId="77777777" w:rsidR="008F3D36" w:rsidRPr="00432E10" w:rsidRDefault="008F3D36" w:rsidP="00ED1D3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A065BF" w14:textId="77777777" w:rsidR="008F3D36" w:rsidRPr="00432E10" w:rsidRDefault="008F3D36" w:rsidP="00ED1D3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6C456D" w14:textId="77777777" w:rsidR="008F3D36" w:rsidRPr="00432E10" w:rsidRDefault="008F3D36" w:rsidP="00ED1D3D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FB035F3" w14:textId="77777777" w:rsidR="008F3D36" w:rsidRPr="00432E10" w:rsidRDefault="008F3D36" w:rsidP="00ED1D3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6126C77" w14:textId="77777777" w:rsidR="008F3D36" w:rsidRPr="00432E10" w:rsidRDefault="008F3D36" w:rsidP="00ED1D3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D7EC1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8A216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0F30327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06503" w14:textId="77777777" w:rsidR="004F7656" w:rsidRDefault="004F7656" w:rsidP="0038231F">
      <w:pPr>
        <w:spacing w:after="0" w:line="240" w:lineRule="auto"/>
      </w:pPr>
      <w:r>
        <w:separator/>
      </w:r>
    </w:p>
  </w:endnote>
  <w:endnote w:type="continuationSeparator" w:id="0">
    <w:p w14:paraId="36B3CCC4" w14:textId="77777777" w:rsidR="004F7656" w:rsidRDefault="004F76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999D" w14:textId="77777777" w:rsidR="00250AEC" w:rsidRDefault="00250A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55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9E438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1F62" w14:textId="77777777" w:rsidR="00250AEC" w:rsidRDefault="00250A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5755B" w14:textId="77777777" w:rsidR="004F7656" w:rsidRDefault="004F7656" w:rsidP="0038231F">
      <w:pPr>
        <w:spacing w:after="0" w:line="240" w:lineRule="auto"/>
      </w:pPr>
      <w:r>
        <w:separator/>
      </w:r>
    </w:p>
  </w:footnote>
  <w:footnote w:type="continuationSeparator" w:id="0">
    <w:p w14:paraId="3A0C78E2" w14:textId="77777777" w:rsidR="004F7656" w:rsidRDefault="004F7656" w:rsidP="0038231F">
      <w:pPr>
        <w:spacing w:after="0" w:line="240" w:lineRule="auto"/>
      </w:pPr>
      <w:r>
        <w:continuationSeparator/>
      </w:r>
    </w:p>
  </w:footnote>
  <w:footnote w:id="1">
    <w:p w14:paraId="64611BA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C6E541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A54A" w14:textId="77777777" w:rsidR="00250AEC" w:rsidRDefault="00250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66DC" w14:textId="77777777" w:rsidR="00250AEC" w:rsidRDefault="00250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D072" w14:textId="77777777" w:rsidR="00250AEC" w:rsidRDefault="00250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500480">
    <w:abstractNumId w:val="7"/>
  </w:num>
  <w:num w:numId="2" w16cid:durableId="37897482">
    <w:abstractNumId w:val="0"/>
  </w:num>
  <w:num w:numId="3" w16cid:durableId="1372656138">
    <w:abstractNumId w:val="6"/>
  </w:num>
  <w:num w:numId="4" w16cid:durableId="1026717676">
    <w:abstractNumId w:val="9"/>
  </w:num>
  <w:num w:numId="5" w16cid:durableId="1561134007">
    <w:abstractNumId w:val="8"/>
  </w:num>
  <w:num w:numId="6" w16cid:durableId="786778761">
    <w:abstractNumId w:val="5"/>
  </w:num>
  <w:num w:numId="7" w16cid:durableId="711925056">
    <w:abstractNumId w:val="1"/>
  </w:num>
  <w:num w:numId="8" w16cid:durableId="1499924870">
    <w:abstractNumId w:val="3"/>
  </w:num>
  <w:num w:numId="9" w16cid:durableId="2007202200">
    <w:abstractNumId w:val="2"/>
  </w:num>
  <w:num w:numId="10" w16cid:durableId="380441599">
    <w:abstractNumId w:val="4"/>
  </w:num>
  <w:num w:numId="11" w16cid:durableId="15127907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6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0AEC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656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D3D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5AEE8"/>
  <w15:chartTrackingRefBased/>
  <w15:docId w15:val="{61BB7EA0-BE69-40A9-9391-69A83F22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2025-07-03T11:11:00Z</cp:lastPrinted>
  <dcterms:created xsi:type="dcterms:W3CDTF">2025-07-03T11:10:00Z</dcterms:created>
  <dcterms:modified xsi:type="dcterms:W3CDTF">2025-07-03T11:11:00Z</dcterms:modified>
</cp:coreProperties>
</file>