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9B2D1" w14:textId="77777777" w:rsidR="00D665F5" w:rsidRPr="00CD211C" w:rsidRDefault="00B8566B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CD211C">
        <w:rPr>
          <w:rFonts w:ascii="Verdana" w:hAnsi="Verdana"/>
          <w:sz w:val="18"/>
          <w:szCs w:val="18"/>
        </w:rPr>
        <w:t>Kraków</w:t>
      </w:r>
      <w:r w:rsidR="00D665F5" w:rsidRPr="00CD211C">
        <w:rPr>
          <w:rFonts w:ascii="Verdana" w:hAnsi="Verdana"/>
          <w:sz w:val="18"/>
          <w:szCs w:val="18"/>
        </w:rPr>
        <w:t xml:space="preserve"> dnia: </w:t>
      </w:r>
      <w:r w:rsidRPr="00CD211C">
        <w:rPr>
          <w:rFonts w:ascii="Verdana" w:hAnsi="Verdana"/>
          <w:sz w:val="18"/>
          <w:szCs w:val="18"/>
        </w:rPr>
        <w:t>2025-07-18</w:t>
      </w:r>
    </w:p>
    <w:p w14:paraId="1E2DC0A3" w14:textId="77777777" w:rsidR="00D665F5" w:rsidRPr="00CD211C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C43F658" w14:textId="77777777" w:rsidR="00B8566B" w:rsidRPr="00CD211C" w:rsidRDefault="00B8566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D211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64E7299" w14:textId="77777777" w:rsidR="00B8566B" w:rsidRPr="00CD211C" w:rsidRDefault="00B8566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D211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A8F2F3F" w14:textId="77777777" w:rsidR="00D665F5" w:rsidRPr="00CD211C" w:rsidRDefault="00B8566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D211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21471A8" w14:textId="77777777" w:rsidR="00D665F5" w:rsidRPr="00CD211C" w:rsidRDefault="00B8566B" w:rsidP="00D665F5">
      <w:pPr>
        <w:rPr>
          <w:rFonts w:ascii="Verdana" w:hAnsi="Verdana"/>
          <w:sz w:val="18"/>
          <w:szCs w:val="18"/>
        </w:rPr>
      </w:pPr>
      <w:r w:rsidRPr="00CD211C">
        <w:rPr>
          <w:rFonts w:ascii="Verdana" w:hAnsi="Verdana"/>
          <w:sz w:val="18"/>
          <w:szCs w:val="18"/>
        </w:rPr>
        <w:t>Al. Mickiewicza</w:t>
      </w:r>
      <w:r w:rsidR="00D665F5" w:rsidRPr="00CD211C">
        <w:rPr>
          <w:rFonts w:ascii="Verdana" w:hAnsi="Verdana"/>
          <w:sz w:val="18"/>
          <w:szCs w:val="18"/>
        </w:rPr>
        <w:t xml:space="preserve"> </w:t>
      </w:r>
      <w:r w:rsidRPr="00CD211C">
        <w:rPr>
          <w:rFonts w:ascii="Verdana" w:hAnsi="Verdana"/>
          <w:sz w:val="18"/>
          <w:szCs w:val="18"/>
        </w:rPr>
        <w:t>30</w:t>
      </w:r>
    </w:p>
    <w:p w14:paraId="455917EB" w14:textId="77777777" w:rsidR="00D665F5" w:rsidRPr="00CD211C" w:rsidRDefault="00B8566B" w:rsidP="00D665F5">
      <w:pPr>
        <w:rPr>
          <w:rFonts w:ascii="Verdana" w:hAnsi="Verdana"/>
          <w:sz w:val="18"/>
          <w:szCs w:val="18"/>
        </w:rPr>
      </w:pPr>
      <w:r w:rsidRPr="00CD211C">
        <w:rPr>
          <w:rFonts w:ascii="Verdana" w:hAnsi="Verdana"/>
          <w:sz w:val="18"/>
          <w:szCs w:val="18"/>
        </w:rPr>
        <w:t>30-059</w:t>
      </w:r>
      <w:r w:rsidR="00D665F5" w:rsidRPr="00CD211C">
        <w:rPr>
          <w:rFonts w:ascii="Verdana" w:hAnsi="Verdana"/>
          <w:sz w:val="18"/>
          <w:szCs w:val="18"/>
        </w:rPr>
        <w:t xml:space="preserve"> </w:t>
      </w:r>
      <w:r w:rsidRPr="00CD211C">
        <w:rPr>
          <w:rFonts w:ascii="Verdana" w:hAnsi="Verdana"/>
          <w:sz w:val="18"/>
          <w:szCs w:val="18"/>
        </w:rPr>
        <w:t>Kraków</w:t>
      </w:r>
    </w:p>
    <w:p w14:paraId="05F75CB4" w14:textId="77777777" w:rsidR="00A80738" w:rsidRPr="00CD211C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D211C">
        <w:rPr>
          <w:rFonts w:ascii="Verdana" w:hAnsi="Verdana"/>
          <w:sz w:val="18"/>
          <w:szCs w:val="18"/>
        </w:rPr>
        <w:t>Znak sprawy:</w:t>
      </w:r>
      <w:r w:rsidRPr="00CD211C">
        <w:rPr>
          <w:rFonts w:ascii="Verdana" w:hAnsi="Verdana"/>
          <w:b/>
          <w:sz w:val="18"/>
          <w:szCs w:val="18"/>
        </w:rPr>
        <w:t xml:space="preserve"> </w:t>
      </w:r>
      <w:r w:rsidR="00B8566B" w:rsidRPr="00CD211C">
        <w:rPr>
          <w:rFonts w:ascii="Verdana" w:hAnsi="Verdana"/>
          <w:b/>
          <w:sz w:val="18"/>
          <w:szCs w:val="18"/>
        </w:rPr>
        <w:t>DE-dzo.272-296/25</w:t>
      </w:r>
      <w:r w:rsidR="00A80738" w:rsidRPr="00CD211C">
        <w:rPr>
          <w:rFonts w:ascii="Verdana" w:hAnsi="Verdana"/>
          <w:sz w:val="18"/>
          <w:szCs w:val="18"/>
        </w:rPr>
        <w:tab/>
        <w:t xml:space="preserve"> </w:t>
      </w:r>
    </w:p>
    <w:p w14:paraId="7DAC200E" w14:textId="77777777" w:rsidR="00A80738" w:rsidRPr="00CD211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56C1E8" w14:textId="77777777" w:rsidR="00A80738" w:rsidRPr="00CD211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59AED5" w14:textId="77777777" w:rsidR="00A80738" w:rsidRPr="00CD211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194FB24" w14:textId="77777777" w:rsidR="00A80738" w:rsidRPr="00CD211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D211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B738526" w14:textId="77777777" w:rsidR="00A80738" w:rsidRPr="00CD211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9C7B9F5" w14:textId="77777777" w:rsidR="00C659E2" w:rsidRPr="00CD211C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CD211C">
        <w:rPr>
          <w:rFonts w:ascii="Verdana" w:hAnsi="Verdana"/>
          <w:bCs/>
          <w:sz w:val="18"/>
          <w:szCs w:val="18"/>
        </w:rPr>
        <w:t xml:space="preserve">Dotyczy </w:t>
      </w:r>
      <w:r w:rsidRPr="00CD211C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8566B" w:rsidRPr="00CD211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8566B" w:rsidRPr="00CD211C">
        <w:rPr>
          <w:rFonts w:ascii="Verdana" w:hAnsi="Verdana"/>
          <w:sz w:val="18"/>
          <w:szCs w:val="18"/>
        </w:rPr>
        <w:t>Pzp</w:t>
      </w:r>
      <w:proofErr w:type="spellEnd"/>
      <w:r w:rsidRPr="00CD211C">
        <w:rPr>
          <w:rFonts w:ascii="Verdana" w:hAnsi="Verdana"/>
          <w:sz w:val="18"/>
          <w:szCs w:val="18"/>
        </w:rPr>
        <w:t xml:space="preserve"> </w:t>
      </w:r>
      <w:r w:rsidR="007965DC" w:rsidRPr="00CD211C">
        <w:rPr>
          <w:rFonts w:ascii="Verdana" w:hAnsi="Verdana"/>
          <w:sz w:val="18"/>
          <w:szCs w:val="18"/>
        </w:rPr>
        <w:t>prowadzonego pn.</w:t>
      </w:r>
      <w:r w:rsidRPr="00CD211C">
        <w:rPr>
          <w:rFonts w:ascii="Verdana" w:hAnsi="Verdana"/>
          <w:sz w:val="18"/>
          <w:szCs w:val="18"/>
        </w:rPr>
        <w:t xml:space="preserve">: </w:t>
      </w:r>
    </w:p>
    <w:p w14:paraId="4E35937E" w14:textId="77777777" w:rsidR="00A80738" w:rsidRPr="00CD211C" w:rsidRDefault="00B8566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D211C">
        <w:rPr>
          <w:rFonts w:ascii="Verdana" w:hAnsi="Verdana"/>
          <w:b/>
          <w:sz w:val="18"/>
          <w:szCs w:val="18"/>
        </w:rPr>
        <w:t>realizacja usługi audio-video - przygotowanie transmisji internetowych z wydarzeń o charakterze popularnonaukowym - DE-dzo.272-296/25</w:t>
      </w:r>
    </w:p>
    <w:p w14:paraId="7868180B" w14:textId="77777777" w:rsidR="00D665F5" w:rsidRPr="00CD211C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D211C">
        <w:rPr>
          <w:rFonts w:ascii="Verdana" w:hAnsi="Verdana"/>
          <w:sz w:val="18"/>
          <w:szCs w:val="18"/>
        </w:rPr>
        <w:t>Zamawiający, działając na podstawie art. 22</w:t>
      </w:r>
      <w:r w:rsidR="00601802" w:rsidRPr="00CD211C">
        <w:rPr>
          <w:rFonts w:ascii="Verdana" w:hAnsi="Verdana"/>
          <w:sz w:val="18"/>
          <w:szCs w:val="18"/>
        </w:rPr>
        <w:t>2</w:t>
      </w:r>
      <w:r w:rsidRPr="00CD211C">
        <w:rPr>
          <w:rFonts w:ascii="Verdana" w:hAnsi="Verdana"/>
          <w:sz w:val="18"/>
          <w:szCs w:val="18"/>
        </w:rPr>
        <w:t xml:space="preserve"> ust. 5 </w:t>
      </w:r>
      <w:r w:rsidRPr="00CD211C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D211C">
        <w:rPr>
          <w:rFonts w:ascii="Verdana" w:hAnsi="Verdana"/>
          <w:sz w:val="18"/>
          <w:szCs w:val="18"/>
        </w:rPr>
        <w:t>publicznych</w:t>
      </w:r>
      <w:r w:rsidR="00104EFA" w:rsidRPr="00CD211C">
        <w:rPr>
          <w:rFonts w:ascii="Verdana" w:hAnsi="Verdana"/>
          <w:sz w:val="18"/>
          <w:szCs w:val="18"/>
        </w:rPr>
        <w:t xml:space="preserve"> </w:t>
      </w:r>
      <w:r w:rsidR="009C20BC" w:rsidRPr="00CD211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CD211C">
        <w:rPr>
          <w:rFonts w:ascii="Verdana" w:hAnsi="Verdana"/>
          <w:sz w:val="18"/>
          <w:szCs w:val="18"/>
        </w:rPr>
        <w:t>t.j</w:t>
      </w:r>
      <w:proofErr w:type="spellEnd"/>
      <w:r w:rsidR="009C20BC" w:rsidRPr="00CD211C">
        <w:rPr>
          <w:rFonts w:ascii="Verdana" w:hAnsi="Verdana"/>
          <w:sz w:val="18"/>
          <w:szCs w:val="18"/>
        </w:rPr>
        <w:t xml:space="preserve">. </w:t>
      </w:r>
      <w:r w:rsidR="00104EFA" w:rsidRPr="00CD211C">
        <w:rPr>
          <w:rFonts w:ascii="Verdana" w:hAnsi="Verdana"/>
          <w:sz w:val="18"/>
          <w:szCs w:val="18"/>
        </w:rPr>
        <w:t>ze zm.</w:t>
      </w:r>
      <w:r w:rsidR="00AA718D" w:rsidRPr="00CD211C">
        <w:rPr>
          <w:rFonts w:ascii="Verdana" w:hAnsi="Verdana"/>
          <w:sz w:val="18"/>
          <w:szCs w:val="18"/>
        </w:rPr>
        <w:t>)</w:t>
      </w:r>
      <w:r w:rsidR="00A67C20" w:rsidRPr="00CD211C">
        <w:rPr>
          <w:rFonts w:ascii="Verdana" w:hAnsi="Verdana"/>
          <w:sz w:val="18"/>
          <w:szCs w:val="18"/>
        </w:rPr>
        <w:t xml:space="preserve"> </w:t>
      </w:r>
      <w:r w:rsidRPr="00CD211C">
        <w:rPr>
          <w:rFonts w:ascii="Verdana" w:hAnsi="Verdana"/>
          <w:sz w:val="18"/>
          <w:szCs w:val="18"/>
        </w:rPr>
        <w:t>udostępnia</w:t>
      </w:r>
      <w:r w:rsidR="00F95C33" w:rsidRPr="00CD211C">
        <w:rPr>
          <w:rFonts w:ascii="Verdana" w:hAnsi="Verdana"/>
          <w:sz w:val="18"/>
          <w:szCs w:val="18"/>
        </w:rPr>
        <w:t xml:space="preserve"> </w:t>
      </w:r>
      <w:r w:rsidR="004C7E9B" w:rsidRPr="00CD211C">
        <w:rPr>
          <w:rFonts w:ascii="Verdana" w:hAnsi="Verdana"/>
          <w:sz w:val="18"/>
          <w:szCs w:val="18"/>
        </w:rPr>
        <w:t>informacj</w:t>
      </w:r>
      <w:r w:rsidR="00577BC6" w:rsidRPr="00CD211C">
        <w:rPr>
          <w:rFonts w:ascii="Verdana" w:hAnsi="Verdana"/>
          <w:sz w:val="18"/>
          <w:szCs w:val="18"/>
        </w:rPr>
        <w:t>ę</w:t>
      </w:r>
      <w:r w:rsidR="00035488" w:rsidRPr="00CD211C">
        <w:rPr>
          <w:rFonts w:ascii="Verdana" w:hAnsi="Verdana"/>
          <w:sz w:val="18"/>
          <w:szCs w:val="18"/>
        </w:rPr>
        <w:t xml:space="preserve"> z otwarcia ofert</w:t>
      </w:r>
      <w:r w:rsidR="00577BC6" w:rsidRPr="00CD211C">
        <w:rPr>
          <w:rFonts w:ascii="Verdana" w:hAnsi="Verdana"/>
          <w:sz w:val="18"/>
          <w:szCs w:val="18"/>
        </w:rPr>
        <w:t>.</w:t>
      </w:r>
    </w:p>
    <w:p w14:paraId="4C6F64F1" w14:textId="77777777" w:rsidR="00A80738" w:rsidRPr="00CD211C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D211C">
        <w:rPr>
          <w:rFonts w:ascii="Verdana" w:hAnsi="Verdana"/>
          <w:sz w:val="18"/>
          <w:szCs w:val="18"/>
        </w:rPr>
        <w:t>Podczas otwarcia ofert, mającego miejsce</w:t>
      </w:r>
      <w:r w:rsidR="00FF4AB1" w:rsidRPr="00CD211C">
        <w:rPr>
          <w:rFonts w:ascii="Verdana" w:hAnsi="Verdana"/>
          <w:sz w:val="18"/>
          <w:szCs w:val="18"/>
        </w:rPr>
        <w:t xml:space="preserve"> w dniu </w:t>
      </w:r>
      <w:r w:rsidR="00B8566B" w:rsidRPr="00CD211C">
        <w:rPr>
          <w:rFonts w:ascii="Verdana" w:hAnsi="Verdana"/>
          <w:sz w:val="18"/>
          <w:szCs w:val="18"/>
        </w:rPr>
        <w:t>18/07/2025</w:t>
      </w:r>
      <w:r w:rsidR="00FF4AB1" w:rsidRPr="00CD211C">
        <w:rPr>
          <w:rFonts w:ascii="Verdana" w:hAnsi="Verdana"/>
          <w:sz w:val="18"/>
          <w:szCs w:val="18"/>
        </w:rPr>
        <w:t xml:space="preserve"> o godz. </w:t>
      </w:r>
      <w:r w:rsidR="00B8566B" w:rsidRPr="00CD211C">
        <w:rPr>
          <w:rFonts w:ascii="Verdana" w:hAnsi="Verdana"/>
          <w:sz w:val="18"/>
          <w:szCs w:val="18"/>
        </w:rPr>
        <w:t>10:00</w:t>
      </w:r>
      <w:r w:rsidRPr="00CD211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D211C" w14:paraId="55DEC2BF" w14:textId="77777777" w:rsidTr="003F57CD">
        <w:tc>
          <w:tcPr>
            <w:tcW w:w="993" w:type="dxa"/>
            <w:vAlign w:val="center"/>
          </w:tcPr>
          <w:p w14:paraId="688050A2" w14:textId="77777777" w:rsidR="00D665F5" w:rsidRPr="00CD211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DA243F3" w14:textId="77777777" w:rsidR="00D665F5" w:rsidRPr="00CD211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D211C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751586BC" w14:textId="77777777" w:rsidR="00D665F5" w:rsidRPr="00CD211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8566B" w:rsidRPr="00CD211C" w14:paraId="4CB8F398" w14:textId="77777777" w:rsidTr="008A73E9">
        <w:tc>
          <w:tcPr>
            <w:tcW w:w="993" w:type="dxa"/>
            <w:vAlign w:val="center"/>
          </w:tcPr>
          <w:p w14:paraId="5DE1FB51" w14:textId="77777777" w:rsidR="00B8566B" w:rsidRPr="00CD211C" w:rsidRDefault="00B8566B" w:rsidP="008A73E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1733BC6" w14:textId="77777777" w:rsidR="00B8566B" w:rsidRPr="00CD211C" w:rsidRDefault="00B8566B" w:rsidP="008A73E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Vincent Studio</w:t>
            </w:r>
          </w:p>
          <w:p w14:paraId="7CC9039A" w14:textId="77777777" w:rsidR="00B8566B" w:rsidRPr="00CD211C" w:rsidRDefault="00B8566B" w:rsidP="008A73E9">
            <w:pPr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Jarosława Dąbrowskiego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D211C">
              <w:rPr>
                <w:rFonts w:ascii="Verdana" w:hAnsi="Verdana"/>
                <w:sz w:val="18"/>
                <w:szCs w:val="18"/>
              </w:rPr>
              <w:t>82C/2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69C21A2" w14:textId="77777777" w:rsidR="00B8566B" w:rsidRPr="00CD211C" w:rsidRDefault="00B8566B" w:rsidP="008A73E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02-571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D211C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6EC312E6" w14:textId="77777777" w:rsidR="00B8566B" w:rsidRPr="00CD211C" w:rsidRDefault="00B8566B" w:rsidP="008A73E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53 495.79 zł</w:t>
            </w:r>
          </w:p>
        </w:tc>
      </w:tr>
      <w:tr w:rsidR="00B8566B" w:rsidRPr="00CD211C" w14:paraId="362F1D38" w14:textId="77777777" w:rsidTr="008A73E9">
        <w:tc>
          <w:tcPr>
            <w:tcW w:w="993" w:type="dxa"/>
            <w:vAlign w:val="center"/>
          </w:tcPr>
          <w:p w14:paraId="6E65F9BD" w14:textId="77777777" w:rsidR="00B8566B" w:rsidRPr="00CD211C" w:rsidRDefault="00B8566B" w:rsidP="008A73E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592ABA99" w14:textId="77777777" w:rsidR="00B8566B" w:rsidRPr="00CD211C" w:rsidRDefault="00B8566B" w:rsidP="008A73E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Broadcast Team sp. z o.o.</w:t>
            </w:r>
          </w:p>
          <w:p w14:paraId="574571FF" w14:textId="77777777" w:rsidR="00B8566B" w:rsidRPr="00CD211C" w:rsidRDefault="00B8566B" w:rsidP="008A73E9">
            <w:pPr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Prochowa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D211C">
              <w:rPr>
                <w:rFonts w:ascii="Verdana" w:hAnsi="Verdana"/>
                <w:sz w:val="18"/>
                <w:szCs w:val="18"/>
              </w:rPr>
              <w:t>24/26/21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E332B7D" w14:textId="77777777" w:rsidR="00B8566B" w:rsidRPr="00CD211C" w:rsidRDefault="00B8566B" w:rsidP="008A73E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04-360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D211C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2C182ACF" w14:textId="77777777" w:rsidR="00B8566B" w:rsidRPr="00CD211C" w:rsidRDefault="00B8566B" w:rsidP="008A73E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35 000.00 zł</w:t>
            </w:r>
          </w:p>
        </w:tc>
      </w:tr>
      <w:tr w:rsidR="00B8566B" w:rsidRPr="00CD211C" w14:paraId="5E551A58" w14:textId="77777777" w:rsidTr="008A73E9">
        <w:tc>
          <w:tcPr>
            <w:tcW w:w="993" w:type="dxa"/>
            <w:vAlign w:val="center"/>
          </w:tcPr>
          <w:p w14:paraId="4880B4E6" w14:textId="77777777" w:rsidR="00B8566B" w:rsidRPr="00CD211C" w:rsidRDefault="00B8566B" w:rsidP="008A73E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0CA8C74E" w14:textId="77777777" w:rsidR="00B8566B" w:rsidRPr="00CD211C" w:rsidRDefault="00B8566B" w:rsidP="008A73E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 xml:space="preserve">Agencja filmowo-reklamowa </w:t>
            </w:r>
            <w:proofErr w:type="spellStart"/>
            <w:r w:rsidRPr="00CD211C">
              <w:rPr>
                <w:rFonts w:ascii="Verdana" w:hAnsi="Verdana"/>
                <w:sz w:val="18"/>
                <w:szCs w:val="18"/>
              </w:rPr>
              <w:t>Aimart</w:t>
            </w:r>
            <w:proofErr w:type="spellEnd"/>
            <w:r w:rsidRPr="00CD211C">
              <w:rPr>
                <w:rFonts w:ascii="Verdana" w:hAnsi="Verdana"/>
                <w:sz w:val="18"/>
                <w:szCs w:val="18"/>
              </w:rPr>
              <w:t xml:space="preserve"> Lech </w:t>
            </w:r>
            <w:proofErr w:type="spellStart"/>
            <w:r w:rsidRPr="00CD211C">
              <w:rPr>
                <w:rFonts w:ascii="Verdana" w:hAnsi="Verdana"/>
                <w:sz w:val="18"/>
                <w:szCs w:val="18"/>
              </w:rPr>
              <w:t>Wilczaszek</w:t>
            </w:r>
            <w:proofErr w:type="spellEnd"/>
          </w:p>
          <w:p w14:paraId="41F2B674" w14:textId="77777777" w:rsidR="00B8566B" w:rsidRPr="00CD211C" w:rsidRDefault="00B8566B" w:rsidP="008A73E9">
            <w:pPr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Glinki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D211C">
              <w:rPr>
                <w:rFonts w:ascii="Verdana" w:hAnsi="Verdana"/>
                <w:sz w:val="18"/>
                <w:szCs w:val="18"/>
              </w:rPr>
              <w:t>79/131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74E660C" w14:textId="77777777" w:rsidR="00B8566B" w:rsidRPr="00CD211C" w:rsidRDefault="00B8566B" w:rsidP="008A73E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85-861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D211C">
              <w:rPr>
                <w:rFonts w:ascii="Verdana" w:hAnsi="Verdana"/>
                <w:sz w:val="18"/>
                <w:szCs w:val="18"/>
              </w:rPr>
              <w:t>Bydgoszcz</w:t>
            </w:r>
          </w:p>
        </w:tc>
        <w:tc>
          <w:tcPr>
            <w:tcW w:w="2835" w:type="dxa"/>
            <w:vAlign w:val="center"/>
          </w:tcPr>
          <w:p w14:paraId="35AD8F09" w14:textId="77777777" w:rsidR="00B8566B" w:rsidRPr="00CD211C" w:rsidRDefault="00B8566B" w:rsidP="008A73E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25 451.00 zł</w:t>
            </w:r>
          </w:p>
        </w:tc>
      </w:tr>
      <w:tr w:rsidR="00B8566B" w:rsidRPr="00CD211C" w14:paraId="705DA529" w14:textId="77777777" w:rsidTr="008A73E9">
        <w:tc>
          <w:tcPr>
            <w:tcW w:w="993" w:type="dxa"/>
            <w:vAlign w:val="center"/>
          </w:tcPr>
          <w:p w14:paraId="01E08627" w14:textId="77777777" w:rsidR="00B8566B" w:rsidRPr="00CD211C" w:rsidRDefault="00B8566B" w:rsidP="008A73E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1D873407" w14:textId="4C467159" w:rsidR="00B8566B" w:rsidRPr="00CD211C" w:rsidRDefault="00B8566B" w:rsidP="008A73E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 xml:space="preserve">TOTU FILM </w:t>
            </w:r>
            <w:r w:rsidR="00CD211C">
              <w:rPr>
                <w:rFonts w:ascii="Verdana" w:hAnsi="Verdana"/>
                <w:sz w:val="18"/>
                <w:szCs w:val="18"/>
              </w:rPr>
              <w:t>Sp. z o.o.</w:t>
            </w:r>
          </w:p>
          <w:p w14:paraId="66E3AA50" w14:textId="77777777" w:rsidR="00B8566B" w:rsidRPr="00CD211C" w:rsidRDefault="00B8566B" w:rsidP="008A73E9">
            <w:pPr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Ksawerów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D211C">
              <w:rPr>
                <w:rFonts w:ascii="Verdana" w:hAnsi="Verdana"/>
                <w:sz w:val="18"/>
                <w:szCs w:val="18"/>
              </w:rPr>
              <w:t>3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709B1A1" w14:textId="77777777" w:rsidR="00B8566B" w:rsidRPr="00CD211C" w:rsidRDefault="00B8566B" w:rsidP="008A73E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02-656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D211C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59F03CE9" w14:textId="77777777" w:rsidR="00B8566B" w:rsidRPr="00CD211C" w:rsidRDefault="00B8566B" w:rsidP="008A73E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25 830.00 zł</w:t>
            </w:r>
          </w:p>
        </w:tc>
      </w:tr>
      <w:tr w:rsidR="00B8566B" w:rsidRPr="00CD211C" w14:paraId="4A67BDB9" w14:textId="77777777" w:rsidTr="008A73E9">
        <w:tc>
          <w:tcPr>
            <w:tcW w:w="993" w:type="dxa"/>
            <w:vAlign w:val="center"/>
          </w:tcPr>
          <w:p w14:paraId="53961306" w14:textId="77777777" w:rsidR="00B8566B" w:rsidRPr="00CD211C" w:rsidRDefault="00B8566B" w:rsidP="008A73E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</w:tcPr>
          <w:p w14:paraId="3F64B435" w14:textId="77777777" w:rsidR="00B8566B" w:rsidRPr="00CD211C" w:rsidRDefault="00B8566B" w:rsidP="008A73E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CD211C">
              <w:rPr>
                <w:rFonts w:ascii="Verdana" w:hAnsi="Verdana"/>
                <w:sz w:val="18"/>
                <w:szCs w:val="18"/>
              </w:rPr>
              <w:t>Skrivanek</w:t>
            </w:r>
            <w:proofErr w:type="spellEnd"/>
            <w:r w:rsidRPr="00CD211C">
              <w:rPr>
                <w:rFonts w:ascii="Verdana" w:hAnsi="Verdana"/>
                <w:sz w:val="18"/>
                <w:szCs w:val="18"/>
              </w:rPr>
              <w:t xml:space="preserve"> Sp. z o. o.</w:t>
            </w:r>
          </w:p>
          <w:p w14:paraId="156225BB" w14:textId="77777777" w:rsidR="00B8566B" w:rsidRPr="00CD211C" w:rsidRDefault="00B8566B" w:rsidP="008A73E9">
            <w:pPr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Plac Konstytucji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D211C">
              <w:rPr>
                <w:rFonts w:ascii="Verdana" w:hAnsi="Verdana"/>
                <w:sz w:val="18"/>
                <w:szCs w:val="18"/>
              </w:rPr>
              <w:t>6/75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14E2D8E" w14:textId="77777777" w:rsidR="00B8566B" w:rsidRPr="00CD211C" w:rsidRDefault="00B8566B" w:rsidP="008A73E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00-550</w:t>
            </w:r>
            <w:r w:rsidRPr="00CD211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D211C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5F368A62" w14:textId="77777777" w:rsidR="00B8566B" w:rsidRPr="00CD211C" w:rsidRDefault="00B8566B" w:rsidP="008A73E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D211C">
              <w:rPr>
                <w:rFonts w:ascii="Verdana" w:hAnsi="Verdana"/>
                <w:sz w:val="18"/>
                <w:szCs w:val="18"/>
              </w:rPr>
              <w:t>44 280.00 zł</w:t>
            </w:r>
          </w:p>
        </w:tc>
      </w:tr>
    </w:tbl>
    <w:p w14:paraId="08E6402C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441D014" w14:textId="77777777" w:rsidR="00CD211C" w:rsidRDefault="00CD211C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83C62DF" w14:textId="10BC7917" w:rsidR="00CD211C" w:rsidRDefault="00CD211C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Sekretarz komisji przetargowej</w:t>
      </w:r>
    </w:p>
    <w:p w14:paraId="65F20DE3" w14:textId="65F26C17" w:rsidR="00CD211C" w:rsidRPr="00CD211C" w:rsidRDefault="00CD211C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Anna Trybus</w:t>
      </w:r>
    </w:p>
    <w:sectPr w:rsidR="00CD211C" w:rsidRPr="00CD21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B5996" w14:textId="77777777" w:rsidR="008762D8" w:rsidRDefault="008762D8">
      <w:r>
        <w:separator/>
      </w:r>
    </w:p>
  </w:endnote>
  <w:endnote w:type="continuationSeparator" w:id="0">
    <w:p w14:paraId="0D4D063C" w14:textId="77777777" w:rsidR="008762D8" w:rsidRDefault="00876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42C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0D3D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68DC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F449AD">
        <v:line id="_x0000_s1025" style="position:absolute;left:0;text-align:left;z-index:251657728" from="-3.85pt,8.7pt" to="455.15pt,8.7pt"/>
      </w:pict>
    </w:r>
  </w:p>
  <w:p w14:paraId="6EDA906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EF5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8CA92D" w14:textId="77777777" w:rsidR="009F189D" w:rsidRDefault="009F189D">
    <w:pPr>
      <w:pStyle w:val="Stopka"/>
      <w:tabs>
        <w:tab w:val="clear" w:pos="4536"/>
      </w:tabs>
      <w:jc w:val="center"/>
    </w:pPr>
  </w:p>
  <w:p w14:paraId="0E4303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5C61E" w14:textId="77777777" w:rsidR="008762D8" w:rsidRDefault="008762D8">
      <w:r>
        <w:separator/>
      </w:r>
    </w:p>
  </w:footnote>
  <w:footnote w:type="continuationSeparator" w:id="0">
    <w:p w14:paraId="1D8F1B2F" w14:textId="77777777" w:rsidR="008762D8" w:rsidRDefault="00876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A6ED2" w14:textId="77777777" w:rsidR="00B8566B" w:rsidRDefault="00B85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8532C" w14:textId="77777777" w:rsidR="00B8566B" w:rsidRDefault="00B856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A0093" w14:textId="77777777" w:rsidR="00B8566B" w:rsidRDefault="00B856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E5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E2E5E"/>
    <w:rsid w:val="00601802"/>
    <w:rsid w:val="0069085C"/>
    <w:rsid w:val="006D03E2"/>
    <w:rsid w:val="006E3702"/>
    <w:rsid w:val="0073323E"/>
    <w:rsid w:val="007965DC"/>
    <w:rsid w:val="00843263"/>
    <w:rsid w:val="00861E75"/>
    <w:rsid w:val="008762D8"/>
    <w:rsid w:val="009C20BC"/>
    <w:rsid w:val="009D19BD"/>
    <w:rsid w:val="009F189D"/>
    <w:rsid w:val="00A120F7"/>
    <w:rsid w:val="00A67C20"/>
    <w:rsid w:val="00A80738"/>
    <w:rsid w:val="00AA718D"/>
    <w:rsid w:val="00B8566B"/>
    <w:rsid w:val="00C236D3"/>
    <w:rsid w:val="00C659E2"/>
    <w:rsid w:val="00CB0802"/>
    <w:rsid w:val="00CD211C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B5215C"/>
  <w15:chartTrackingRefBased/>
  <w15:docId w15:val="{DC0FDD70-D710-4D37-8D5D-93BB17F8B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2025-07-18T09:20:00Z</cp:lastPrinted>
  <dcterms:created xsi:type="dcterms:W3CDTF">2025-07-18T09:20:00Z</dcterms:created>
  <dcterms:modified xsi:type="dcterms:W3CDTF">2025-07-18T09:20:00Z</dcterms:modified>
</cp:coreProperties>
</file>