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0751E8" w:rsidRPr="000751E8" w14:paraId="682BA098" w14:textId="77777777" w:rsidTr="0048596E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"/>
              <w:gridCol w:w="10121"/>
            </w:tblGrid>
            <w:tr w:rsidR="000751E8" w:rsidRPr="000751E8" w14:paraId="15686004" w14:textId="77777777" w:rsidTr="0048596E">
              <w:trPr>
                <w:trHeight w:val="790"/>
                <w:jc w:val="center"/>
              </w:trPr>
              <w:tc>
                <w:tcPr>
                  <w:tcW w:w="80" w:type="dxa"/>
                </w:tcPr>
                <w:p w14:paraId="0C0B5787" w14:textId="77777777" w:rsidR="000751E8" w:rsidRPr="000751E8" w:rsidRDefault="000751E8" w:rsidP="0048596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2981E1" w14:textId="450017F9" w:rsidR="000751E8" w:rsidRPr="000751E8" w:rsidRDefault="000751E8" w:rsidP="0048596E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51E8"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732246F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2" o:spid="_x0000_i1025" type="#_x0000_t75" style="width:527.7pt;height:42.85pt;visibility:visible;mso-wrap-style:square">
                        <v:imagedata r:id="rId8" o:title=""/>
                      </v:shape>
                    </w:pict>
                  </w:r>
                </w:p>
              </w:tc>
            </w:tr>
          </w:tbl>
          <w:p w14:paraId="60383A90" w14:textId="77777777" w:rsidR="000751E8" w:rsidRPr="000751E8" w:rsidRDefault="000751E8" w:rsidP="0048596E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69EC01F4" w14:textId="4E856874" w:rsidR="005103B9" w:rsidRPr="000751E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0751E8">
        <w:rPr>
          <w:bCs/>
          <w:i w:val="0"/>
          <w:sz w:val="20"/>
        </w:rPr>
        <w:t xml:space="preserve">Załącznik nr </w:t>
      </w:r>
      <w:r w:rsidR="000751E8" w:rsidRPr="000751E8">
        <w:rPr>
          <w:bCs/>
          <w:i w:val="0"/>
          <w:sz w:val="20"/>
        </w:rPr>
        <w:t>3</w:t>
      </w:r>
      <w:r w:rsidR="00B36ABD" w:rsidRPr="000751E8">
        <w:rPr>
          <w:bCs/>
          <w:i w:val="0"/>
          <w:sz w:val="20"/>
        </w:rPr>
        <w:t xml:space="preserve"> do SWZ</w:t>
      </w:r>
    </w:p>
    <w:p w14:paraId="1E13EF7E" w14:textId="77777777" w:rsidR="00C4103F" w:rsidRPr="000751E8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0751E8">
        <w:rPr>
          <w:rFonts w:ascii="Times New Roman" w:hAnsi="Times New Roman"/>
          <w:b/>
          <w:sz w:val="20"/>
          <w:szCs w:val="20"/>
        </w:rPr>
        <w:t>Zamawiający</w:t>
      </w:r>
      <w:r w:rsidR="007936D6" w:rsidRPr="000751E8">
        <w:rPr>
          <w:rFonts w:ascii="Times New Roman" w:hAnsi="Times New Roman"/>
          <w:b/>
          <w:sz w:val="20"/>
          <w:szCs w:val="20"/>
        </w:rPr>
        <w:t>:</w:t>
      </w:r>
    </w:p>
    <w:p w14:paraId="7DD7864B" w14:textId="48B5AB8E" w:rsidR="006676AE" w:rsidRPr="000751E8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51E8">
        <w:rPr>
          <w:sz w:val="20"/>
          <w:szCs w:val="20"/>
        </w:rPr>
        <w:t>GMINA NIEPOŁOMICE</w:t>
      </w:r>
    </w:p>
    <w:p w14:paraId="5047DD10" w14:textId="08F550AE" w:rsidR="006676AE" w:rsidRPr="000751E8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51E8">
        <w:rPr>
          <w:sz w:val="20"/>
          <w:szCs w:val="20"/>
        </w:rPr>
        <w:t>Pl. Zwycięstwa</w:t>
      </w:r>
      <w:r w:rsidR="006676AE" w:rsidRPr="000751E8">
        <w:rPr>
          <w:sz w:val="20"/>
          <w:szCs w:val="20"/>
        </w:rPr>
        <w:t xml:space="preserve"> </w:t>
      </w:r>
      <w:r w:rsidRPr="000751E8">
        <w:rPr>
          <w:sz w:val="20"/>
          <w:szCs w:val="20"/>
        </w:rPr>
        <w:t>13</w:t>
      </w:r>
      <w:r w:rsidR="006676AE" w:rsidRPr="000751E8">
        <w:rPr>
          <w:sz w:val="20"/>
          <w:szCs w:val="20"/>
        </w:rPr>
        <w:t xml:space="preserve"> </w:t>
      </w:r>
    </w:p>
    <w:p w14:paraId="155755AF" w14:textId="5BCC7A87" w:rsidR="002578E4" w:rsidRPr="000751E8" w:rsidRDefault="0089598E" w:rsidP="000751E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751E8">
        <w:rPr>
          <w:sz w:val="20"/>
          <w:szCs w:val="20"/>
        </w:rPr>
        <w:t>32-005</w:t>
      </w:r>
      <w:r w:rsidR="006676AE" w:rsidRPr="000751E8">
        <w:rPr>
          <w:sz w:val="20"/>
          <w:szCs w:val="20"/>
        </w:rPr>
        <w:t xml:space="preserve"> </w:t>
      </w:r>
      <w:r w:rsidRPr="000751E8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751E8" w14:paraId="01E14C03" w14:textId="77777777" w:rsidTr="0018769E">
        <w:tc>
          <w:tcPr>
            <w:tcW w:w="2800" w:type="dxa"/>
          </w:tcPr>
          <w:p w14:paraId="527EDF95" w14:textId="77777777" w:rsidR="002578E4" w:rsidRPr="000751E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0751E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8544A7F" w14:textId="77777777" w:rsidR="002578E4" w:rsidRPr="000751E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4BAE7B8" w14:textId="77777777" w:rsidR="002578E4" w:rsidRPr="000751E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5841CF" w14:textId="77777777" w:rsidR="002578E4" w:rsidRPr="000751E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751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0751E8" w14:paraId="016297BF" w14:textId="77777777" w:rsidTr="0018769E">
        <w:tc>
          <w:tcPr>
            <w:tcW w:w="2800" w:type="dxa"/>
          </w:tcPr>
          <w:p w14:paraId="3B2DD034" w14:textId="77777777" w:rsidR="002578E4" w:rsidRPr="000751E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7992ED0" w14:textId="77777777" w:rsidR="002578E4" w:rsidRPr="000751E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AA5BCD2" w14:textId="77777777" w:rsidR="002578E4" w:rsidRPr="000751E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49CDA2" w14:textId="77777777" w:rsidR="002578E4" w:rsidRPr="000751E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751E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E643056" w14:textId="77777777" w:rsidR="002578E4" w:rsidRPr="000751E8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598E" w:rsidRPr="000751E8" w14:paraId="7CAD772D" w14:textId="77777777" w:rsidTr="0048596E">
        <w:tc>
          <w:tcPr>
            <w:tcW w:w="9104" w:type="dxa"/>
            <w:shd w:val="clear" w:color="auto" w:fill="D9D9D9"/>
          </w:tcPr>
          <w:p w14:paraId="04D4643B" w14:textId="77777777" w:rsidR="0089598E" w:rsidRPr="000751E8" w:rsidRDefault="0089598E" w:rsidP="0048596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315D4CB" w14:textId="7B89B1E2" w:rsidR="0089598E" w:rsidRPr="000751E8" w:rsidRDefault="0089598E" w:rsidP="0048596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79153C6" w14:textId="77777777" w:rsidR="0089598E" w:rsidRPr="000751E8" w:rsidRDefault="0089598E" w:rsidP="0048596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D47BF93" w14:textId="77777777" w:rsidR="0089598E" w:rsidRPr="000751E8" w:rsidRDefault="0089598E" w:rsidP="0048596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48D52C7" w14:textId="77777777" w:rsidR="0089598E" w:rsidRPr="000751E8" w:rsidRDefault="0089598E" w:rsidP="0048596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7F26AAF" w14:textId="77777777" w:rsidR="00E50194" w:rsidRPr="000751E8" w:rsidRDefault="001F027E" w:rsidP="000751E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Na potrzeby postę</w:t>
      </w:r>
      <w:r w:rsidR="008D0487" w:rsidRPr="000751E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751E8">
        <w:rPr>
          <w:rFonts w:ascii="Times New Roman" w:hAnsi="Times New Roman"/>
          <w:sz w:val="20"/>
          <w:szCs w:val="20"/>
        </w:rPr>
        <w:t>zamówienia publicznego</w:t>
      </w:r>
      <w:r w:rsidR="00E50194" w:rsidRPr="000751E8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751E8" w14:paraId="3B2B8589" w14:textId="77777777" w:rsidTr="0018769E">
        <w:tc>
          <w:tcPr>
            <w:tcW w:w="2269" w:type="dxa"/>
          </w:tcPr>
          <w:p w14:paraId="19F38B86" w14:textId="77777777" w:rsidR="002578E4" w:rsidRPr="000751E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51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31FB68" w14:textId="77777777" w:rsidR="002578E4" w:rsidRDefault="0089598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  <w:r w:rsidR="002578E4" w:rsidRPr="00075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14:paraId="2F3C6641" w14:textId="1F4D4B10" w:rsidR="000751E8" w:rsidRPr="000751E8" w:rsidRDefault="000751E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……………….</w:t>
            </w:r>
          </w:p>
        </w:tc>
      </w:tr>
      <w:tr w:rsidR="0089598E" w:rsidRPr="000751E8" w14:paraId="68A90250" w14:textId="77777777" w:rsidTr="0048596E">
        <w:tc>
          <w:tcPr>
            <w:tcW w:w="2269" w:type="dxa"/>
          </w:tcPr>
          <w:p w14:paraId="35F188F2" w14:textId="77777777" w:rsidR="0089598E" w:rsidRPr="000751E8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51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1F7A71" w14:textId="155951C1" w:rsidR="0089598E" w:rsidRPr="000751E8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5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ZP.271.23.2025</w:t>
            </w:r>
          </w:p>
        </w:tc>
      </w:tr>
    </w:tbl>
    <w:p w14:paraId="3F61AB36" w14:textId="77777777" w:rsidR="002578E4" w:rsidRPr="000751E8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0F1FB41" w14:textId="24D99C41" w:rsidR="00F90CD1" w:rsidRPr="000751E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 xml:space="preserve">prowadzonego przez </w:t>
      </w:r>
      <w:r w:rsidR="0089598E" w:rsidRPr="000751E8">
        <w:rPr>
          <w:rFonts w:ascii="Times New Roman" w:hAnsi="Times New Roman"/>
          <w:b/>
          <w:sz w:val="20"/>
          <w:szCs w:val="20"/>
        </w:rPr>
        <w:t>GMINA NIEPOŁOMICE</w:t>
      </w:r>
      <w:r w:rsidRPr="000751E8">
        <w:rPr>
          <w:rFonts w:ascii="Times New Roman" w:hAnsi="Times New Roman"/>
          <w:b/>
          <w:sz w:val="20"/>
          <w:szCs w:val="20"/>
        </w:rPr>
        <w:t>,</w:t>
      </w:r>
      <w:r w:rsidR="002B2AD9" w:rsidRPr="000751E8">
        <w:rPr>
          <w:rFonts w:ascii="Times New Roman" w:hAnsi="Times New Roman"/>
          <w:sz w:val="20"/>
          <w:szCs w:val="20"/>
        </w:rPr>
        <w:t xml:space="preserve"> </w:t>
      </w:r>
      <w:r w:rsidR="00E65685" w:rsidRPr="000751E8">
        <w:rPr>
          <w:rFonts w:ascii="Times New Roman" w:hAnsi="Times New Roman"/>
          <w:sz w:val="20"/>
          <w:szCs w:val="20"/>
        </w:rPr>
        <w:t>oświa</w:t>
      </w:r>
      <w:r w:rsidR="00825A09" w:rsidRPr="000751E8">
        <w:rPr>
          <w:rFonts w:ascii="Times New Roman" w:hAnsi="Times New Roman"/>
          <w:sz w:val="20"/>
          <w:szCs w:val="20"/>
        </w:rPr>
        <w:t>dczam</w:t>
      </w:r>
      <w:r w:rsidR="00E65685" w:rsidRPr="000751E8">
        <w:rPr>
          <w:rFonts w:ascii="Times New Roman" w:hAnsi="Times New Roman"/>
          <w:sz w:val="20"/>
          <w:szCs w:val="20"/>
        </w:rPr>
        <w:t>,</w:t>
      </w:r>
      <w:r w:rsidR="002B2AD9" w:rsidRPr="000751E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751E8" w14:paraId="127DCAAF" w14:textId="77777777" w:rsidTr="00650D6C">
        <w:tc>
          <w:tcPr>
            <w:tcW w:w="9104" w:type="dxa"/>
            <w:shd w:val="clear" w:color="auto" w:fill="D9D9D9"/>
          </w:tcPr>
          <w:p w14:paraId="7E40AEC6" w14:textId="77777777" w:rsidR="00E50194" w:rsidRPr="000751E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ED54CA6" w14:textId="77777777" w:rsidR="00C113BF" w:rsidRPr="000751E8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751E8">
        <w:rPr>
          <w:rFonts w:ascii="Times New Roman" w:hAnsi="Times New Roman"/>
          <w:sz w:val="20"/>
          <w:szCs w:val="20"/>
        </w:rPr>
        <w:t xml:space="preserve">dstawie </w:t>
      </w:r>
      <w:r w:rsidR="002C4137" w:rsidRPr="000751E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751E8">
        <w:rPr>
          <w:rFonts w:ascii="Times New Roman" w:hAnsi="Times New Roman"/>
          <w:sz w:val="20"/>
          <w:szCs w:val="20"/>
        </w:rPr>
        <w:t>108</w:t>
      </w:r>
      <w:r w:rsidR="002C4137" w:rsidRPr="000751E8">
        <w:rPr>
          <w:rFonts w:ascii="Times New Roman" w:hAnsi="Times New Roman"/>
          <w:sz w:val="20"/>
          <w:szCs w:val="20"/>
        </w:rPr>
        <w:t xml:space="preserve"> ust 1 </w:t>
      </w:r>
      <w:r w:rsidRPr="000751E8">
        <w:rPr>
          <w:rFonts w:ascii="Times New Roman" w:hAnsi="Times New Roman"/>
          <w:sz w:val="20"/>
          <w:szCs w:val="20"/>
        </w:rPr>
        <w:t>ustawy Pzp</w:t>
      </w:r>
      <w:r w:rsidR="00641874" w:rsidRPr="000751E8">
        <w:rPr>
          <w:rFonts w:ascii="Times New Roman" w:hAnsi="Times New Roman"/>
          <w:sz w:val="20"/>
          <w:szCs w:val="20"/>
        </w:rPr>
        <w:t>.</w:t>
      </w:r>
    </w:p>
    <w:p w14:paraId="57EA7B88" w14:textId="77777777" w:rsidR="002426FF" w:rsidRPr="000751E8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5B97AFD6" w14:textId="67F97F27" w:rsidR="00023477" w:rsidRPr="000751E8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65417A1F" w14:textId="77777777" w:rsidR="00023477" w:rsidRPr="000751E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BF6E376" w14:textId="734575F5" w:rsidR="00992BD8" w:rsidRPr="000751E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751E8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8D33C8" w:rsidRPr="000751E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0751E8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0751E8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0751E8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6980E46E" w14:textId="4ACB2D57" w:rsidR="00023477" w:rsidRPr="000751E8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0751E8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0751E8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0751E8">
        <w:rPr>
          <w:rFonts w:ascii="Times New Roman" w:hAnsi="Times New Roman"/>
          <w:i/>
          <w:sz w:val="20"/>
          <w:szCs w:val="20"/>
        </w:rPr>
        <w:t>)</w:t>
      </w:r>
      <w:r w:rsidRPr="000751E8">
        <w:rPr>
          <w:rFonts w:ascii="Times New Roman" w:hAnsi="Times New Roman"/>
          <w:i/>
          <w:sz w:val="20"/>
          <w:szCs w:val="20"/>
        </w:rPr>
        <w:t>.</w:t>
      </w:r>
      <w:r w:rsidRPr="000751E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0751E8">
        <w:rPr>
          <w:rFonts w:ascii="Times New Roman" w:hAnsi="Times New Roman"/>
          <w:sz w:val="20"/>
          <w:szCs w:val="20"/>
        </w:rPr>
        <w:t>110</w:t>
      </w:r>
      <w:r w:rsidRPr="000751E8">
        <w:rPr>
          <w:rFonts w:ascii="Times New Roman" w:hAnsi="Times New Roman"/>
          <w:sz w:val="20"/>
          <w:szCs w:val="20"/>
        </w:rPr>
        <w:t xml:space="preserve"> ust. </w:t>
      </w:r>
      <w:r w:rsidR="00710937" w:rsidRPr="000751E8">
        <w:rPr>
          <w:rFonts w:ascii="Times New Roman" w:hAnsi="Times New Roman"/>
          <w:sz w:val="20"/>
          <w:szCs w:val="20"/>
        </w:rPr>
        <w:t>2</w:t>
      </w:r>
      <w:r w:rsidRPr="000751E8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0751E8">
        <w:rPr>
          <w:rFonts w:ascii="Times New Roman" w:hAnsi="Times New Roman"/>
          <w:sz w:val="20"/>
          <w:szCs w:val="20"/>
        </w:rPr>
        <w:t xml:space="preserve"> i zapobiegawcze</w:t>
      </w:r>
      <w:r w:rsidRPr="000751E8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0751E8">
        <w:rPr>
          <w:rFonts w:ascii="Times New Roman" w:hAnsi="Times New Roman"/>
          <w:sz w:val="20"/>
          <w:szCs w:val="20"/>
        </w:rPr>
        <w:t>..</w:t>
      </w:r>
      <w:r w:rsidRPr="000751E8">
        <w:rPr>
          <w:rFonts w:ascii="Times New Roman" w:hAnsi="Times New Roman"/>
          <w:sz w:val="20"/>
          <w:szCs w:val="20"/>
        </w:rPr>
        <w:t>……………</w:t>
      </w:r>
      <w:r w:rsidR="00023477" w:rsidRPr="000751E8">
        <w:rPr>
          <w:rFonts w:ascii="Times New Roman" w:hAnsi="Times New Roman"/>
          <w:sz w:val="20"/>
          <w:szCs w:val="20"/>
        </w:rPr>
        <w:t>…</w:t>
      </w:r>
      <w:r w:rsidRPr="000751E8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0751E8">
        <w:rPr>
          <w:rFonts w:ascii="Times New Roman" w:hAnsi="Times New Roman"/>
          <w:sz w:val="20"/>
          <w:szCs w:val="20"/>
        </w:rPr>
        <w:t>.</w:t>
      </w:r>
      <w:r w:rsidRPr="000751E8">
        <w:rPr>
          <w:rFonts w:ascii="Times New Roman" w:hAnsi="Times New Roman"/>
          <w:sz w:val="20"/>
          <w:szCs w:val="20"/>
        </w:rPr>
        <w:t>…</w:t>
      </w:r>
      <w:r w:rsidR="007A2BCB" w:rsidRPr="000751E8">
        <w:rPr>
          <w:rFonts w:ascii="Times New Roman" w:hAnsi="Times New Roman"/>
          <w:sz w:val="20"/>
          <w:szCs w:val="20"/>
        </w:rPr>
        <w:t>.</w:t>
      </w:r>
    </w:p>
    <w:p w14:paraId="10C84381" w14:textId="77777777" w:rsidR="007A2BCB" w:rsidRPr="000751E8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DD262C9" w14:textId="77777777" w:rsidR="0011306C" w:rsidRPr="000751E8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751E8">
        <w:rPr>
          <w:rFonts w:ascii="Times New Roman" w:hAnsi="Times New Roman"/>
          <w:sz w:val="20"/>
          <w:szCs w:val="20"/>
        </w:rPr>
        <w:t>t.j. Dz.U. z 2024r. poz. 507 z późn. zm.</w:t>
      </w:r>
      <w:r w:rsidRPr="000751E8">
        <w:rPr>
          <w:rFonts w:ascii="Times New Roman" w:hAnsi="Times New Roman"/>
          <w:sz w:val="20"/>
          <w:szCs w:val="20"/>
        </w:rPr>
        <w:t>)</w:t>
      </w:r>
      <w:r w:rsidR="0011306C" w:rsidRPr="000751E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751E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751E8" w14:paraId="05F4AA28" w14:textId="77777777" w:rsidTr="00CD4DD1">
        <w:tc>
          <w:tcPr>
            <w:tcW w:w="9104" w:type="dxa"/>
            <w:shd w:val="clear" w:color="auto" w:fill="D9D9D9"/>
          </w:tcPr>
          <w:p w14:paraId="3B249854" w14:textId="77777777" w:rsidR="0011306C" w:rsidRPr="000751E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751E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63079A1" w14:textId="77777777" w:rsidR="00D2702A" w:rsidRPr="000751E8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Oświadczam,</w:t>
      </w:r>
      <w:r w:rsidR="00313417" w:rsidRPr="000751E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751E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751E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751E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751E8" w14:paraId="4CC28ED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D8B3" w14:textId="77777777" w:rsidR="00D2702A" w:rsidRPr="000751E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223E" w14:textId="77777777" w:rsidR="00D2702A" w:rsidRPr="000751E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9598E" w:rsidRPr="000751E8" w14:paraId="4F8DC079" w14:textId="77777777" w:rsidTr="004859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9784" w14:textId="08387919" w:rsidR="0089598E" w:rsidRPr="000751E8" w:rsidRDefault="0089598E" w:rsidP="0048596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A8632" w14:textId="4E014721" w:rsidR="0089598E" w:rsidRPr="000751E8" w:rsidRDefault="0089598E" w:rsidP="0048596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C9A844C" w14:textId="77777777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69CD4CF7" w14:textId="77777777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1) w okresie ostatnich pięciu lat przed upływem terminu składania ofert, a jeżeli okres prowadzenia działalności jest krótszy,  w tym okresie wykonał, </w:t>
            </w:r>
          </w:p>
          <w:p w14:paraId="0763CA75" w14:textId="6F273AD0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a) w zakresie zadania </w:t>
            </w:r>
            <w:r w:rsidR="004655E7" w:rsidRPr="0007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 xml:space="preserve"> nr 1: co najmniej jeden kurs fryzjerstwa z zakresu koloryzacja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air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touch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i  co najmniej jeden kurs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barberski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0886213" w14:textId="07A9D73C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b) w zakresie zadania </w:t>
            </w:r>
            <w:r w:rsidR="004655E7" w:rsidRPr="0007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 xml:space="preserve"> nr 2: co najmniej jeden kurs stylizacji paznokci od podstaw i  co najmniej jeden kurs przedłużania rzęs od podstaw</w:t>
            </w:r>
          </w:p>
          <w:p w14:paraId="531CCF77" w14:textId="7D787266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c) w zakresie zadania </w:t>
            </w:r>
            <w:r w:rsidR="004655E7" w:rsidRPr="0007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 xml:space="preserve"> nr 3: co najmniej jeden kurs obsługi sprzedaży (Subiekt GT) i  co najmniej jeden kurs   obsługi klienta</w:t>
            </w:r>
          </w:p>
          <w:p w14:paraId="7B08198D" w14:textId="21E3BFB3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d) w zakresie zadania </w:t>
            </w:r>
            <w:r w:rsidR="004655E7" w:rsidRPr="0007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 xml:space="preserve"> nr 4: co najmniej jeden kurs  kuchni molekularnej i  co najmniej jeden kurs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baristyczny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 i  co najmniej jeden kurs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sous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vide</w:t>
            </w:r>
          </w:p>
          <w:p w14:paraId="7262468C" w14:textId="17C664F1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e) w zakresie zadania </w:t>
            </w:r>
            <w:r w:rsidR="004655E7" w:rsidRPr="0007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 xml:space="preserve"> nr 5: co najmniej jeden kurs z zakresu makaroników  i  co najmniej jeden kurs z zakresu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monoporcji</w:t>
            </w:r>
            <w:proofErr w:type="spellEnd"/>
          </w:p>
          <w:p w14:paraId="481727FF" w14:textId="1F7DBFD6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 xml:space="preserve">f) w zakresie zadania </w:t>
            </w:r>
            <w:r w:rsidR="004655E7" w:rsidRPr="0007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0751E8">
              <w:rPr>
                <w:rFonts w:ascii="Times New Roman" w:hAnsi="Times New Roman"/>
                <w:sz w:val="20"/>
                <w:szCs w:val="20"/>
              </w:rPr>
              <w:t xml:space="preserve"> nr 6: co najmniej jeden kurs  - bezpośredni wtrysk benzyny i  co najmniej jeden kurs z zakresu -  automatyczne skrzynie biegów  i  co najmniej jeden kurs z zakresu -  F-gazy  i  co najmniej jeden kurs z zakresu -  geometria zawieszenia, budowa i diagnostyka układów zawieszeń  i  co najmniej jeden kurs z zakresu -  naprawa wtryskiwaczy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common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rail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 i  co najmniej jeden kurs z zakresu -  samochody elektryczne bmw i3/smart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electric</w:t>
            </w:r>
            <w:proofErr w:type="spellEnd"/>
            <w:r w:rsidRPr="000751E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751E8">
              <w:rPr>
                <w:rFonts w:ascii="Times New Roman" w:hAnsi="Times New Roman"/>
                <w:sz w:val="20"/>
                <w:szCs w:val="20"/>
              </w:rPr>
              <w:t>drive</w:t>
            </w:r>
            <w:proofErr w:type="spellEnd"/>
          </w:p>
          <w:p w14:paraId="2FAB093A" w14:textId="3B662C91" w:rsidR="0089598E" w:rsidRPr="000751E8" w:rsidRDefault="0089598E" w:rsidP="0048596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sz w:val="20"/>
                <w:szCs w:val="20"/>
              </w:rPr>
              <w:t>2) dysponuje osobami zdolnymi do wykonania zamówienia tj. posiada kadrę dydaktyczną z kwalifikacjami pedagogicznymi, min. średnie wykształcenie</w:t>
            </w:r>
          </w:p>
        </w:tc>
      </w:tr>
    </w:tbl>
    <w:p w14:paraId="0AE5CA31" w14:textId="5EAA33E0" w:rsidR="004655E7" w:rsidRPr="003C147E" w:rsidRDefault="004655E7" w:rsidP="004655E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C8A5EBE" w14:textId="77777777" w:rsidR="004655E7" w:rsidRPr="003C147E" w:rsidRDefault="004655E7" w:rsidP="004655E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361678E" w14:textId="77777777" w:rsidR="004655E7" w:rsidRPr="003C147E" w:rsidRDefault="004655E7" w:rsidP="004655E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ACE85D4" w14:textId="77777777" w:rsidR="004655E7" w:rsidRPr="003C147E" w:rsidRDefault="004655E7" w:rsidP="004655E7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655E7" w:rsidRPr="003C147E" w14:paraId="124AC638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0EA7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E114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8FE3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655E7" w:rsidRPr="003C147E" w14:paraId="75630EC3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0226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414C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E41D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55E7" w:rsidRPr="003C147E" w14:paraId="0CAB1021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A540F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C226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3201" w14:textId="77777777" w:rsidR="004655E7" w:rsidRPr="003C147E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9968B92" w14:textId="008E97E0" w:rsidR="004655E7" w:rsidRDefault="004655E7" w:rsidP="004655E7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3C147E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00EF93E4" w14:textId="3F7521C0" w:rsidR="00E21BB4" w:rsidRPr="000751E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0209544B" w14:textId="77777777" w:rsidR="00E21BB4" w:rsidRPr="000751E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751E8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0751E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0751E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0751E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0751E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F37925" w14:textId="77777777" w:rsidR="00C62F57" w:rsidRPr="000751E8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297B52C0" w14:textId="77777777" w:rsidR="00C62F57" w:rsidRPr="000751E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7B2253DB" w14:textId="77777777" w:rsidR="00721D87" w:rsidRPr="000751E8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751E8">
        <w:rPr>
          <w:rFonts w:ascii="Times New Roman" w:hAnsi="Times New Roman"/>
          <w:sz w:val="20"/>
          <w:szCs w:val="20"/>
        </w:rPr>
        <w:t>ego/</w:t>
      </w:r>
      <w:r w:rsidRPr="000751E8">
        <w:rPr>
          <w:rFonts w:ascii="Times New Roman" w:hAnsi="Times New Roman"/>
          <w:sz w:val="20"/>
          <w:szCs w:val="20"/>
        </w:rPr>
        <w:t xml:space="preserve">ych zasoby: </w:t>
      </w:r>
    </w:p>
    <w:p w14:paraId="6EF7FD07" w14:textId="77777777" w:rsidR="00721D87" w:rsidRPr="000751E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……………</w:t>
      </w:r>
      <w:r w:rsidR="00721D87" w:rsidRPr="000751E8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AB2FB24" w14:textId="77777777" w:rsidR="00721D87" w:rsidRPr="000751E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751E8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F5968D2" w14:textId="77777777" w:rsidR="00721D87" w:rsidRPr="000751E8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4172AD7" w14:textId="77777777" w:rsidR="00E21BB4" w:rsidRPr="000751E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……………</w:t>
      </w:r>
      <w:r w:rsidR="00721D87" w:rsidRPr="000751E8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0751E8">
        <w:rPr>
          <w:rFonts w:ascii="Times New Roman" w:hAnsi="Times New Roman"/>
          <w:sz w:val="20"/>
          <w:szCs w:val="20"/>
        </w:rPr>
        <w:t>………………………….</w:t>
      </w:r>
    </w:p>
    <w:p w14:paraId="27D338F9" w14:textId="77777777" w:rsidR="00E21BB4" w:rsidRPr="000751E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751E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D3D6B24" w14:textId="77777777" w:rsidR="00C62F57" w:rsidRPr="000751E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751E8" w14:paraId="1C082669" w14:textId="77777777" w:rsidTr="00CD4DD1">
        <w:tc>
          <w:tcPr>
            <w:tcW w:w="9104" w:type="dxa"/>
            <w:shd w:val="clear" w:color="auto" w:fill="D9D9D9"/>
          </w:tcPr>
          <w:p w14:paraId="6844373E" w14:textId="77777777" w:rsidR="00BE6F04" w:rsidRPr="000751E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FB6384C" w14:textId="77777777" w:rsidR="00FE4E2B" w:rsidRPr="000751E8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751E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751E8" w14:paraId="2682F38E" w14:textId="77777777" w:rsidTr="00847232">
        <w:tc>
          <w:tcPr>
            <w:tcW w:w="9104" w:type="dxa"/>
            <w:shd w:val="clear" w:color="auto" w:fill="D9D9D9"/>
          </w:tcPr>
          <w:p w14:paraId="0C9AB79F" w14:textId="77777777" w:rsidR="00E426EB" w:rsidRPr="000751E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51E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8C6492F" w14:textId="77777777" w:rsidR="00E426EB" w:rsidRPr="000751E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F24533" w14:textId="77777777" w:rsidR="00E426EB" w:rsidRPr="000751E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E55870D" w14:textId="77777777" w:rsidR="00E426EB" w:rsidRPr="000751E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22AC92D" w14:textId="77777777" w:rsidR="00E426EB" w:rsidRPr="000751E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51E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E7499D0" w14:textId="77777777" w:rsidR="00E426EB" w:rsidRPr="000751E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A3DB1ED" w14:textId="77777777" w:rsidR="00E426EB" w:rsidRPr="000751E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51E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BDFCA7B" w14:textId="77777777" w:rsidR="00E426EB" w:rsidRPr="000751E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67B46A" w14:textId="77777777" w:rsidR="0012157F" w:rsidRPr="000751E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811748" w14:textId="77777777" w:rsidR="00524951" w:rsidRPr="000751E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ab/>
      </w:r>
      <w:r w:rsidRPr="000751E8">
        <w:rPr>
          <w:rFonts w:ascii="Times New Roman" w:hAnsi="Times New Roman"/>
          <w:sz w:val="20"/>
          <w:szCs w:val="20"/>
        </w:rPr>
        <w:tab/>
      </w:r>
      <w:r w:rsidRPr="000751E8">
        <w:rPr>
          <w:rFonts w:ascii="Times New Roman" w:hAnsi="Times New Roman"/>
          <w:sz w:val="20"/>
          <w:szCs w:val="20"/>
        </w:rPr>
        <w:tab/>
      </w:r>
      <w:r w:rsidRPr="000751E8">
        <w:rPr>
          <w:rFonts w:ascii="Times New Roman" w:hAnsi="Times New Roman"/>
          <w:sz w:val="20"/>
          <w:szCs w:val="20"/>
        </w:rPr>
        <w:tab/>
      </w:r>
      <w:r w:rsidRPr="000751E8">
        <w:rPr>
          <w:rFonts w:ascii="Times New Roman" w:hAnsi="Times New Roman"/>
          <w:sz w:val="20"/>
          <w:szCs w:val="20"/>
        </w:rPr>
        <w:tab/>
      </w:r>
      <w:r w:rsidRPr="000751E8">
        <w:rPr>
          <w:rFonts w:ascii="Times New Roman" w:hAnsi="Times New Roman"/>
          <w:sz w:val="20"/>
          <w:szCs w:val="20"/>
        </w:rPr>
        <w:tab/>
      </w:r>
      <w:r w:rsidRPr="000751E8">
        <w:rPr>
          <w:rFonts w:ascii="Times New Roman" w:hAnsi="Times New Roman"/>
          <w:sz w:val="20"/>
          <w:szCs w:val="20"/>
        </w:rPr>
        <w:tab/>
      </w:r>
    </w:p>
    <w:p w14:paraId="6F66F7A6" w14:textId="77777777" w:rsidR="00524951" w:rsidRPr="000751E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C379AFB" w14:textId="796526F7" w:rsidR="00FE4E2B" w:rsidRPr="000751E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sz w:val="20"/>
          <w:szCs w:val="20"/>
        </w:rPr>
        <w:t xml:space="preserve">  </w:t>
      </w:r>
    </w:p>
    <w:p w14:paraId="5C417CCD" w14:textId="24EBF968" w:rsidR="00484F88" w:rsidRPr="000751E8" w:rsidRDefault="00524951" w:rsidP="004655E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51E8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0751E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A2C08" w14:textId="77777777" w:rsidR="005A289B" w:rsidRDefault="005A289B" w:rsidP="0038231F">
      <w:pPr>
        <w:spacing w:after="0" w:line="240" w:lineRule="auto"/>
      </w:pPr>
      <w:r>
        <w:separator/>
      </w:r>
    </w:p>
  </w:endnote>
  <w:endnote w:type="continuationSeparator" w:id="0">
    <w:p w14:paraId="25121CD4" w14:textId="77777777" w:rsidR="005A289B" w:rsidRDefault="005A2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FC93" w14:textId="77777777" w:rsidR="0089598E" w:rsidRDefault="00895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75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FF76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AF07" w14:textId="77777777" w:rsidR="0089598E" w:rsidRDefault="00895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A9003" w14:textId="77777777" w:rsidR="005A289B" w:rsidRDefault="005A289B" w:rsidP="0038231F">
      <w:pPr>
        <w:spacing w:after="0" w:line="240" w:lineRule="auto"/>
      </w:pPr>
      <w:r>
        <w:separator/>
      </w:r>
    </w:p>
  </w:footnote>
  <w:footnote w:type="continuationSeparator" w:id="0">
    <w:p w14:paraId="1912327B" w14:textId="77777777" w:rsidR="005A289B" w:rsidRDefault="005A289B" w:rsidP="0038231F">
      <w:pPr>
        <w:spacing w:after="0" w:line="240" w:lineRule="auto"/>
      </w:pPr>
      <w:r>
        <w:continuationSeparator/>
      </w:r>
    </w:p>
  </w:footnote>
  <w:footnote w:id="1">
    <w:p w14:paraId="0A2F2C2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BCC8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B67A06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81193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E4A9" w14:textId="77777777" w:rsidR="0089598E" w:rsidRDefault="00895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C6F6" w14:textId="77777777" w:rsidR="0089598E" w:rsidRDefault="00895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F46B" w14:textId="77777777" w:rsidR="0089598E" w:rsidRDefault="00895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875063">
    <w:abstractNumId w:val="11"/>
  </w:num>
  <w:num w:numId="2" w16cid:durableId="1117866924">
    <w:abstractNumId w:val="0"/>
  </w:num>
  <w:num w:numId="3" w16cid:durableId="1168598444">
    <w:abstractNumId w:val="10"/>
  </w:num>
  <w:num w:numId="4" w16cid:durableId="898439980">
    <w:abstractNumId w:val="13"/>
  </w:num>
  <w:num w:numId="5" w16cid:durableId="803548057">
    <w:abstractNumId w:val="12"/>
  </w:num>
  <w:num w:numId="6" w16cid:durableId="1264805817">
    <w:abstractNumId w:val="9"/>
  </w:num>
  <w:num w:numId="7" w16cid:durableId="1911579606">
    <w:abstractNumId w:val="1"/>
  </w:num>
  <w:num w:numId="8" w16cid:durableId="1542134611">
    <w:abstractNumId w:val="6"/>
  </w:num>
  <w:num w:numId="9" w16cid:durableId="1775249728">
    <w:abstractNumId w:val="4"/>
  </w:num>
  <w:num w:numId="10" w16cid:durableId="1042442689">
    <w:abstractNumId w:val="7"/>
  </w:num>
  <w:num w:numId="11" w16cid:durableId="1589078694">
    <w:abstractNumId w:val="5"/>
  </w:num>
  <w:num w:numId="12" w16cid:durableId="925915457">
    <w:abstractNumId w:val="8"/>
  </w:num>
  <w:num w:numId="13" w16cid:durableId="1379282242">
    <w:abstractNumId w:val="3"/>
  </w:num>
  <w:num w:numId="14" w16cid:durableId="143162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89B"/>
    <w:rsid w:val="00023477"/>
    <w:rsid w:val="000247FF"/>
    <w:rsid w:val="00025C8D"/>
    <w:rsid w:val="000303EE"/>
    <w:rsid w:val="0005473D"/>
    <w:rsid w:val="00057FC1"/>
    <w:rsid w:val="000642B4"/>
    <w:rsid w:val="00073C3D"/>
    <w:rsid w:val="000751E8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655E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289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98E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3BF07"/>
  <w15:docId w15:val="{0F8278F9-2ED1-4E15-B947-90D0EAE7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2025-07-18T07:28:00Z</cp:lastPrinted>
  <dcterms:created xsi:type="dcterms:W3CDTF">2025-07-18T07:28:00Z</dcterms:created>
  <dcterms:modified xsi:type="dcterms:W3CDTF">2025-07-18T07:28:00Z</dcterms:modified>
</cp:coreProperties>
</file>