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120"/>
      </w:tblGrid>
      <w:tr w:rsidR="00BE1C93" w:rsidRPr="00BE1C93" w14:paraId="1C138616" w14:textId="77777777" w:rsidTr="00BE1C93">
        <w:trPr>
          <w:trHeight w:val="790"/>
        </w:trPr>
        <w:tc>
          <w:tcPr>
            <w:tcW w:w="80" w:type="dxa"/>
          </w:tcPr>
          <w:p w14:paraId="3C19E2D8" w14:textId="77777777" w:rsidR="00BE1C93" w:rsidRPr="00BE1C93" w:rsidRDefault="00BE1C93" w:rsidP="00BE1C93">
            <w:pPr>
              <w:spacing w:after="600"/>
              <w:jc w:val="right"/>
              <w:rPr>
                <w:sz w:val="20"/>
                <w:szCs w:val="20"/>
              </w:rPr>
            </w:pPr>
            <w:bookmarkStart w:id="0" w:name="_Hlk53520193"/>
          </w:p>
        </w:tc>
        <w:tc>
          <w:tcPr>
            <w:tcW w:w="10120" w:type="dxa"/>
            <w:vAlign w:val="center"/>
            <w:hideMark/>
          </w:tcPr>
          <w:p w14:paraId="4820596D" w14:textId="77777777" w:rsidR="00BE1C93" w:rsidRPr="00BE1C93" w:rsidRDefault="00BE1C93" w:rsidP="00BE1C93">
            <w:pPr>
              <w:spacing w:after="600"/>
              <w:jc w:val="right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pict w14:anchorId="248C79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503.4pt;height:43.55pt;visibility:visible">
                  <v:imagedata r:id="rId6" o:title=""/>
                </v:shape>
              </w:pict>
            </w:r>
          </w:p>
        </w:tc>
      </w:tr>
    </w:tbl>
    <w:p w14:paraId="0C19FC8C" w14:textId="002A71E9" w:rsidR="00B36EDA" w:rsidRPr="00BE1C93" w:rsidRDefault="00B83A95" w:rsidP="00B36EDA">
      <w:pPr>
        <w:spacing w:after="600"/>
        <w:jc w:val="right"/>
        <w:rPr>
          <w:sz w:val="20"/>
          <w:szCs w:val="20"/>
        </w:rPr>
      </w:pPr>
      <w:r w:rsidRPr="00BE1C93">
        <w:rPr>
          <w:sz w:val="20"/>
          <w:szCs w:val="20"/>
        </w:rPr>
        <w:t>Niepołomice</w:t>
      </w:r>
      <w:r w:rsidR="00B36EDA" w:rsidRPr="00BE1C93">
        <w:rPr>
          <w:sz w:val="20"/>
          <w:szCs w:val="20"/>
        </w:rPr>
        <w:t xml:space="preserve"> dnia: </w:t>
      </w:r>
      <w:r w:rsidRPr="00BE1C93">
        <w:rPr>
          <w:sz w:val="20"/>
          <w:szCs w:val="20"/>
        </w:rPr>
        <w:t>2025-07-1</w:t>
      </w:r>
      <w:r w:rsidR="00BE1C93" w:rsidRPr="00BE1C93">
        <w:rPr>
          <w:sz w:val="20"/>
          <w:szCs w:val="20"/>
        </w:rPr>
        <w:t>8</w:t>
      </w:r>
    </w:p>
    <w:p w14:paraId="5BFA2F05" w14:textId="77777777" w:rsidR="00B36EDA" w:rsidRPr="00BE1C93" w:rsidRDefault="00B83A95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BE1C93">
        <w:rPr>
          <w:b/>
          <w:bCs/>
          <w:sz w:val="20"/>
          <w:szCs w:val="20"/>
        </w:rPr>
        <w:t>GMINA NIEPOŁOMICE</w:t>
      </w:r>
    </w:p>
    <w:p w14:paraId="27EABA72" w14:textId="77777777" w:rsidR="00B36EDA" w:rsidRPr="00BE1C93" w:rsidRDefault="00B83A95" w:rsidP="00B36EDA">
      <w:pPr>
        <w:spacing w:line="360" w:lineRule="auto"/>
        <w:ind w:right="3969"/>
        <w:rPr>
          <w:sz w:val="20"/>
          <w:szCs w:val="20"/>
        </w:rPr>
      </w:pPr>
      <w:r w:rsidRPr="00BE1C93">
        <w:rPr>
          <w:sz w:val="20"/>
          <w:szCs w:val="20"/>
        </w:rPr>
        <w:t>Pl. Zwycięstwa</w:t>
      </w:r>
      <w:r w:rsidR="00B36EDA" w:rsidRPr="00BE1C93">
        <w:rPr>
          <w:sz w:val="20"/>
          <w:szCs w:val="20"/>
        </w:rPr>
        <w:t xml:space="preserve"> </w:t>
      </w:r>
      <w:r w:rsidRPr="00BE1C93">
        <w:rPr>
          <w:sz w:val="20"/>
          <w:szCs w:val="20"/>
        </w:rPr>
        <w:t>13</w:t>
      </w:r>
    </w:p>
    <w:p w14:paraId="72FF62E8" w14:textId="77777777" w:rsidR="00B36EDA" w:rsidRPr="00BE1C93" w:rsidRDefault="00B83A95" w:rsidP="00B36EDA">
      <w:pPr>
        <w:ind w:right="3969"/>
        <w:rPr>
          <w:sz w:val="20"/>
          <w:szCs w:val="20"/>
        </w:rPr>
      </w:pPr>
      <w:r w:rsidRPr="00BE1C93">
        <w:rPr>
          <w:sz w:val="20"/>
          <w:szCs w:val="20"/>
        </w:rPr>
        <w:t>32-005</w:t>
      </w:r>
      <w:r w:rsidR="00B36EDA" w:rsidRPr="00BE1C93">
        <w:rPr>
          <w:sz w:val="20"/>
          <w:szCs w:val="20"/>
        </w:rPr>
        <w:t xml:space="preserve"> </w:t>
      </w:r>
      <w:r w:rsidRPr="00BE1C93">
        <w:rPr>
          <w:sz w:val="20"/>
          <w:szCs w:val="20"/>
        </w:rPr>
        <w:t>Niepołomice</w:t>
      </w:r>
    </w:p>
    <w:p w14:paraId="0F0087A0" w14:textId="77777777" w:rsidR="00B36EDA" w:rsidRPr="00BE1C9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E1C93" w14:paraId="44CFC8B4" w14:textId="77777777" w:rsidTr="00B36EDA">
        <w:tc>
          <w:tcPr>
            <w:tcW w:w="9923" w:type="dxa"/>
            <w:shd w:val="clear" w:color="auto" w:fill="F2F2F2"/>
            <w:hideMark/>
          </w:tcPr>
          <w:p w14:paraId="225FAD37" w14:textId="77777777" w:rsidR="00B36EDA" w:rsidRPr="00BE1C9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BE1C9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4B84E847" w14:textId="77777777" w:rsidR="00B36EDA" w:rsidRPr="00BE1C9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BE1C9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2538438" w14:textId="77777777" w:rsidR="00B36EDA" w:rsidRPr="00BE1C93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09044897" w14:textId="77777777" w:rsidR="00B36EDA" w:rsidRPr="00BE1C93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BE1C93">
        <w:rPr>
          <w:rFonts w:eastAsia="Calibri"/>
          <w:sz w:val="20"/>
          <w:szCs w:val="20"/>
          <w:lang w:eastAsia="en-US"/>
        </w:rPr>
        <w:t xml:space="preserve">Dotyczy </w:t>
      </w:r>
      <w:r w:rsidRPr="00BE1C93">
        <w:rPr>
          <w:sz w:val="20"/>
          <w:szCs w:val="20"/>
        </w:rPr>
        <w:t>postępowania o udzielenie zamówienia publicznego</w:t>
      </w:r>
      <w:r w:rsidRPr="00BE1C93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E1C93" w14:paraId="11E26EEE" w14:textId="77777777" w:rsidTr="00B36EDA">
        <w:tc>
          <w:tcPr>
            <w:tcW w:w="2269" w:type="dxa"/>
          </w:tcPr>
          <w:p w14:paraId="0461803B" w14:textId="77777777" w:rsidR="00B36EDA" w:rsidRPr="00BE1C9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2B8113D4" w14:textId="77777777" w:rsidR="00B36EDA" w:rsidRPr="00BE1C93" w:rsidRDefault="00B83A9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E1C93">
              <w:rPr>
                <w:bCs/>
                <w:sz w:val="20"/>
                <w:szCs w:val="20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B83A95" w:rsidRPr="00BE1C93" w14:paraId="4E7612D5" w14:textId="77777777" w:rsidTr="00BA7E44">
        <w:tc>
          <w:tcPr>
            <w:tcW w:w="2269" w:type="dxa"/>
          </w:tcPr>
          <w:p w14:paraId="36C65BCE" w14:textId="77777777" w:rsidR="00B83A95" w:rsidRPr="00BE1C93" w:rsidRDefault="00B83A95" w:rsidP="00BA7E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72BCC247" w14:textId="77777777" w:rsidR="00B83A95" w:rsidRPr="00BE1C93" w:rsidRDefault="00B83A95" w:rsidP="00BA7E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E1C93">
              <w:rPr>
                <w:bCs/>
                <w:sz w:val="20"/>
                <w:szCs w:val="20"/>
              </w:rPr>
              <w:t>ZP.271.15.2025</w:t>
            </w:r>
          </w:p>
        </w:tc>
      </w:tr>
    </w:tbl>
    <w:p w14:paraId="22BD44BB" w14:textId="77777777" w:rsidR="00B36EDA" w:rsidRPr="00BE1C93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52027B1F" w14:textId="77777777" w:rsidR="00B36EDA" w:rsidRPr="00BE1C9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BE1C93">
        <w:rPr>
          <w:sz w:val="20"/>
          <w:szCs w:val="20"/>
        </w:rPr>
        <w:t xml:space="preserve">Zamawiający, </w:t>
      </w:r>
      <w:r w:rsidR="00B83A95" w:rsidRPr="00BE1C93">
        <w:rPr>
          <w:b/>
          <w:sz w:val="20"/>
          <w:szCs w:val="20"/>
        </w:rPr>
        <w:t>GMINA NIEPOŁOMICE</w:t>
      </w:r>
      <w:r w:rsidRPr="00BE1C93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B83A95" w:rsidRPr="00BE1C93">
        <w:rPr>
          <w:sz w:val="20"/>
          <w:szCs w:val="20"/>
        </w:rPr>
        <w:t>(</w:t>
      </w:r>
      <w:proofErr w:type="spellStart"/>
      <w:r w:rsidR="00B83A95" w:rsidRPr="00BE1C93">
        <w:rPr>
          <w:sz w:val="20"/>
          <w:szCs w:val="20"/>
        </w:rPr>
        <w:t>t.j</w:t>
      </w:r>
      <w:proofErr w:type="spellEnd"/>
      <w:r w:rsidR="00B83A95" w:rsidRPr="00BE1C93">
        <w:rPr>
          <w:sz w:val="20"/>
          <w:szCs w:val="20"/>
        </w:rPr>
        <w:t>. Dz. U. z 2024 poz. 1320)</w:t>
      </w:r>
      <w:r w:rsidRPr="00BE1C9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83A95" w:rsidRPr="00BE1C93" w14:paraId="38CB7076" w14:textId="77777777" w:rsidTr="00BA7E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B24F" w14:textId="77777777" w:rsidR="00BE1C93" w:rsidRPr="00BE1C93" w:rsidRDefault="00BE1C93" w:rsidP="00BE1C93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Część nr 3: Zakup i dostawa środków transportu - samochodu ciężarowego  na potrzeby pracowni ruchu drogowego   w Centrum Kształcenia Zawodowego i Ustawicznego</w:t>
            </w:r>
          </w:p>
          <w:p w14:paraId="75ED63C0" w14:textId="77777777" w:rsidR="00BE1C93" w:rsidRPr="00BE1C93" w:rsidRDefault="00BE1C93" w:rsidP="00BE1C93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BE1C93">
              <w:rPr>
                <w:b/>
                <w:bCs/>
                <w:sz w:val="20"/>
                <w:szCs w:val="20"/>
              </w:rPr>
              <w:t>Przedsiębiorstwo Handlowo Usługowe RIVAGIS Paweł Król</w:t>
            </w:r>
          </w:p>
          <w:p w14:paraId="2F18C20C" w14:textId="77777777" w:rsidR="00BE1C93" w:rsidRPr="00BE1C93" w:rsidRDefault="00BE1C93" w:rsidP="00BE1C93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BE1C93">
              <w:rPr>
                <w:b/>
                <w:bCs/>
                <w:sz w:val="20"/>
                <w:szCs w:val="20"/>
              </w:rPr>
              <w:t xml:space="preserve">Krańcowa 1 </w:t>
            </w:r>
          </w:p>
          <w:p w14:paraId="63D92597" w14:textId="77777777" w:rsidR="00BE1C93" w:rsidRDefault="00BE1C93" w:rsidP="00BE1C93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BE1C93">
              <w:rPr>
                <w:b/>
                <w:bCs/>
                <w:sz w:val="20"/>
                <w:szCs w:val="20"/>
              </w:rPr>
              <w:t>82-500 Kwidzyn</w:t>
            </w:r>
          </w:p>
          <w:p w14:paraId="29EB4AB7" w14:textId="77777777" w:rsidR="00BE1C93" w:rsidRPr="00BE1C93" w:rsidRDefault="00BE1C93" w:rsidP="00BE1C93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</w:p>
          <w:p w14:paraId="1C840CE4" w14:textId="77777777" w:rsidR="00BE1C93" w:rsidRPr="00BE1C93" w:rsidRDefault="00BE1C93" w:rsidP="00BE1C93">
            <w:pPr>
              <w:spacing w:before="120"/>
              <w:jc w:val="both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za cenę wykonania przedmiotu zamówienia w wysokości 417 746.88 zł brutto.</w:t>
            </w:r>
          </w:p>
          <w:p w14:paraId="10EF440C" w14:textId="77777777" w:rsidR="00BE1C93" w:rsidRPr="00BE1C93" w:rsidRDefault="00BE1C93" w:rsidP="00BE1C93">
            <w:pPr>
              <w:spacing w:before="120"/>
              <w:jc w:val="both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  <w:u w:val="single"/>
              </w:rPr>
              <w:t>Uzasadnienie wyboru</w:t>
            </w:r>
            <w:r w:rsidRPr="00BE1C93">
              <w:rPr>
                <w:sz w:val="20"/>
                <w:szCs w:val="20"/>
              </w:rPr>
              <w:t>:</w:t>
            </w:r>
          </w:p>
          <w:p w14:paraId="019B2AF3" w14:textId="46124332" w:rsidR="00B83A95" w:rsidRPr="00BE1C93" w:rsidRDefault="00BE1C93" w:rsidP="00BE1C93">
            <w:pPr>
              <w:pStyle w:val="Nagwek"/>
              <w:tabs>
                <w:tab w:val="left" w:pos="708"/>
              </w:tabs>
              <w:jc w:val="both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6FA643F2" w14:textId="77777777" w:rsidR="00B36EDA" w:rsidRPr="00BE1C93" w:rsidRDefault="00B83A95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BE1C93">
        <w:rPr>
          <w:b/>
          <w:bCs/>
          <w:color w:val="000000"/>
          <w:sz w:val="20"/>
          <w:szCs w:val="20"/>
        </w:rPr>
        <w:t xml:space="preserve"> </w:t>
      </w:r>
      <w:r w:rsidR="00B36EDA" w:rsidRPr="00BE1C9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B36EDA" w:rsidRPr="00BE1C93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E1C93" w14:paraId="31419C46" w14:textId="77777777" w:rsidTr="00B83A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89817D" w14:textId="77777777" w:rsidR="00B36EDA" w:rsidRPr="00BE1C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E1C9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398BE0" w14:textId="77777777" w:rsidR="00B36EDA" w:rsidRPr="00BE1C9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BE1C9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B7E6B1" w14:textId="77777777" w:rsidR="00B36EDA" w:rsidRPr="00BE1C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E1C9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9F7BB" w14:textId="77777777" w:rsidR="00B36EDA" w:rsidRPr="00BE1C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E1C9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B83A95" w:rsidRPr="00BE1C93" w14:paraId="72FC1EE7" w14:textId="77777777" w:rsidTr="00B83A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ED04" w14:textId="77777777" w:rsidR="00B83A95" w:rsidRPr="00BE1C93" w:rsidRDefault="00B83A95" w:rsidP="00BA7E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3</w:t>
            </w:r>
            <w:r w:rsidRPr="00BE1C93">
              <w:rPr>
                <w:sz w:val="20"/>
                <w:szCs w:val="20"/>
              </w:rPr>
              <w:t xml:space="preserve"> - </w:t>
            </w:r>
            <w:r w:rsidRPr="00BE1C93">
              <w:rPr>
                <w:sz w:val="20"/>
                <w:szCs w:val="20"/>
              </w:rPr>
              <w:t>Zakup i dostawa środków transportu - samochodu ciężarowego  na potrzeby pracowni ruchu drogowego   w Centrum Kształcenia Zawodowego i Ustawicznego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5892" w14:textId="77777777" w:rsidR="00BE1C93" w:rsidRPr="00BE1C93" w:rsidRDefault="00BE1C93" w:rsidP="00BE1C93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BE1C93">
              <w:rPr>
                <w:b/>
                <w:bCs/>
                <w:sz w:val="20"/>
                <w:szCs w:val="20"/>
              </w:rPr>
              <w:t>Przedsiębiorstwo Handlowo Usługowe RIVAGIS Paweł Król</w:t>
            </w:r>
          </w:p>
          <w:p w14:paraId="2CE398F4" w14:textId="77777777" w:rsidR="00BE1C93" w:rsidRPr="00BE1C93" w:rsidRDefault="00BE1C93" w:rsidP="00BE1C93">
            <w:pPr>
              <w:spacing w:before="120"/>
              <w:jc w:val="both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 xml:space="preserve">Krańcowa 1 </w:t>
            </w:r>
          </w:p>
          <w:p w14:paraId="0C7A27BB" w14:textId="326FA028" w:rsidR="00B83A95" w:rsidRPr="00BE1C93" w:rsidRDefault="00BE1C93" w:rsidP="00BE1C9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82-500 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E070" w14:textId="77777777" w:rsidR="00B83A95" w:rsidRPr="00BE1C93" w:rsidRDefault="00B83A95" w:rsidP="00BA7E44">
            <w:pPr>
              <w:spacing w:before="40" w:after="40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1 - Cena - 60.00</w:t>
            </w:r>
          </w:p>
          <w:p w14:paraId="177908AC" w14:textId="77777777" w:rsidR="00B83A95" w:rsidRPr="00BE1C93" w:rsidRDefault="00B83A95" w:rsidP="00BA7E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7C1D" w14:textId="77777777" w:rsidR="00B83A95" w:rsidRPr="00BE1C93" w:rsidRDefault="00B83A95" w:rsidP="00BA7E44">
            <w:pPr>
              <w:jc w:val="center"/>
              <w:rPr>
                <w:color w:val="000000"/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 xml:space="preserve">  100,00</w:t>
            </w:r>
          </w:p>
        </w:tc>
      </w:tr>
    </w:tbl>
    <w:p w14:paraId="4D3A70DD" w14:textId="77777777" w:rsidR="00B83A95" w:rsidRPr="00BE1C93" w:rsidRDefault="00B83A95" w:rsidP="00B36EDA">
      <w:pPr>
        <w:spacing w:before="720" w:after="480" w:line="360" w:lineRule="auto"/>
        <w:ind w:left="3119" w:right="-425" w:firstLine="425"/>
        <w:jc w:val="right"/>
        <w:rPr>
          <w:i/>
          <w:sz w:val="20"/>
          <w:szCs w:val="20"/>
        </w:rPr>
      </w:pPr>
      <w:r w:rsidRPr="00BE1C93">
        <w:rPr>
          <w:i/>
          <w:sz w:val="20"/>
          <w:szCs w:val="20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83A95" w:rsidRPr="00BE1C93" w14:paraId="2FF5ABBA" w14:textId="77777777" w:rsidTr="00BA7E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AC52" w14:textId="77777777" w:rsidR="00B83A95" w:rsidRPr="00BE1C93" w:rsidRDefault="00B83A95" w:rsidP="00BA7E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3</w:t>
            </w:r>
            <w:r w:rsidRPr="00BE1C93">
              <w:rPr>
                <w:sz w:val="20"/>
                <w:szCs w:val="20"/>
              </w:rPr>
              <w:t xml:space="preserve"> - </w:t>
            </w:r>
            <w:r w:rsidRPr="00BE1C93">
              <w:rPr>
                <w:sz w:val="20"/>
                <w:szCs w:val="20"/>
              </w:rPr>
              <w:t>Zakup i dostawa środków transportu - samochodu ciężarowego  na potrzeby pracowni ruchu drogowego   w Centrum Kształcenia Zawodowego i Ustawicznego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79E0E" w14:textId="77777777" w:rsidR="00B83A95" w:rsidRPr="00BE1C93" w:rsidRDefault="00B83A95" w:rsidP="00BA7E4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E1C93">
              <w:rPr>
                <w:b/>
                <w:bCs/>
                <w:sz w:val="20"/>
                <w:szCs w:val="20"/>
              </w:rPr>
              <w:t>Małopolskie Centrum Komunalne OMEGA Tomasz Janowski</w:t>
            </w:r>
          </w:p>
          <w:p w14:paraId="760757DF" w14:textId="77777777" w:rsidR="00B83A95" w:rsidRPr="00BE1C93" w:rsidRDefault="00B83A95" w:rsidP="00BA7E44">
            <w:pPr>
              <w:spacing w:line="276" w:lineRule="auto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św. Prokopa 29</w:t>
            </w:r>
            <w:r w:rsidRPr="00BE1C93">
              <w:rPr>
                <w:sz w:val="20"/>
                <w:szCs w:val="20"/>
              </w:rPr>
              <w:t xml:space="preserve"> </w:t>
            </w:r>
            <w:r w:rsidRPr="00BE1C93">
              <w:rPr>
                <w:sz w:val="20"/>
                <w:szCs w:val="20"/>
              </w:rPr>
              <w:t>29</w:t>
            </w:r>
          </w:p>
          <w:p w14:paraId="12C30F95" w14:textId="77777777" w:rsidR="00B83A95" w:rsidRPr="00BE1C93" w:rsidRDefault="00B83A95" w:rsidP="00BA7E4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32-851</w:t>
            </w:r>
            <w:r w:rsidRPr="00BE1C93">
              <w:rPr>
                <w:sz w:val="20"/>
                <w:szCs w:val="20"/>
              </w:rPr>
              <w:t xml:space="preserve"> </w:t>
            </w:r>
            <w:r w:rsidRPr="00BE1C93">
              <w:rPr>
                <w:sz w:val="20"/>
                <w:szCs w:val="20"/>
              </w:rPr>
              <w:t>Jadowniki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8D7C" w14:textId="77777777" w:rsidR="00B83A95" w:rsidRPr="00BE1C93" w:rsidRDefault="00B83A95" w:rsidP="00BA7E44">
            <w:pPr>
              <w:spacing w:before="40" w:after="40"/>
              <w:rPr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1 - Cena - 48.12</w:t>
            </w:r>
          </w:p>
          <w:p w14:paraId="1AF5BD65" w14:textId="77777777" w:rsidR="00B83A95" w:rsidRPr="00BE1C93" w:rsidRDefault="00B83A95" w:rsidP="00BA7E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F7C05" w14:textId="77777777" w:rsidR="00B83A95" w:rsidRPr="00BE1C93" w:rsidRDefault="00B83A95" w:rsidP="00BA7E44">
            <w:pPr>
              <w:jc w:val="center"/>
              <w:rPr>
                <w:color w:val="000000"/>
                <w:sz w:val="20"/>
                <w:szCs w:val="20"/>
              </w:rPr>
            </w:pPr>
            <w:r w:rsidRPr="00BE1C93">
              <w:rPr>
                <w:sz w:val="20"/>
                <w:szCs w:val="20"/>
              </w:rPr>
              <w:t xml:space="preserve">  88,12</w:t>
            </w:r>
          </w:p>
        </w:tc>
      </w:tr>
      <w:bookmarkEnd w:id="0"/>
    </w:tbl>
    <w:p w14:paraId="1DA026ED" w14:textId="1A3744F8" w:rsidR="008642B3" w:rsidRPr="00BE1C93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BE1C9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995DB" w14:textId="77777777" w:rsidR="003819B6" w:rsidRDefault="003819B6">
      <w:r>
        <w:separator/>
      </w:r>
    </w:p>
  </w:endnote>
  <w:endnote w:type="continuationSeparator" w:id="0">
    <w:p w14:paraId="128A286F" w14:textId="77777777" w:rsidR="003819B6" w:rsidRDefault="0038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28E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99ED2" w14:textId="69EBE82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D35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EE698" w14:textId="77777777" w:rsidR="003819B6" w:rsidRDefault="003819B6">
      <w:r>
        <w:separator/>
      </w:r>
    </w:p>
  </w:footnote>
  <w:footnote w:type="continuationSeparator" w:id="0">
    <w:p w14:paraId="47E6271D" w14:textId="77777777" w:rsidR="003819B6" w:rsidRDefault="0038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2E5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501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C215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9B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19B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83A95"/>
    <w:rsid w:val="00BC6F7F"/>
    <w:rsid w:val="00BD2174"/>
    <w:rsid w:val="00BE1C93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3AC8F"/>
  <w15:chartTrackingRefBased/>
  <w15:docId w15:val="{DA3FBCDF-1A95-4127-BA32-4B0CAA1F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2025-07-17T11:16:00Z</dcterms:created>
  <dcterms:modified xsi:type="dcterms:W3CDTF">2025-07-17T11:16:00Z</dcterms:modified>
</cp:coreProperties>
</file>