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ED84B07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728A6">
        <w:rPr>
          <w:rFonts w:ascii="Arial" w:hAnsi="Arial" w:cs="Arial"/>
          <w:b/>
        </w:rPr>
        <w:t>425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0755CF1F" w:rsidR="00F90CD1" w:rsidRPr="00ED2EDD" w:rsidRDefault="008728A6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728A6">
        <w:rPr>
          <w:rFonts w:ascii="Arial" w:hAnsi="Arial" w:cs="Arial"/>
          <w:b/>
          <w:iCs/>
          <w:sz w:val="20"/>
          <w:szCs w:val="20"/>
        </w:rPr>
        <w:t>Dostawa serwera z monitorem dla WEAIiIB DE-dzp.272-425/25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3C87E" w14:textId="77777777" w:rsidR="008A07E8" w:rsidRDefault="008A07E8" w:rsidP="0038231F">
      <w:pPr>
        <w:spacing w:after="0" w:line="240" w:lineRule="auto"/>
      </w:pPr>
      <w:r>
        <w:separator/>
      </w:r>
    </w:p>
  </w:endnote>
  <w:endnote w:type="continuationSeparator" w:id="0">
    <w:p w14:paraId="4CBFAD1F" w14:textId="77777777" w:rsidR="008A07E8" w:rsidRDefault="008A07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35567" w14:textId="77777777" w:rsidR="008A07E8" w:rsidRDefault="008A07E8" w:rsidP="0038231F">
      <w:pPr>
        <w:spacing w:after="0" w:line="240" w:lineRule="auto"/>
      </w:pPr>
      <w:r>
        <w:separator/>
      </w:r>
    </w:p>
  </w:footnote>
  <w:footnote w:type="continuationSeparator" w:id="0">
    <w:p w14:paraId="1183940D" w14:textId="77777777" w:rsidR="008A07E8" w:rsidRDefault="008A07E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3684B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3417"/>
    <w:rsid w:val="00313911"/>
    <w:rsid w:val="00313DFA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E1453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7E5CE3"/>
    <w:rsid w:val="00804F07"/>
    <w:rsid w:val="00816838"/>
    <w:rsid w:val="00825A09"/>
    <w:rsid w:val="00830AB1"/>
    <w:rsid w:val="00833FCD"/>
    <w:rsid w:val="00842991"/>
    <w:rsid w:val="00847232"/>
    <w:rsid w:val="008728A6"/>
    <w:rsid w:val="008757E1"/>
    <w:rsid w:val="00892E48"/>
    <w:rsid w:val="008A07E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2915"/>
    <w:rsid w:val="009440B7"/>
    <w:rsid w:val="00946220"/>
    <w:rsid w:val="009462BD"/>
    <w:rsid w:val="00946934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2CEB"/>
    <w:rsid w:val="00CB2480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2645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A084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2025-07-09T11:00:00Z</dcterms:created>
  <dcterms:modified xsi:type="dcterms:W3CDTF">2025-07-09T11:46:00Z</dcterms:modified>
</cp:coreProperties>
</file>