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49D02E2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C06CDC">
        <w:rPr>
          <w:rFonts w:ascii="Arial" w:hAnsi="Arial" w:cs="Arial"/>
          <w:b/>
        </w:rPr>
        <w:t>398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51F0C2F8" w:rsidR="00F90CD1" w:rsidRPr="00ED2EDD" w:rsidRDefault="00AB3657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</w:t>
      </w:r>
      <w:r w:rsidR="00C06CDC" w:rsidRPr="00C06CDC">
        <w:rPr>
          <w:rFonts w:ascii="Arial" w:hAnsi="Arial" w:cs="Arial"/>
          <w:b/>
          <w:iCs/>
          <w:sz w:val="20"/>
          <w:szCs w:val="20"/>
        </w:rPr>
        <w:t>ostawa spektrometru FTIR dla WIMiC DE-dzp.272-398/25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AEC99" w14:textId="77777777" w:rsidR="006B55AB" w:rsidRDefault="006B55AB" w:rsidP="0038231F">
      <w:pPr>
        <w:spacing w:after="0" w:line="240" w:lineRule="auto"/>
      </w:pPr>
      <w:r>
        <w:separator/>
      </w:r>
    </w:p>
  </w:endnote>
  <w:endnote w:type="continuationSeparator" w:id="0">
    <w:p w14:paraId="2A5220B4" w14:textId="77777777" w:rsidR="006B55AB" w:rsidRDefault="006B55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74113" w14:textId="77777777" w:rsidR="006B55AB" w:rsidRDefault="006B55AB" w:rsidP="0038231F">
      <w:pPr>
        <w:spacing w:after="0" w:line="240" w:lineRule="auto"/>
      </w:pPr>
      <w:r>
        <w:separator/>
      </w:r>
    </w:p>
  </w:footnote>
  <w:footnote w:type="continuationSeparator" w:id="0">
    <w:p w14:paraId="2B30DDA0" w14:textId="77777777" w:rsidR="006B55AB" w:rsidRDefault="006B55AB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77F88"/>
    <w:rsid w:val="000809B6"/>
    <w:rsid w:val="000857C0"/>
    <w:rsid w:val="00085DDB"/>
    <w:rsid w:val="00092851"/>
    <w:rsid w:val="00094C5E"/>
    <w:rsid w:val="000A0DC7"/>
    <w:rsid w:val="000A29B8"/>
    <w:rsid w:val="000B1025"/>
    <w:rsid w:val="000B54D1"/>
    <w:rsid w:val="000B5809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27EE6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5015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D47E8"/>
    <w:rsid w:val="002E641A"/>
    <w:rsid w:val="002F578D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3865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2E9E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A1AB1"/>
    <w:rsid w:val="005B0221"/>
    <w:rsid w:val="005B11F3"/>
    <w:rsid w:val="005B49AC"/>
    <w:rsid w:val="005B70ED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B55AB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52B51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2D6B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81C68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B3657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06CDC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6BE3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  <w:rsid w:val="00FF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2025-07-02T13:06:00Z</dcterms:created>
  <dcterms:modified xsi:type="dcterms:W3CDTF">2025-07-02T13:11:00Z</dcterms:modified>
</cp:coreProperties>
</file>