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CCE60" w14:textId="7430BDAE" w:rsidR="00843A88" w:rsidRPr="00F41E3A" w:rsidRDefault="00CF3740" w:rsidP="00FD4AEC">
      <w:pPr>
        <w:spacing w:after="480"/>
        <w:jc w:val="right"/>
      </w:pPr>
      <w:r w:rsidRPr="00F41E3A">
        <w:t>Niepołomice</w:t>
      </w:r>
      <w:r w:rsidR="00843A88" w:rsidRPr="00F41E3A">
        <w:t xml:space="preserve"> dnia: </w:t>
      </w:r>
      <w:r w:rsidRPr="00F41E3A">
        <w:t>2025-07-2</w:t>
      </w:r>
      <w:r w:rsidR="0040227B">
        <w:t>2</w:t>
      </w:r>
    </w:p>
    <w:p w14:paraId="52B62A17" w14:textId="77777777" w:rsidR="00843A88" w:rsidRPr="00F41E3A" w:rsidRDefault="00CF3740" w:rsidP="00843A88">
      <w:pPr>
        <w:spacing w:line="360" w:lineRule="auto"/>
        <w:rPr>
          <w:b/>
          <w:bCs/>
        </w:rPr>
      </w:pPr>
      <w:r w:rsidRPr="00F41E3A">
        <w:rPr>
          <w:b/>
          <w:bCs/>
        </w:rPr>
        <w:t>Muzeum Niepołomickie w Niepołomicach</w:t>
      </w:r>
    </w:p>
    <w:p w14:paraId="31799FE1" w14:textId="2D2C4295" w:rsidR="00843A88" w:rsidRPr="00F41E3A" w:rsidRDefault="00F41E3A" w:rsidP="00843A88">
      <w:pPr>
        <w:spacing w:line="360" w:lineRule="auto"/>
      </w:pPr>
      <w:r w:rsidRPr="00F41E3A">
        <w:t xml:space="preserve">Ul. </w:t>
      </w:r>
      <w:r w:rsidR="00CF3740" w:rsidRPr="00F41E3A">
        <w:t>Zamkowa</w:t>
      </w:r>
      <w:r w:rsidR="00843A88" w:rsidRPr="00F41E3A">
        <w:t xml:space="preserve"> </w:t>
      </w:r>
      <w:r w:rsidR="00CF3740" w:rsidRPr="00F41E3A">
        <w:t>2</w:t>
      </w:r>
    </w:p>
    <w:p w14:paraId="2677BA54" w14:textId="595EE77E" w:rsidR="00843A88" w:rsidRPr="00F41E3A" w:rsidRDefault="00CF3740" w:rsidP="00F41E3A">
      <w:r w:rsidRPr="00F41E3A">
        <w:t>32-005</w:t>
      </w:r>
      <w:r w:rsidR="00843A88" w:rsidRPr="00F41E3A">
        <w:t xml:space="preserve"> </w:t>
      </w:r>
      <w:r w:rsidRPr="00F41E3A">
        <w:t>Niepołomice</w:t>
      </w:r>
    </w:p>
    <w:p w14:paraId="5A34026E" w14:textId="321B2724" w:rsidR="00843A88" w:rsidRPr="00F41E3A" w:rsidRDefault="00F41E3A" w:rsidP="00FD4AEC">
      <w:pPr>
        <w:spacing w:after="480"/>
        <w:jc w:val="both"/>
        <w:rPr>
          <w:bCs/>
        </w:rPr>
      </w:pPr>
      <w:r w:rsidRPr="00F41E3A">
        <w:rPr>
          <w:bCs/>
        </w:rPr>
        <w:t>Pismo: ZPMN.271.3.2025.1</w:t>
      </w:r>
    </w:p>
    <w:p w14:paraId="184E0E9B" w14:textId="77777777" w:rsidR="00843A88" w:rsidRPr="00F41E3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F41E3A">
        <w:rPr>
          <w:b/>
        </w:rPr>
        <w:t>WYKONAWCY</w:t>
      </w:r>
    </w:p>
    <w:p w14:paraId="0592FF38" w14:textId="77777777" w:rsidR="00843A88" w:rsidRPr="00F41E3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41E3A">
        <w:t>ubiegający się o zamówienie</w:t>
      </w:r>
    </w:p>
    <w:p w14:paraId="7355AF94" w14:textId="77777777" w:rsidR="004E4B64" w:rsidRPr="00F41E3A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F41E3A">
        <w:rPr>
          <w:rFonts w:eastAsia="Calibri"/>
          <w:lang w:eastAsia="en-US"/>
        </w:rPr>
        <w:t xml:space="preserve">Dotyczy: </w:t>
      </w:r>
      <w:r w:rsidRPr="00F41E3A">
        <w:t>postępowania o udzielenie zamówienia publicznego</w:t>
      </w:r>
      <w:r w:rsidRPr="00F41E3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41E3A" w14:paraId="752CF349" w14:textId="77777777" w:rsidTr="00FD4AEC">
        <w:tc>
          <w:tcPr>
            <w:tcW w:w="2269" w:type="dxa"/>
            <w:shd w:val="clear" w:color="auto" w:fill="auto"/>
          </w:tcPr>
          <w:p w14:paraId="393DAF5C" w14:textId="77777777" w:rsidR="004E4B64" w:rsidRPr="00F41E3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41E3A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7D3A29" w14:textId="11CF79F9" w:rsidR="004E4B64" w:rsidRPr="00F41E3A" w:rsidRDefault="00CF374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41E3A">
              <w:rPr>
                <w:bCs/>
              </w:rPr>
              <w:t>Digitalizacja 40 000 czarno-białych negatywów-realizacja projektu pod nazwą</w:t>
            </w:r>
            <w:r w:rsidR="00F41E3A">
              <w:rPr>
                <w:bCs/>
              </w:rPr>
              <w:t xml:space="preserve"> </w:t>
            </w:r>
            <w:r w:rsidRPr="00F41E3A">
              <w:rPr>
                <w:bCs/>
              </w:rPr>
              <w:t>"Przyrodnicze Dziedzictwo Włodzimierza Puchalskiego.</w:t>
            </w:r>
            <w:r w:rsidR="00F41E3A">
              <w:rPr>
                <w:bCs/>
              </w:rPr>
              <w:t xml:space="preserve"> </w:t>
            </w:r>
            <w:r w:rsidRPr="00F41E3A">
              <w:rPr>
                <w:bCs/>
              </w:rPr>
              <w:t xml:space="preserve">Digitalizacja </w:t>
            </w:r>
            <w:r w:rsidR="00F41E3A">
              <w:rPr>
                <w:bCs/>
              </w:rPr>
              <w:br/>
            </w:r>
            <w:r w:rsidRPr="00F41E3A">
              <w:rPr>
                <w:bCs/>
              </w:rPr>
              <w:t>i udostępnienie negatywów ze zbioru Muzeum Niepołomickiego"</w:t>
            </w:r>
            <w:r w:rsidR="004E4B64" w:rsidRPr="00F41E3A">
              <w:rPr>
                <w:bCs/>
              </w:rPr>
              <w:t>.</w:t>
            </w:r>
          </w:p>
        </w:tc>
      </w:tr>
      <w:tr w:rsidR="00CF3740" w:rsidRPr="00F41E3A" w14:paraId="5FF12F74" w14:textId="77777777" w:rsidTr="009377B2">
        <w:tc>
          <w:tcPr>
            <w:tcW w:w="2269" w:type="dxa"/>
            <w:shd w:val="clear" w:color="auto" w:fill="auto"/>
          </w:tcPr>
          <w:p w14:paraId="587E20CB" w14:textId="77777777" w:rsidR="00CF3740" w:rsidRPr="00F41E3A" w:rsidRDefault="00CF3740" w:rsidP="009377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41E3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BCED86" w14:textId="77777777" w:rsidR="00CF3740" w:rsidRPr="00F41E3A" w:rsidRDefault="00CF3740" w:rsidP="009377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41E3A">
              <w:rPr>
                <w:bCs/>
              </w:rPr>
              <w:t>ZPMN.271.3.2025</w:t>
            </w:r>
          </w:p>
        </w:tc>
      </w:tr>
    </w:tbl>
    <w:p w14:paraId="42B6660F" w14:textId="77777777" w:rsidR="004E4B64" w:rsidRPr="00F41E3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F41E3A" w14:paraId="50444546" w14:textId="77777777" w:rsidTr="00C46732">
        <w:tc>
          <w:tcPr>
            <w:tcW w:w="9330" w:type="dxa"/>
            <w:shd w:val="clear" w:color="auto" w:fill="F2F2F2"/>
            <w:hideMark/>
          </w:tcPr>
          <w:p w14:paraId="6A761D05" w14:textId="77777777" w:rsidR="00843A88" w:rsidRPr="00F41E3A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41E3A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6225CF4" w14:textId="77777777" w:rsidR="0012774F" w:rsidRPr="00F41E3A" w:rsidRDefault="00520165" w:rsidP="004E4B64">
      <w:pPr>
        <w:spacing w:before="600" w:after="240" w:line="360" w:lineRule="auto"/>
        <w:jc w:val="both"/>
      </w:pPr>
      <w:r w:rsidRPr="00F41E3A">
        <w:t xml:space="preserve">Zamawiający, </w:t>
      </w:r>
      <w:r w:rsidR="00CF3740" w:rsidRPr="00F41E3A">
        <w:rPr>
          <w:b/>
        </w:rPr>
        <w:t>Muzeum Niepołomickie w Niepołomicach</w:t>
      </w:r>
      <w:r w:rsidRPr="00F41E3A">
        <w:t xml:space="preserve">, działając na podstawie art. </w:t>
      </w:r>
      <w:r w:rsidR="00E74BC3" w:rsidRPr="00F41E3A">
        <w:t>284</w:t>
      </w:r>
      <w:r w:rsidRPr="00F41E3A">
        <w:t xml:space="preserve"> ust. </w:t>
      </w:r>
      <w:r w:rsidR="0029606A" w:rsidRPr="00F41E3A">
        <w:t>6</w:t>
      </w:r>
      <w:r w:rsidRPr="00F41E3A">
        <w:t xml:space="preserve"> ustawy z dnia </w:t>
      </w:r>
      <w:r w:rsidR="0029606A" w:rsidRPr="00F41E3A">
        <w:t>11</w:t>
      </w:r>
      <w:r w:rsidRPr="00F41E3A">
        <w:t xml:space="preserve"> </w:t>
      </w:r>
      <w:r w:rsidR="0029606A" w:rsidRPr="00F41E3A">
        <w:t xml:space="preserve">września </w:t>
      </w:r>
      <w:r w:rsidRPr="00F41E3A">
        <w:t>20</w:t>
      </w:r>
      <w:r w:rsidR="0029606A" w:rsidRPr="00F41E3A">
        <w:t>19</w:t>
      </w:r>
      <w:r w:rsidRPr="00F41E3A">
        <w:t xml:space="preserve"> r</w:t>
      </w:r>
      <w:r w:rsidR="0029606A" w:rsidRPr="00F41E3A">
        <w:t>.</w:t>
      </w:r>
      <w:r w:rsidRPr="00F41E3A">
        <w:t xml:space="preserve"> Prawo </w:t>
      </w:r>
      <w:r w:rsidR="0029606A" w:rsidRPr="00F41E3A">
        <w:t>z</w:t>
      </w:r>
      <w:r w:rsidRPr="00F41E3A">
        <w:t xml:space="preserve">amówień </w:t>
      </w:r>
      <w:r w:rsidR="0029606A" w:rsidRPr="00F41E3A">
        <w:t>p</w:t>
      </w:r>
      <w:r w:rsidRPr="00F41E3A">
        <w:t xml:space="preserve">ublicznych </w:t>
      </w:r>
      <w:r w:rsidR="00CF3740" w:rsidRPr="00F41E3A">
        <w:t>(</w:t>
      </w:r>
      <w:proofErr w:type="spellStart"/>
      <w:r w:rsidR="00CF3740" w:rsidRPr="00F41E3A">
        <w:t>t.j</w:t>
      </w:r>
      <w:proofErr w:type="spellEnd"/>
      <w:r w:rsidR="00CF3740" w:rsidRPr="00F41E3A">
        <w:t>. Dz. U. z 2024 poz. 1320)</w:t>
      </w:r>
      <w:r w:rsidR="00BE7BFD" w:rsidRPr="00F41E3A">
        <w:t xml:space="preserve">, </w:t>
      </w:r>
      <w:r w:rsidR="00E74BC3" w:rsidRPr="00F41E3A">
        <w:t>udostępnia</w:t>
      </w:r>
      <w:r w:rsidR="00BE7BFD" w:rsidRPr="00F41E3A">
        <w:t xml:space="preserve"> poniżej treść zapytań do S</w:t>
      </w:r>
      <w:r w:rsidR="0012774F" w:rsidRPr="00F41E3A">
        <w:t>pecyfikacji Warunków Zamówienia (</w:t>
      </w:r>
      <w:r w:rsidR="0012774F" w:rsidRPr="00F41E3A">
        <w:rPr>
          <w:lang w:eastAsia="ar-SA"/>
        </w:rPr>
        <w:t>zwanej dalej</w:t>
      </w:r>
      <w:r w:rsidR="0012774F" w:rsidRPr="00F41E3A">
        <w:rPr>
          <w:b/>
          <w:lang w:eastAsia="ar-SA"/>
        </w:rPr>
        <w:t xml:space="preserve"> </w:t>
      </w:r>
      <w:r w:rsidR="0012774F" w:rsidRPr="00F41E3A">
        <w:rPr>
          <w:bCs/>
          <w:lang w:eastAsia="ar-SA"/>
        </w:rPr>
        <w:t>”SWZ”)</w:t>
      </w:r>
      <w:r w:rsidR="00E74BC3" w:rsidRPr="00F41E3A">
        <w:rPr>
          <w:bCs/>
          <w:lang w:eastAsia="ar-SA"/>
        </w:rPr>
        <w:t xml:space="preserve"> </w:t>
      </w:r>
      <w:r w:rsidR="00E74BC3" w:rsidRPr="00F41E3A">
        <w:t>wraz z wyjaśnieniami</w:t>
      </w:r>
      <w:r w:rsidR="0012774F" w:rsidRPr="00F41E3A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F3740" w:rsidRPr="00F41E3A" w14:paraId="5F5DB202" w14:textId="77777777" w:rsidTr="009377B2">
        <w:tc>
          <w:tcPr>
            <w:tcW w:w="9356" w:type="dxa"/>
            <w:shd w:val="clear" w:color="auto" w:fill="auto"/>
          </w:tcPr>
          <w:p w14:paraId="4F54E444" w14:textId="2D70A7D0" w:rsidR="00CF3740" w:rsidRPr="0040227B" w:rsidRDefault="00CF3740" w:rsidP="009377B2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40227B">
              <w:rPr>
                <w:b/>
                <w:bCs/>
              </w:rPr>
              <w:t>Pytanie</w:t>
            </w:r>
            <w:r w:rsidR="00F41E3A" w:rsidRPr="0040227B">
              <w:rPr>
                <w:b/>
                <w:bCs/>
              </w:rPr>
              <w:t>:</w:t>
            </w:r>
          </w:p>
          <w:p w14:paraId="06C5E690" w14:textId="77777777" w:rsidR="00CF3740" w:rsidRPr="0040227B" w:rsidRDefault="00CF3740" w:rsidP="009377B2">
            <w:pPr>
              <w:spacing w:after="120" w:line="360" w:lineRule="auto"/>
              <w:ind w:left="30" w:right="-72"/>
              <w:jc w:val="both"/>
            </w:pPr>
            <w:r w:rsidRPr="0040227B">
              <w:t>Zgodnie z dokumentami przetargowymi Wykonawca ponosi pełną odpowiedzialność za bezpieczeństwo, przechowywanie i zwrot negatywów w nienaruszonym stanie. Prosimy o potwierdzenie tej interpretacji. Brak jest formalnego obowiązku ubezpieczenia. Wykonawca odpowiada również za warunki środowiskowe pracy i musi spełniać muzealne standardy ochrony zbiorów. Jaka jest wartość zbiorów?</w:t>
            </w:r>
          </w:p>
          <w:p w14:paraId="467C390C" w14:textId="77777777" w:rsidR="0040227B" w:rsidRDefault="0040227B" w:rsidP="009377B2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712ADE54" w14:textId="7A0C5740" w:rsidR="00CF3740" w:rsidRPr="0040227B" w:rsidRDefault="00CF3740" w:rsidP="009377B2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40227B">
              <w:rPr>
                <w:b/>
                <w:bCs/>
              </w:rPr>
              <w:t>Stanowisko (wyjaśnienie) Zamawiającego:</w:t>
            </w:r>
          </w:p>
          <w:p w14:paraId="5D937879" w14:textId="61AAF432" w:rsidR="0040227B" w:rsidRPr="0040227B" w:rsidRDefault="0040227B" w:rsidP="0040227B">
            <w:pPr>
              <w:spacing w:after="60" w:line="360" w:lineRule="auto"/>
              <w:ind w:left="30" w:right="-72"/>
              <w:jc w:val="both"/>
            </w:pPr>
            <w:r>
              <w:t xml:space="preserve">Zamawiający potwierdza, że </w:t>
            </w:r>
            <w:r w:rsidRPr="0040227B">
              <w:t xml:space="preserve">Wykonawca ponosi pełną odpowiedzialność za powierzone zbiory. </w:t>
            </w:r>
            <w:r>
              <w:t xml:space="preserve">Zamawiający </w:t>
            </w:r>
            <w:r w:rsidRPr="0040227B">
              <w:t xml:space="preserve"> nie wymaga ubezpieczenia od Wykonawcy</w:t>
            </w:r>
            <w:r>
              <w:t xml:space="preserve">. </w:t>
            </w:r>
            <w:r w:rsidRPr="0040227B">
              <w:t xml:space="preserve">Ubezpieczenie zbiorów muzealnych ma na celu ochronę cennych eksponatów, ze względu na wysoką wartość historyczną, kulturową i materialną. Wartość ubezpieczenia powierzonych Wykonawcy negatywów </w:t>
            </w:r>
            <w:r>
              <w:t>wynosi</w:t>
            </w:r>
            <w:r w:rsidRPr="0040227B">
              <w:t xml:space="preserve"> 200.000 zł.</w:t>
            </w:r>
          </w:p>
          <w:p w14:paraId="14A02951" w14:textId="31687B8D" w:rsidR="00CF3740" w:rsidRPr="0040227B" w:rsidRDefault="00CF3740" w:rsidP="009377B2">
            <w:pPr>
              <w:spacing w:after="60" w:line="360" w:lineRule="auto"/>
              <w:ind w:left="30" w:right="-72"/>
              <w:jc w:val="both"/>
            </w:pPr>
          </w:p>
        </w:tc>
      </w:tr>
    </w:tbl>
    <w:p w14:paraId="2882EFAA" w14:textId="77777777" w:rsidR="00BE7BFD" w:rsidRPr="00F41E3A" w:rsidRDefault="00BE7BFD" w:rsidP="00520165">
      <w:pPr>
        <w:jc w:val="both"/>
      </w:pPr>
    </w:p>
    <w:sectPr w:rsidR="00BE7BFD" w:rsidRPr="00F41E3A" w:rsidSect="00843A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CFC76" w14:textId="77777777" w:rsidR="00E05971" w:rsidRDefault="00E05971">
      <w:r>
        <w:separator/>
      </w:r>
    </w:p>
  </w:endnote>
  <w:endnote w:type="continuationSeparator" w:id="0">
    <w:p w14:paraId="44BF77CF" w14:textId="77777777" w:rsidR="00E05971" w:rsidRDefault="00E05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0D5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5138E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F0BD2" w14:textId="34BE8613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9DCC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27D65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055F6AF" w14:textId="77777777" w:rsidR="006D4AB3" w:rsidRDefault="006D4AB3">
    <w:pPr>
      <w:pStyle w:val="Stopka"/>
      <w:tabs>
        <w:tab w:val="clear" w:pos="4536"/>
        <w:tab w:val="left" w:pos="6237"/>
      </w:tabs>
    </w:pPr>
  </w:p>
  <w:p w14:paraId="0CE56A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AC21B" w14:textId="77777777" w:rsidR="00E05971" w:rsidRDefault="00E05971">
      <w:r>
        <w:separator/>
      </w:r>
    </w:p>
  </w:footnote>
  <w:footnote w:type="continuationSeparator" w:id="0">
    <w:p w14:paraId="389B3741" w14:textId="77777777" w:rsidR="00E05971" w:rsidRDefault="00E05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9F489" w14:textId="04296ADB" w:rsidR="00CF3740" w:rsidRDefault="00AF6F5E">
    <w:pPr>
      <w:pStyle w:val="Nagwek"/>
    </w:pPr>
    <w:r>
      <w:rPr>
        <w:noProof/>
      </w:rPr>
      <w:pict w14:anchorId="08E526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">
          <v:imagedata r:id="rId1" o:title="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74235829">
    <w:abstractNumId w:val="3"/>
  </w:num>
  <w:num w:numId="2" w16cid:durableId="311763383">
    <w:abstractNumId w:val="6"/>
  </w:num>
  <w:num w:numId="3" w16cid:durableId="348340798">
    <w:abstractNumId w:val="2"/>
  </w:num>
  <w:num w:numId="4" w16cid:durableId="226190964">
    <w:abstractNumId w:val="5"/>
  </w:num>
  <w:num w:numId="5" w16cid:durableId="740447727">
    <w:abstractNumId w:val="0"/>
  </w:num>
  <w:num w:numId="6" w16cid:durableId="1972325071">
    <w:abstractNumId w:val="1"/>
  </w:num>
  <w:num w:numId="7" w16cid:durableId="491986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971"/>
    <w:rsid w:val="00031374"/>
    <w:rsid w:val="000A1097"/>
    <w:rsid w:val="000E2A8F"/>
    <w:rsid w:val="0012774F"/>
    <w:rsid w:val="00144B7A"/>
    <w:rsid w:val="00180C6E"/>
    <w:rsid w:val="0029606A"/>
    <w:rsid w:val="003A3295"/>
    <w:rsid w:val="0040227B"/>
    <w:rsid w:val="004848F3"/>
    <w:rsid w:val="004A75F2"/>
    <w:rsid w:val="004E4B64"/>
    <w:rsid w:val="005144A9"/>
    <w:rsid w:val="00520165"/>
    <w:rsid w:val="00550C96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F6F5E"/>
    <w:rsid w:val="00B60158"/>
    <w:rsid w:val="00BA6584"/>
    <w:rsid w:val="00BE7BFD"/>
    <w:rsid w:val="00C370F2"/>
    <w:rsid w:val="00C44EEC"/>
    <w:rsid w:val="00C46732"/>
    <w:rsid w:val="00CF3740"/>
    <w:rsid w:val="00D22FFA"/>
    <w:rsid w:val="00D8461B"/>
    <w:rsid w:val="00D915F2"/>
    <w:rsid w:val="00DF32E8"/>
    <w:rsid w:val="00DF53CA"/>
    <w:rsid w:val="00E05971"/>
    <w:rsid w:val="00E21B49"/>
    <w:rsid w:val="00E2789F"/>
    <w:rsid w:val="00E72428"/>
    <w:rsid w:val="00E74BC3"/>
    <w:rsid w:val="00E935D6"/>
    <w:rsid w:val="00EA14B3"/>
    <w:rsid w:val="00EA416E"/>
    <w:rsid w:val="00F41E3A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12E01"/>
  <w15:chartTrackingRefBased/>
  <w15:docId w15:val="{BA206291-5D01-4129-9B7E-7BABD8384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187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2025-07-22T07:12:00Z</cp:lastPrinted>
  <dcterms:created xsi:type="dcterms:W3CDTF">2025-07-22T07:22:00Z</dcterms:created>
  <dcterms:modified xsi:type="dcterms:W3CDTF">2025-07-22T07:22:00Z</dcterms:modified>
</cp:coreProperties>
</file>