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2569D" w14:textId="77777777" w:rsidR="002B6240" w:rsidRPr="0028626D" w:rsidRDefault="002B6240" w:rsidP="0028626D">
      <w:pPr>
        <w:suppressAutoHyphens/>
        <w:jc w:val="right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b/>
          <w:sz w:val="20"/>
          <w:szCs w:val="20"/>
          <w:lang w:eastAsia="zh-CN"/>
        </w:rPr>
        <w:t>Załącznik nr 1</w:t>
      </w:r>
    </w:p>
    <w:p w14:paraId="2D8171B2" w14:textId="77777777" w:rsidR="002B6240" w:rsidRPr="0028626D" w:rsidRDefault="002B6240" w:rsidP="0028626D">
      <w:pPr>
        <w:tabs>
          <w:tab w:val="left" w:pos="694"/>
          <w:tab w:val="right" w:pos="9000"/>
        </w:tabs>
        <w:suppressAutoHyphens/>
        <w:jc w:val="center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b/>
          <w:sz w:val="20"/>
          <w:szCs w:val="20"/>
          <w:lang w:eastAsia="zh-CN"/>
        </w:rPr>
        <w:t xml:space="preserve">FORMULARZ OFERTY </w:t>
      </w:r>
    </w:p>
    <w:p w14:paraId="59F37707" w14:textId="77777777" w:rsidR="002B6240" w:rsidRPr="0028626D" w:rsidRDefault="002B6240" w:rsidP="0028626D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</w:p>
    <w:p w14:paraId="6C2A3EAD" w14:textId="77777777" w:rsidR="002B6240" w:rsidRPr="0028626D" w:rsidRDefault="002B6240" w:rsidP="0028626D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NAZWA WYKONAWCY lub Wykonawców w przypadku oferty wspólnej:……………………………………………………………………</w:t>
      </w:r>
    </w:p>
    <w:p w14:paraId="2BB36BB5" w14:textId="77777777" w:rsidR="002B6240" w:rsidRPr="0028626D" w:rsidRDefault="002B6240" w:rsidP="0028626D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FORMA PROWADZONEJ DZIAŁALNOŚCI: ......................................................................</w:t>
      </w:r>
    </w:p>
    <w:p w14:paraId="1D37D825" w14:textId="77777777" w:rsidR="002B6240" w:rsidRPr="0028626D" w:rsidRDefault="002B6240" w:rsidP="0028626D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ADRES:……………………………………………………………………………………….</w:t>
      </w:r>
    </w:p>
    <w:p w14:paraId="026BD1AC" w14:textId="77777777" w:rsidR="002B6240" w:rsidRPr="0028626D" w:rsidRDefault="002B6240" w:rsidP="0028626D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POWIAT:…………………………………WOJEWÓDZTWO …………………………….</w:t>
      </w:r>
    </w:p>
    <w:p w14:paraId="7D5758DF" w14:textId="77777777" w:rsidR="002B6240" w:rsidRPr="0028626D" w:rsidRDefault="002B6240" w:rsidP="0028626D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val="en-US" w:eastAsia="zh-CN"/>
        </w:rPr>
      </w:pPr>
      <w:r w:rsidRPr="0028626D">
        <w:rPr>
          <w:rFonts w:ascii="Verdana" w:hAnsi="Verdana"/>
          <w:sz w:val="20"/>
          <w:szCs w:val="20"/>
          <w:lang w:val="de-DE" w:eastAsia="zh-CN"/>
        </w:rPr>
        <w:t>TEL./FAX/ E-MAIL…………………………………………………………………………..</w:t>
      </w:r>
    </w:p>
    <w:p w14:paraId="1AF9555B" w14:textId="77777777" w:rsidR="002B6240" w:rsidRPr="0028626D" w:rsidRDefault="002B6240" w:rsidP="0028626D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val="de-DE" w:eastAsia="zh-CN"/>
        </w:rPr>
        <w:t xml:space="preserve">NIP…………………………………. </w:t>
      </w:r>
      <w:r w:rsidRPr="0028626D">
        <w:rPr>
          <w:rFonts w:ascii="Verdana" w:hAnsi="Verdana"/>
          <w:sz w:val="20"/>
          <w:szCs w:val="20"/>
          <w:lang w:eastAsia="zh-CN"/>
        </w:rPr>
        <w:t>REGON:………………………………………………</w:t>
      </w:r>
    </w:p>
    <w:p w14:paraId="6A4C55A7" w14:textId="77777777" w:rsidR="002B6240" w:rsidRPr="0028626D" w:rsidRDefault="002B6240" w:rsidP="0028626D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BANK/ NR KONTA ………………………………………………………………………….</w:t>
      </w:r>
    </w:p>
    <w:p w14:paraId="0D7EE075" w14:textId="77777777" w:rsidR="002B6240" w:rsidRPr="0028626D" w:rsidRDefault="002B6240" w:rsidP="0028626D">
      <w:pPr>
        <w:suppressAutoHyphens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Do: Nazwa i siedziba Zamawiającego:</w:t>
      </w:r>
    </w:p>
    <w:p w14:paraId="54CE4AC9" w14:textId="3C57C6AC" w:rsidR="002B6240" w:rsidRPr="0028626D" w:rsidRDefault="002B6240" w:rsidP="0028626D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b/>
          <w:sz w:val="20"/>
          <w:szCs w:val="20"/>
          <w:lang w:eastAsia="zh-CN"/>
        </w:rPr>
        <w:t>Akademia Górniczo – Hutnicza</w:t>
      </w:r>
      <w:r w:rsidRPr="0028626D">
        <w:rPr>
          <w:rFonts w:ascii="Verdana" w:hAnsi="Verdana"/>
          <w:sz w:val="20"/>
          <w:szCs w:val="20"/>
          <w:lang w:eastAsia="zh-CN"/>
        </w:rPr>
        <w:t xml:space="preserve"> </w:t>
      </w:r>
      <w:r w:rsidRPr="0028626D">
        <w:rPr>
          <w:rFonts w:ascii="Verdana" w:hAnsi="Verdana"/>
          <w:b/>
          <w:sz w:val="20"/>
          <w:szCs w:val="20"/>
          <w:lang w:eastAsia="zh-CN"/>
        </w:rPr>
        <w:t>im. Stanisława Staszica w Krakowie</w:t>
      </w:r>
    </w:p>
    <w:p w14:paraId="0917F6E3" w14:textId="77777777" w:rsidR="002B6240" w:rsidRPr="0028626D" w:rsidRDefault="002B6240" w:rsidP="0028626D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b/>
          <w:sz w:val="20"/>
          <w:szCs w:val="20"/>
          <w:lang w:eastAsia="zh-CN"/>
        </w:rPr>
        <w:t xml:space="preserve">Dział Zamówień Publicznych  </w:t>
      </w:r>
    </w:p>
    <w:p w14:paraId="472682B7" w14:textId="0CD2855D" w:rsidR="002B6240" w:rsidRPr="0028626D" w:rsidRDefault="002B6240" w:rsidP="0028626D">
      <w:pPr>
        <w:suppressAutoHyphens/>
        <w:ind w:right="-110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b/>
          <w:sz w:val="20"/>
          <w:szCs w:val="20"/>
          <w:lang w:eastAsia="zh-CN"/>
        </w:rPr>
        <w:t xml:space="preserve">Al. Mickiewicza 30, 30-059 Kraków,  </w:t>
      </w:r>
    </w:p>
    <w:p w14:paraId="2B718DCF" w14:textId="77777777" w:rsidR="002B6240" w:rsidRPr="0028626D" w:rsidRDefault="002B6240" w:rsidP="0028626D">
      <w:pPr>
        <w:widowControl w:val="0"/>
        <w:suppressAutoHyphens/>
        <w:ind w:right="1"/>
        <w:rPr>
          <w:rFonts w:ascii="Verdana" w:hAnsi="Verdana"/>
          <w:b/>
          <w:sz w:val="20"/>
          <w:szCs w:val="20"/>
          <w:lang w:eastAsia="zh-CN"/>
        </w:rPr>
      </w:pPr>
    </w:p>
    <w:p w14:paraId="3E5A042F" w14:textId="023D0503" w:rsidR="002B6240" w:rsidRPr="0028626D" w:rsidRDefault="002B6240" w:rsidP="0028626D">
      <w:pPr>
        <w:suppressAutoHyphens/>
        <w:jc w:val="both"/>
        <w:rPr>
          <w:rFonts w:ascii="Verdana" w:hAnsi="Verdana"/>
          <w:b/>
          <w:bCs/>
          <w:iCs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Przystępując do postępowania o udzielenie zamówienia publicznego, którego przedmiotem są</w:t>
      </w:r>
      <w:r w:rsidRPr="0028626D">
        <w:rPr>
          <w:rFonts w:ascii="Verdana" w:hAnsi="Verdana"/>
          <w:b/>
          <w:sz w:val="20"/>
          <w:szCs w:val="20"/>
          <w:lang w:eastAsia="zh-CN"/>
        </w:rPr>
        <w:t xml:space="preserve"> </w:t>
      </w:r>
      <w:r w:rsidR="00072FDE" w:rsidRPr="0028626D">
        <w:rPr>
          <w:rFonts w:ascii="Verdana" w:hAnsi="Verdana"/>
          <w:b/>
          <w:bCs/>
          <w:iCs/>
          <w:sz w:val="20"/>
          <w:szCs w:val="20"/>
          <w:lang w:eastAsia="zh-CN"/>
        </w:rPr>
        <w:t>naprawy i bieżąca konserwacja instalacji CO</w:t>
      </w:r>
      <w:r w:rsidR="007C1155">
        <w:rPr>
          <w:rFonts w:ascii="Verdana" w:hAnsi="Verdana"/>
          <w:b/>
          <w:bCs/>
          <w:iCs/>
          <w:sz w:val="20"/>
          <w:szCs w:val="20"/>
          <w:lang w:eastAsia="zh-CN"/>
        </w:rPr>
        <w:t xml:space="preserve"> i</w:t>
      </w:r>
      <w:r w:rsidR="00072FDE" w:rsidRPr="0028626D">
        <w:rPr>
          <w:rFonts w:ascii="Verdana" w:hAnsi="Verdana"/>
          <w:b/>
          <w:bCs/>
          <w:iCs/>
          <w:sz w:val="20"/>
          <w:szCs w:val="20"/>
          <w:lang w:eastAsia="zh-CN"/>
        </w:rPr>
        <w:t xml:space="preserve">  wymiennikowni ciepła z hydroforniami w obiektach </w:t>
      </w:r>
      <w:r w:rsidR="0028626D">
        <w:rPr>
          <w:rFonts w:ascii="Verdana" w:hAnsi="Verdana"/>
          <w:b/>
          <w:bCs/>
          <w:iCs/>
          <w:sz w:val="20"/>
          <w:szCs w:val="20"/>
          <w:lang w:eastAsia="zh-CN"/>
        </w:rPr>
        <w:t>MS</w:t>
      </w:r>
      <w:r w:rsidR="00072FDE" w:rsidRPr="0028626D">
        <w:rPr>
          <w:rFonts w:ascii="Verdana" w:hAnsi="Verdana"/>
          <w:b/>
          <w:bCs/>
          <w:iCs/>
          <w:sz w:val="20"/>
          <w:szCs w:val="20"/>
          <w:lang w:eastAsia="zh-CN"/>
        </w:rPr>
        <w:t xml:space="preserve"> AGH w Krakowie - KC-zp.272-355/25</w:t>
      </w:r>
      <w:r w:rsidRPr="0028626D">
        <w:rPr>
          <w:rFonts w:ascii="Verdana" w:hAnsi="Verdana"/>
          <w:b/>
          <w:iCs/>
          <w:color w:val="000000"/>
          <w:sz w:val="20"/>
          <w:szCs w:val="20"/>
        </w:rPr>
        <w:t>,</w:t>
      </w:r>
      <w:r w:rsidRPr="0028626D">
        <w:rPr>
          <w:rFonts w:ascii="Verdana" w:hAnsi="Verdana"/>
          <w:sz w:val="20"/>
          <w:szCs w:val="20"/>
          <w:lang w:eastAsia="zh-CN"/>
        </w:rPr>
        <w:t xml:space="preserve"> oferuję realizację przedmiotu zamówienia, zgodnie z zasadami określonymi w specyfikacji warunków zamówienia.</w:t>
      </w:r>
    </w:p>
    <w:p w14:paraId="1E5F4B94" w14:textId="77777777" w:rsidR="002B6240" w:rsidRPr="0028626D" w:rsidRDefault="002B6240" w:rsidP="0028626D">
      <w:pPr>
        <w:tabs>
          <w:tab w:val="right" w:pos="9000"/>
        </w:tabs>
        <w:suppressAutoHyphens/>
        <w:rPr>
          <w:rFonts w:ascii="Verdana" w:hAnsi="Verdana"/>
          <w:sz w:val="20"/>
          <w:szCs w:val="20"/>
          <w:lang w:eastAsia="zh-CN"/>
        </w:rPr>
      </w:pPr>
    </w:p>
    <w:p w14:paraId="48E331B3" w14:textId="1517B2B8" w:rsidR="002B6240" w:rsidRPr="0028626D" w:rsidRDefault="002B6240" w:rsidP="0028626D">
      <w:pPr>
        <w:numPr>
          <w:ilvl w:val="0"/>
          <w:numId w:val="9"/>
        </w:numPr>
        <w:tabs>
          <w:tab w:val="left" w:pos="284"/>
        </w:tabs>
        <w:suppressAutoHyphens/>
        <w:jc w:val="both"/>
        <w:rPr>
          <w:rFonts w:ascii="Verdana" w:hAnsi="Verdana"/>
          <w:b/>
          <w:bCs/>
          <w:sz w:val="20"/>
          <w:szCs w:val="20"/>
          <w:lang w:eastAsia="zh-CN"/>
        </w:rPr>
      </w:pPr>
      <w:r w:rsidRPr="0028626D">
        <w:rPr>
          <w:rFonts w:ascii="Verdana" w:hAnsi="Verdana"/>
          <w:b/>
          <w:bCs/>
          <w:sz w:val="20"/>
          <w:szCs w:val="20"/>
          <w:lang w:eastAsia="zh-CN"/>
        </w:rPr>
        <w:t xml:space="preserve">Cena brutto za 12 miesięcy konserwacji </w:t>
      </w:r>
      <w:r w:rsidRPr="0028626D">
        <w:rPr>
          <w:rFonts w:ascii="Verdana" w:hAnsi="Verdana"/>
          <w:bCs/>
          <w:sz w:val="20"/>
          <w:szCs w:val="20"/>
          <w:lang w:eastAsia="zh-CN"/>
        </w:rPr>
        <w:t>instalacji (wyliczona zgodnie z</w:t>
      </w:r>
      <w:r w:rsidR="0028626D">
        <w:rPr>
          <w:rFonts w:ascii="Verdana" w:hAnsi="Verdana"/>
          <w:bCs/>
          <w:sz w:val="20"/>
          <w:szCs w:val="20"/>
          <w:lang w:eastAsia="zh-CN"/>
        </w:rPr>
        <w:t> </w:t>
      </w:r>
      <w:r w:rsidRPr="0028626D">
        <w:rPr>
          <w:rFonts w:ascii="Verdana" w:hAnsi="Verdana"/>
          <w:bCs/>
          <w:sz w:val="20"/>
          <w:szCs w:val="20"/>
          <w:lang w:eastAsia="zh-CN"/>
        </w:rPr>
        <w:t>załącznikiem nr 1A do formularza oferty) ...................zł.</w:t>
      </w:r>
    </w:p>
    <w:p w14:paraId="4EF67E10" w14:textId="01F3D31D" w:rsidR="002B6240" w:rsidRPr="0028626D" w:rsidRDefault="002B6240" w:rsidP="0028626D">
      <w:pPr>
        <w:tabs>
          <w:tab w:val="left" w:pos="644"/>
          <w:tab w:val="num" w:pos="1080"/>
        </w:tabs>
        <w:suppressAutoHyphens/>
        <w:rPr>
          <w:rFonts w:ascii="Verdana" w:hAnsi="Verdana"/>
          <w:bCs/>
          <w:sz w:val="20"/>
          <w:szCs w:val="20"/>
          <w:lang w:eastAsia="zh-CN"/>
        </w:rPr>
      </w:pPr>
      <w:r w:rsidRPr="0028626D">
        <w:rPr>
          <w:rFonts w:ascii="Verdana" w:hAnsi="Verdana"/>
          <w:bCs/>
          <w:sz w:val="20"/>
          <w:szCs w:val="20"/>
          <w:lang w:eastAsia="zh-CN"/>
        </w:rPr>
        <w:t xml:space="preserve">            (słownie..................)</w:t>
      </w:r>
    </w:p>
    <w:p w14:paraId="614F0414" w14:textId="77777777" w:rsidR="002B6240" w:rsidRPr="0028626D" w:rsidRDefault="002B6240" w:rsidP="0028626D">
      <w:pPr>
        <w:numPr>
          <w:ilvl w:val="0"/>
          <w:numId w:val="9"/>
        </w:numPr>
        <w:tabs>
          <w:tab w:val="left" w:pos="0"/>
        </w:tabs>
        <w:suppressAutoHyphens/>
        <w:rPr>
          <w:rFonts w:ascii="Verdana" w:hAnsi="Verdana"/>
          <w:bCs/>
          <w:sz w:val="20"/>
          <w:szCs w:val="20"/>
          <w:lang w:eastAsia="zh-CN"/>
        </w:rPr>
      </w:pPr>
      <w:r w:rsidRPr="0028626D">
        <w:rPr>
          <w:rFonts w:ascii="Verdana" w:hAnsi="Verdana"/>
          <w:b/>
          <w:bCs/>
          <w:sz w:val="20"/>
          <w:szCs w:val="20"/>
          <w:lang w:eastAsia="zh-CN"/>
        </w:rPr>
        <w:t>Cena brutto za materiały niezbędne do napraw instalacji (</w:t>
      </w:r>
      <w:r w:rsidRPr="0028626D">
        <w:rPr>
          <w:rFonts w:ascii="Verdana" w:hAnsi="Verdana"/>
          <w:bCs/>
          <w:sz w:val="20"/>
          <w:szCs w:val="20"/>
          <w:lang w:eastAsia="zh-CN"/>
        </w:rPr>
        <w:t>wyliczona zgodnie z załącznikiem nr 1B do formularza oferty) .........................................................zł.</w:t>
      </w:r>
    </w:p>
    <w:p w14:paraId="2F5C4C0F" w14:textId="01F6A72D" w:rsidR="002B6240" w:rsidRPr="0028626D" w:rsidRDefault="002B6240" w:rsidP="0028626D">
      <w:pPr>
        <w:tabs>
          <w:tab w:val="left" w:pos="644"/>
          <w:tab w:val="num" w:pos="1080"/>
        </w:tabs>
        <w:suppressAutoHyphens/>
        <w:ind w:hanging="360"/>
        <w:rPr>
          <w:rFonts w:ascii="Verdana" w:hAnsi="Verdana"/>
          <w:bCs/>
          <w:sz w:val="20"/>
          <w:szCs w:val="20"/>
          <w:lang w:eastAsia="zh-CN"/>
        </w:rPr>
      </w:pPr>
      <w:r w:rsidRPr="0028626D">
        <w:rPr>
          <w:rFonts w:ascii="Verdana" w:hAnsi="Verdana"/>
          <w:bCs/>
          <w:sz w:val="20"/>
          <w:szCs w:val="20"/>
          <w:lang w:eastAsia="zh-CN"/>
        </w:rPr>
        <w:t xml:space="preserve">                  (słownie................................)</w:t>
      </w:r>
    </w:p>
    <w:p w14:paraId="02DE984C" w14:textId="188B6F0D" w:rsidR="002B6240" w:rsidRPr="0028626D" w:rsidRDefault="002B6240" w:rsidP="0028626D">
      <w:pPr>
        <w:numPr>
          <w:ilvl w:val="0"/>
          <w:numId w:val="9"/>
        </w:numPr>
        <w:tabs>
          <w:tab w:val="left" w:pos="644"/>
        </w:tabs>
        <w:suppressAutoHyphens/>
        <w:rPr>
          <w:rFonts w:ascii="Verdana" w:hAnsi="Verdana"/>
          <w:b/>
          <w:bCs/>
          <w:sz w:val="20"/>
          <w:szCs w:val="20"/>
          <w:lang w:eastAsia="zh-CN"/>
        </w:rPr>
      </w:pPr>
      <w:r w:rsidRPr="0028626D">
        <w:rPr>
          <w:rFonts w:ascii="Verdana" w:hAnsi="Verdana"/>
          <w:bCs/>
          <w:sz w:val="20"/>
          <w:szCs w:val="20"/>
          <w:lang w:eastAsia="zh-CN"/>
        </w:rPr>
        <w:tab/>
      </w:r>
      <w:r w:rsidRPr="0028626D">
        <w:rPr>
          <w:rFonts w:ascii="Verdana" w:hAnsi="Verdana"/>
          <w:b/>
          <w:bCs/>
          <w:sz w:val="20"/>
          <w:szCs w:val="20"/>
          <w:lang w:eastAsia="zh-CN"/>
        </w:rPr>
        <w:t xml:space="preserve">Cena roboczogodziny brutto </w:t>
      </w:r>
      <w:r w:rsidRPr="0028626D">
        <w:rPr>
          <w:rFonts w:ascii="Verdana" w:hAnsi="Verdana"/>
          <w:bCs/>
          <w:sz w:val="20"/>
          <w:szCs w:val="20"/>
          <w:lang w:eastAsia="zh-CN"/>
        </w:rPr>
        <w:t xml:space="preserve"> wyliczona zgodnie ze wzorem: CRG = CN x (1 + Ko) x (1+Z) </w:t>
      </w:r>
      <w:r w:rsidRPr="0026652B">
        <w:rPr>
          <w:rFonts w:ascii="Verdana" w:hAnsi="Verdana"/>
          <w:bCs/>
          <w:color w:val="000000" w:themeColor="text1"/>
          <w:sz w:val="20"/>
          <w:szCs w:val="20"/>
          <w:lang w:eastAsia="zh-CN"/>
        </w:rPr>
        <w:t>wynosi</w:t>
      </w:r>
      <w:r w:rsidRPr="0028626D">
        <w:rPr>
          <w:rFonts w:ascii="Verdana" w:hAnsi="Verdana"/>
          <w:bCs/>
          <w:sz w:val="20"/>
          <w:szCs w:val="20"/>
          <w:lang w:eastAsia="zh-CN"/>
        </w:rPr>
        <w:t xml:space="preserve">:  </w:t>
      </w:r>
      <w:r w:rsidRPr="0028626D">
        <w:rPr>
          <w:rFonts w:ascii="Verdana" w:hAnsi="Verdana"/>
          <w:sz w:val="20"/>
          <w:szCs w:val="20"/>
          <w:lang w:eastAsia="zh-CN"/>
        </w:rPr>
        <w:t>C</w:t>
      </w:r>
      <w:r w:rsidRPr="0028626D">
        <w:rPr>
          <w:rFonts w:ascii="Verdana" w:hAnsi="Verdana"/>
          <w:sz w:val="20"/>
          <w:szCs w:val="20"/>
          <w:vertAlign w:val="subscript"/>
          <w:lang w:eastAsia="zh-CN"/>
        </w:rPr>
        <w:t>RG</w:t>
      </w:r>
      <w:r w:rsidRPr="0028626D">
        <w:rPr>
          <w:rFonts w:ascii="Verdana" w:hAnsi="Verdana"/>
          <w:sz w:val="20"/>
          <w:szCs w:val="20"/>
          <w:lang w:eastAsia="zh-CN"/>
        </w:rPr>
        <w:t xml:space="preserve"> </w:t>
      </w:r>
      <w:r w:rsidRPr="0028626D">
        <w:rPr>
          <w:rFonts w:ascii="Verdana" w:hAnsi="Verdana"/>
          <w:bCs/>
          <w:sz w:val="20"/>
          <w:szCs w:val="20"/>
          <w:lang w:eastAsia="zh-CN"/>
        </w:rPr>
        <w:t xml:space="preserve">= ……………………….. </w:t>
      </w:r>
      <w:r w:rsidRPr="0028626D">
        <w:rPr>
          <w:rFonts w:ascii="Verdana" w:hAnsi="Verdana"/>
          <w:sz w:val="20"/>
          <w:szCs w:val="20"/>
          <w:lang w:eastAsia="zh-CN"/>
        </w:rPr>
        <w:t>zł</w:t>
      </w:r>
    </w:p>
    <w:p w14:paraId="30853B9B" w14:textId="7B01619D" w:rsidR="002B6240" w:rsidRPr="0028626D" w:rsidRDefault="002B6240" w:rsidP="0028626D">
      <w:pPr>
        <w:tabs>
          <w:tab w:val="left" w:pos="644"/>
        </w:tabs>
        <w:ind w:left="720"/>
        <w:rPr>
          <w:rFonts w:ascii="Verdana" w:hAnsi="Verdana"/>
          <w:b/>
          <w:bCs/>
          <w:sz w:val="20"/>
          <w:szCs w:val="20"/>
          <w:lang w:eastAsia="zh-CN"/>
        </w:rPr>
      </w:pPr>
      <w:r w:rsidRPr="0028626D">
        <w:rPr>
          <w:rFonts w:ascii="Verdana" w:hAnsi="Verdana"/>
          <w:bCs/>
          <w:sz w:val="20"/>
          <w:szCs w:val="20"/>
          <w:lang w:eastAsia="zh-CN"/>
        </w:rPr>
        <w:t>(słownie..............................................)</w:t>
      </w:r>
    </w:p>
    <w:p w14:paraId="024C724C" w14:textId="2590C086" w:rsidR="002B6240" w:rsidRPr="0028626D" w:rsidRDefault="002B6240" w:rsidP="0028626D">
      <w:pPr>
        <w:widowControl w:val="0"/>
        <w:numPr>
          <w:ilvl w:val="0"/>
          <w:numId w:val="9"/>
        </w:numPr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28626D">
        <w:rPr>
          <w:rFonts w:ascii="Verdana" w:hAnsi="Verdana"/>
          <w:b/>
          <w:sz w:val="20"/>
          <w:szCs w:val="20"/>
          <w:lang w:eastAsia="zh-CN"/>
        </w:rPr>
        <w:t>Okres udzielonej gwarancji na wykonane naprawy wynosi:</w:t>
      </w:r>
      <w:r w:rsidRPr="0028626D">
        <w:rPr>
          <w:rFonts w:ascii="Verdana" w:hAnsi="Verdana"/>
          <w:sz w:val="20"/>
          <w:szCs w:val="20"/>
          <w:lang w:eastAsia="zh-CN"/>
        </w:rPr>
        <w:t xml:space="preserve"> ……</w:t>
      </w:r>
      <w:r w:rsidR="0028626D">
        <w:rPr>
          <w:rFonts w:ascii="Verdana" w:hAnsi="Verdana"/>
          <w:sz w:val="20"/>
          <w:szCs w:val="20"/>
          <w:lang w:eastAsia="zh-CN"/>
        </w:rPr>
        <w:t xml:space="preserve"> miesięcy </w:t>
      </w:r>
      <w:r w:rsidRPr="0028626D">
        <w:rPr>
          <w:rFonts w:ascii="Verdana" w:hAnsi="Verdana"/>
          <w:sz w:val="20"/>
          <w:szCs w:val="20"/>
          <w:lang w:eastAsia="zh-CN"/>
        </w:rPr>
        <w:t>na montowane urządzenia - zgodnie z gwarancją udzieloną przez producenta</w:t>
      </w:r>
      <w:r w:rsidR="0028626D">
        <w:rPr>
          <w:rFonts w:ascii="Verdana" w:hAnsi="Verdana"/>
          <w:sz w:val="20"/>
          <w:szCs w:val="20"/>
          <w:lang w:eastAsia="zh-CN"/>
        </w:rPr>
        <w:t>.</w:t>
      </w:r>
    </w:p>
    <w:p w14:paraId="49C96E94" w14:textId="7F0ACAAE" w:rsidR="002B6240" w:rsidRPr="0028626D" w:rsidRDefault="002B6240" w:rsidP="0028626D">
      <w:pPr>
        <w:numPr>
          <w:ilvl w:val="0"/>
          <w:numId w:val="9"/>
        </w:numPr>
        <w:tabs>
          <w:tab w:val="left" w:pos="709"/>
        </w:tabs>
        <w:suppressAutoHyphens/>
        <w:jc w:val="both"/>
        <w:rPr>
          <w:rFonts w:ascii="Verdana" w:hAnsi="Verdana"/>
          <w:color w:val="000000"/>
          <w:sz w:val="20"/>
          <w:szCs w:val="20"/>
          <w:lang w:eastAsia="zh-CN"/>
        </w:rPr>
      </w:pPr>
      <w:r w:rsidRPr="0028626D">
        <w:rPr>
          <w:rFonts w:ascii="Verdana" w:hAnsi="Verdana"/>
          <w:b/>
          <w:color w:val="000000"/>
          <w:sz w:val="20"/>
          <w:szCs w:val="20"/>
          <w:lang w:eastAsia="zh-CN"/>
        </w:rPr>
        <w:t>Czas reakcji</w:t>
      </w:r>
      <w:r w:rsidRPr="0028626D">
        <w:rPr>
          <w:rFonts w:ascii="Verdana" w:hAnsi="Verdana"/>
          <w:color w:val="000000"/>
          <w:sz w:val="20"/>
          <w:szCs w:val="20"/>
          <w:lang w:eastAsia="zh-CN"/>
        </w:rPr>
        <w:t xml:space="preserve"> – przystąpienie do usuwania awarii </w:t>
      </w:r>
      <w:r w:rsidRPr="0028626D">
        <w:rPr>
          <w:rFonts w:ascii="Verdana" w:hAnsi="Verdana"/>
          <w:b/>
          <w:color w:val="000000"/>
          <w:sz w:val="20"/>
          <w:szCs w:val="20"/>
          <w:lang w:eastAsia="zh-CN"/>
        </w:rPr>
        <w:t>wyniesie …..…</w:t>
      </w:r>
      <w:r w:rsidR="0028626D">
        <w:rPr>
          <w:rFonts w:ascii="Verdana" w:hAnsi="Verdana"/>
          <w:b/>
          <w:color w:val="000000"/>
          <w:sz w:val="20"/>
          <w:szCs w:val="20"/>
          <w:lang w:eastAsia="zh-CN"/>
        </w:rPr>
        <w:t xml:space="preserve"> </w:t>
      </w:r>
      <w:r w:rsidRPr="0028626D">
        <w:rPr>
          <w:rFonts w:ascii="Verdana" w:hAnsi="Verdana"/>
          <w:color w:val="000000"/>
          <w:sz w:val="20"/>
          <w:szCs w:val="20"/>
          <w:lang w:eastAsia="zh-CN"/>
        </w:rPr>
        <w:t>minut od momentu zgłoszenia</w:t>
      </w:r>
    </w:p>
    <w:p w14:paraId="4FA3FA9C" w14:textId="77777777" w:rsidR="002B6240" w:rsidRPr="0028626D" w:rsidRDefault="002B6240" w:rsidP="0028626D">
      <w:pPr>
        <w:tabs>
          <w:tab w:val="left" w:pos="2520"/>
          <w:tab w:val="left" w:pos="2586"/>
        </w:tabs>
        <w:suppressAutoHyphens/>
        <w:jc w:val="both"/>
        <w:rPr>
          <w:rFonts w:ascii="Verdana" w:hAnsi="Verdana"/>
          <w:b/>
          <w:color w:val="000000"/>
          <w:sz w:val="20"/>
          <w:szCs w:val="20"/>
          <w:lang w:eastAsia="zh-CN"/>
        </w:rPr>
      </w:pPr>
    </w:p>
    <w:p w14:paraId="60D21128" w14:textId="77777777" w:rsidR="002B6240" w:rsidRPr="0028626D" w:rsidRDefault="002B6240" w:rsidP="0028626D">
      <w:pPr>
        <w:widowControl w:val="0"/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28626D">
        <w:rPr>
          <w:rFonts w:ascii="Verdana" w:hAnsi="Verdana"/>
          <w:b/>
          <w:sz w:val="20"/>
          <w:szCs w:val="20"/>
          <w:lang w:eastAsia="zh-CN"/>
        </w:rPr>
        <w:t xml:space="preserve">Termin realizacji umowy: </w:t>
      </w:r>
      <w:r w:rsidRPr="0028626D">
        <w:rPr>
          <w:rFonts w:ascii="Verdana" w:hAnsi="Verdana"/>
          <w:b/>
          <w:iCs/>
          <w:sz w:val="20"/>
          <w:szCs w:val="20"/>
          <w:lang w:eastAsia="zh-CN"/>
        </w:rPr>
        <w:t>do 12 miesięcy od daty podpisania umowy</w:t>
      </w:r>
      <w:r w:rsidRPr="0028626D">
        <w:rPr>
          <w:rFonts w:ascii="Verdana" w:hAnsi="Verdana"/>
          <w:b/>
          <w:sz w:val="20"/>
          <w:szCs w:val="20"/>
          <w:lang w:eastAsia="zh-CN"/>
        </w:rPr>
        <w:t xml:space="preserve"> </w:t>
      </w:r>
    </w:p>
    <w:p w14:paraId="75E9073E" w14:textId="77777777" w:rsidR="002B6240" w:rsidRPr="0028626D" w:rsidRDefault="002B6240" w:rsidP="0028626D">
      <w:pPr>
        <w:suppressAutoHyphens/>
        <w:rPr>
          <w:rFonts w:ascii="Verdana" w:hAnsi="Verdana"/>
          <w:b/>
          <w:bCs/>
          <w:sz w:val="20"/>
          <w:szCs w:val="20"/>
          <w:lang w:eastAsia="zh-CN"/>
        </w:rPr>
      </w:pPr>
    </w:p>
    <w:p w14:paraId="07C7BBF4" w14:textId="091CD8BA" w:rsidR="002B6240" w:rsidRPr="0028626D" w:rsidRDefault="002B6240" w:rsidP="0028626D">
      <w:pPr>
        <w:suppressAutoHyphens/>
        <w:jc w:val="both"/>
        <w:rPr>
          <w:rFonts w:ascii="Verdana" w:hAnsi="Verdana"/>
          <w:bCs/>
          <w:sz w:val="20"/>
          <w:szCs w:val="20"/>
          <w:lang w:eastAsia="zh-CN"/>
        </w:rPr>
      </w:pPr>
      <w:r w:rsidRPr="0028626D">
        <w:rPr>
          <w:rFonts w:ascii="Verdana" w:hAnsi="Verdana"/>
          <w:bCs/>
          <w:sz w:val="20"/>
          <w:szCs w:val="20"/>
          <w:lang w:eastAsia="zh-CN"/>
        </w:rPr>
        <w:t>Na usługi wykonywane w domach studenckich  stosowana będzie do rozliczeń  stawka podatku od towarów i usług VAT 8%, a w innych obiektach 23%.</w:t>
      </w:r>
    </w:p>
    <w:p w14:paraId="14823ECF" w14:textId="77777777" w:rsidR="002B6240" w:rsidRPr="0028626D" w:rsidRDefault="002B6240" w:rsidP="0028626D">
      <w:pPr>
        <w:widowControl w:val="0"/>
        <w:tabs>
          <w:tab w:val="left" w:pos="360"/>
        </w:tabs>
        <w:suppressAutoHyphens/>
        <w:rPr>
          <w:rFonts w:ascii="Verdana" w:hAnsi="Verdana"/>
          <w:b/>
          <w:color w:val="FF0000"/>
          <w:sz w:val="20"/>
          <w:szCs w:val="20"/>
          <w:lang w:eastAsia="zh-CN"/>
        </w:rPr>
      </w:pPr>
    </w:p>
    <w:p w14:paraId="63B04365" w14:textId="77777777" w:rsidR="002B6240" w:rsidRPr="0028626D" w:rsidRDefault="002B6240" w:rsidP="0028626D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b/>
          <w:sz w:val="20"/>
          <w:szCs w:val="20"/>
          <w:lang w:eastAsia="zh-CN"/>
        </w:rPr>
        <w:t xml:space="preserve">Termin płatności: </w:t>
      </w:r>
      <w:r w:rsidRPr="0028626D">
        <w:rPr>
          <w:rFonts w:ascii="Verdana" w:hAnsi="Verdana"/>
          <w:sz w:val="20"/>
          <w:szCs w:val="20"/>
          <w:lang w:eastAsia="zh-CN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  <w:r w:rsidRPr="0028626D">
        <w:rPr>
          <w:rFonts w:ascii="Verdana" w:hAnsi="Verdana"/>
          <w:sz w:val="20"/>
          <w:szCs w:val="20"/>
        </w:rPr>
        <w:t xml:space="preserve"> </w:t>
      </w:r>
    </w:p>
    <w:p w14:paraId="7C165C5E" w14:textId="77777777" w:rsidR="002B6240" w:rsidRPr="0028626D" w:rsidRDefault="002B6240" w:rsidP="0028626D">
      <w:pPr>
        <w:suppressAutoHyphens/>
        <w:rPr>
          <w:rFonts w:ascii="Verdana" w:hAnsi="Verdana"/>
          <w:b/>
          <w:sz w:val="20"/>
          <w:szCs w:val="20"/>
          <w:u w:val="single"/>
          <w:lang w:eastAsia="zh-CN"/>
        </w:rPr>
      </w:pPr>
    </w:p>
    <w:p w14:paraId="00E28AD2" w14:textId="77777777" w:rsidR="002B6240" w:rsidRPr="0028626D" w:rsidRDefault="002B6240" w:rsidP="0028626D">
      <w:pPr>
        <w:suppressAutoHyphens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0DF459C2" w14:textId="77777777" w:rsidR="002B6240" w:rsidRPr="0028626D" w:rsidRDefault="002B6240" w:rsidP="0028626D">
      <w:pPr>
        <w:numPr>
          <w:ilvl w:val="0"/>
          <w:numId w:val="6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28626D">
        <w:rPr>
          <w:rFonts w:ascii="Verdana" w:hAnsi="Verdana"/>
          <w:sz w:val="20"/>
          <w:szCs w:val="20"/>
          <w:lang w:eastAsia="zh-CN"/>
        </w:rPr>
        <w:t xml:space="preserve"> </w:t>
      </w:r>
    </w:p>
    <w:p w14:paraId="7224152E" w14:textId="77777777" w:rsidR="002B6240" w:rsidRPr="0028626D" w:rsidRDefault="002B6240" w:rsidP="0028626D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28626D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28626D">
        <w:rPr>
          <w:rFonts w:ascii="Verdana" w:hAnsi="Verdana"/>
          <w:sz w:val="20"/>
          <w:szCs w:val="20"/>
          <w:lang w:eastAsia="ar-SA"/>
        </w:rPr>
        <w:t>zamawiającego</w:t>
      </w:r>
      <w:r w:rsidRPr="0028626D"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6D4D89C5" w14:textId="77777777" w:rsidR="002B6240" w:rsidRPr="0028626D" w:rsidRDefault="002B6240" w:rsidP="0028626D">
      <w:pPr>
        <w:numPr>
          <w:ilvl w:val="0"/>
          <w:numId w:val="6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b/>
          <w:sz w:val="20"/>
          <w:szCs w:val="20"/>
          <w:lang w:eastAsia="zh-CN"/>
        </w:rPr>
        <w:lastRenderedPageBreak/>
        <w:t xml:space="preserve">Oświadczamy, ze jesteśmy mikro/małym/średnim/dużym przedsiębiorstwem </w:t>
      </w:r>
      <w:r w:rsidRPr="0028626D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 w:rsidRPr="0028626D">
        <w:rPr>
          <w:rFonts w:ascii="Verdana" w:hAnsi="Verdana"/>
          <w:b/>
          <w:sz w:val="20"/>
          <w:szCs w:val="20"/>
          <w:lang w:eastAsia="zh-CN"/>
        </w:rPr>
        <w:t>*</w:t>
      </w:r>
    </w:p>
    <w:p w14:paraId="52AB3D22" w14:textId="77777777" w:rsidR="002B6240" w:rsidRPr="0028626D" w:rsidRDefault="002B6240" w:rsidP="0028626D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W pracach (wykonywaniu bieżących napraw) świadczonych na rzecz  Zamawiającego stosowane  będą nośniki cenowe nie wyższe niż :</w:t>
      </w:r>
    </w:p>
    <w:p w14:paraId="0E5510DB" w14:textId="77777777" w:rsidR="002B6240" w:rsidRPr="0028626D" w:rsidRDefault="002B6240" w:rsidP="0028626D">
      <w:pPr>
        <w:suppressAutoHyphens/>
        <w:ind w:left="360"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stawka roboczogodziny (netto)- ................ zł</w:t>
      </w:r>
    </w:p>
    <w:p w14:paraId="70744A51" w14:textId="77777777" w:rsidR="002B6240" w:rsidRPr="0028626D" w:rsidRDefault="002B6240" w:rsidP="0028626D">
      <w:pPr>
        <w:suppressAutoHyphens/>
        <w:ind w:left="360"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koszty ogólne - ............%</w:t>
      </w:r>
    </w:p>
    <w:p w14:paraId="3853FE70" w14:textId="77777777" w:rsidR="002B6240" w:rsidRPr="0028626D" w:rsidRDefault="002B6240" w:rsidP="0028626D">
      <w:pPr>
        <w:suppressAutoHyphens/>
        <w:ind w:left="360"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zysk netto -.................%</w:t>
      </w:r>
    </w:p>
    <w:p w14:paraId="5BD4A702" w14:textId="77777777" w:rsidR="002B6240" w:rsidRPr="0028626D" w:rsidRDefault="002B6240" w:rsidP="0028626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bCs/>
          <w:iCs/>
          <w:sz w:val="20"/>
          <w:szCs w:val="20"/>
          <w:lang w:eastAsia="zh-CN"/>
        </w:rPr>
        <w:t>Ośw</w:t>
      </w:r>
      <w:r w:rsidRPr="0028626D">
        <w:rPr>
          <w:rFonts w:ascii="Verdana" w:hAnsi="Verdana"/>
          <w:color w:val="000000"/>
          <w:sz w:val="20"/>
          <w:szCs w:val="20"/>
          <w:lang w:eastAsia="zh-CN"/>
        </w:rPr>
        <w:t>iadczam, że wypełniłem obowiązki informacyjne przewidziane w art. 13 lub art. 14 RODO</w:t>
      </w:r>
      <w:r w:rsidRPr="0028626D">
        <w:rPr>
          <w:rFonts w:ascii="Verdana" w:hAnsi="Verdana"/>
          <w:sz w:val="20"/>
          <w:szCs w:val="20"/>
          <w:lang w:eastAsia="zh-CN"/>
        </w:rPr>
        <w:t>*</w:t>
      </w:r>
      <w:r w:rsidRPr="0028626D">
        <w:rPr>
          <w:rFonts w:ascii="Verdana" w:hAnsi="Verdana"/>
          <w:color w:val="000000"/>
          <w:sz w:val="20"/>
          <w:szCs w:val="20"/>
          <w:lang w:eastAsia="zh-CN"/>
        </w:rPr>
        <w:t xml:space="preserve"> wobec osób fizycznych, </w:t>
      </w:r>
      <w:r w:rsidRPr="0028626D">
        <w:rPr>
          <w:rFonts w:ascii="Verdana" w:hAnsi="Verdana"/>
          <w:sz w:val="20"/>
          <w:szCs w:val="20"/>
          <w:lang w:eastAsia="zh-CN"/>
        </w:rPr>
        <w:t>od których dane osobowe bezpośrednio lub pośrednio pozyskałem</w:t>
      </w:r>
      <w:r w:rsidRPr="0028626D">
        <w:rPr>
          <w:rFonts w:ascii="Verdana" w:hAnsi="Verdana"/>
          <w:color w:val="000000"/>
          <w:sz w:val="20"/>
          <w:szCs w:val="20"/>
          <w:lang w:eastAsia="zh-CN"/>
        </w:rPr>
        <w:t xml:space="preserve"> w celu ubiegania się o udzielenie zamówienia publicznego w niniejszym postępowaniu</w:t>
      </w:r>
      <w:r w:rsidRPr="0028626D">
        <w:rPr>
          <w:rFonts w:ascii="Verdana" w:hAnsi="Verdana"/>
          <w:sz w:val="20"/>
          <w:szCs w:val="20"/>
          <w:lang w:eastAsia="zh-CN"/>
        </w:rPr>
        <w:t xml:space="preserve">.* * </w:t>
      </w:r>
    </w:p>
    <w:p w14:paraId="0817E474" w14:textId="77777777" w:rsidR="002B6240" w:rsidRPr="0028626D" w:rsidRDefault="002B6240" w:rsidP="0028626D">
      <w:pPr>
        <w:suppressAutoHyphens/>
        <w:jc w:val="both"/>
        <w:rPr>
          <w:rFonts w:ascii="Verdana" w:hAnsi="Verdana"/>
          <w:sz w:val="16"/>
          <w:szCs w:val="16"/>
          <w:lang w:eastAsia="zh-CN"/>
        </w:rPr>
      </w:pPr>
      <w:r w:rsidRPr="0028626D">
        <w:rPr>
          <w:rFonts w:ascii="Verdana" w:hAnsi="Verdana"/>
          <w:sz w:val="16"/>
          <w:szCs w:val="16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A3D8C3" w14:textId="77777777" w:rsidR="002B6240" w:rsidRPr="0028626D" w:rsidRDefault="002B6240" w:rsidP="0028626D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28626D">
        <w:rPr>
          <w:rFonts w:ascii="Verdana" w:eastAsia="Calibri" w:hAnsi="Verdana"/>
          <w:sz w:val="16"/>
          <w:szCs w:val="16"/>
          <w:lang w:eastAsia="zh-CN"/>
        </w:rPr>
        <w:t>**</w:t>
      </w:r>
      <w:r w:rsidRPr="0028626D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28626D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BF612C" w14:textId="77777777" w:rsidR="002B6240" w:rsidRPr="0028626D" w:rsidRDefault="002B6240" w:rsidP="0028626D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5FFF8E87" w14:textId="77777777" w:rsidR="002B6240" w:rsidRPr="0028626D" w:rsidRDefault="002B6240" w:rsidP="0028626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28626D"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 w:rsidRPr="0028626D"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 w:rsidRPr="0028626D">
        <w:rPr>
          <w:rFonts w:ascii="Verdana" w:hAnsi="Verdana"/>
          <w:b/>
          <w:sz w:val="20"/>
          <w:szCs w:val="20"/>
          <w:lang w:eastAsia="zh-CN"/>
        </w:rPr>
        <w:t xml:space="preserve"> 4 SWZ spełniamy osobiście/ powołujemy się na zasoby podmiotu trzeciego w następującym zakresie</w:t>
      </w:r>
      <w:r w:rsidRPr="0028626D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28626D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6A0BBE10" w14:textId="77777777" w:rsidR="002B6240" w:rsidRPr="0028626D" w:rsidRDefault="002B6240" w:rsidP="0028626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B6240" w:rsidRPr="0028626D" w14:paraId="09860849" w14:textId="77777777" w:rsidTr="0002032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8750AA" w14:textId="77777777" w:rsidR="002B6240" w:rsidRPr="0028626D" w:rsidRDefault="002B6240" w:rsidP="0028626D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8626D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52E7654" w14:textId="77777777" w:rsidR="002B6240" w:rsidRPr="0028626D" w:rsidRDefault="002B6240" w:rsidP="0028626D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8626D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427E55EC" w14:textId="77777777" w:rsidR="002B6240" w:rsidRPr="0028626D" w:rsidRDefault="002B6240" w:rsidP="0028626D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8626D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31DAC" w14:textId="77777777" w:rsidR="002B6240" w:rsidRPr="0028626D" w:rsidRDefault="002B6240" w:rsidP="0028626D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8626D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2B6240" w:rsidRPr="0028626D" w14:paraId="12496EBC" w14:textId="77777777" w:rsidTr="0002032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F87FDB" w14:textId="77777777" w:rsidR="002B6240" w:rsidRPr="0028626D" w:rsidRDefault="002B6240" w:rsidP="0028626D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94DDC42" w14:textId="77777777" w:rsidR="002B6240" w:rsidRPr="0028626D" w:rsidRDefault="002B6240" w:rsidP="0028626D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07B8CE" w14:textId="77777777" w:rsidR="002B6240" w:rsidRPr="0028626D" w:rsidRDefault="002B6240" w:rsidP="0028626D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2629E91B" w14:textId="77777777" w:rsidR="002B6240" w:rsidRPr="0028626D" w:rsidRDefault="002B6240" w:rsidP="0028626D">
      <w:pPr>
        <w:numPr>
          <w:ilvl w:val="0"/>
          <w:numId w:val="6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28626D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28626D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28626D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B6240" w:rsidRPr="0028626D" w14:paraId="77578C8B" w14:textId="77777777" w:rsidTr="0002032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E07D3D" w14:textId="77777777" w:rsidR="002B6240" w:rsidRPr="0028626D" w:rsidRDefault="002B6240" w:rsidP="0028626D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8626D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F314B21" w14:textId="77777777" w:rsidR="002B6240" w:rsidRPr="0028626D" w:rsidRDefault="002B6240" w:rsidP="0028626D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8626D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BECC9" w14:textId="77777777" w:rsidR="002B6240" w:rsidRPr="0028626D" w:rsidRDefault="002B6240" w:rsidP="0028626D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8626D">
              <w:rPr>
                <w:rFonts w:ascii="Verdana" w:hAnsi="Verdana"/>
                <w:sz w:val="20"/>
                <w:szCs w:val="20"/>
                <w:lang w:eastAsia="zh-CN"/>
              </w:rPr>
              <w:t xml:space="preserve">Usługa, dostawa (zakres), który wykonają poszczególni wykonawcy </w:t>
            </w:r>
          </w:p>
        </w:tc>
      </w:tr>
      <w:tr w:rsidR="002B6240" w:rsidRPr="0028626D" w14:paraId="1431BDA9" w14:textId="77777777" w:rsidTr="0002032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4B7B32B" w14:textId="77777777" w:rsidR="002B6240" w:rsidRPr="0028626D" w:rsidRDefault="002B6240" w:rsidP="0028626D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8626D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661706E" w14:textId="77777777" w:rsidR="002B6240" w:rsidRPr="0028626D" w:rsidRDefault="002B6240" w:rsidP="0028626D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316E3" w14:textId="77777777" w:rsidR="002B6240" w:rsidRPr="0028626D" w:rsidRDefault="002B6240" w:rsidP="0028626D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2B6240" w:rsidRPr="0028626D" w14:paraId="16747676" w14:textId="77777777" w:rsidTr="0002032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345C2E7" w14:textId="77777777" w:rsidR="002B6240" w:rsidRPr="0028626D" w:rsidRDefault="002B6240" w:rsidP="0028626D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28626D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52EED6" w14:textId="77777777" w:rsidR="002B6240" w:rsidRPr="0028626D" w:rsidRDefault="002B6240" w:rsidP="0028626D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A15632" w14:textId="77777777" w:rsidR="002B6240" w:rsidRPr="0028626D" w:rsidRDefault="002B6240" w:rsidP="0028626D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0CF14C7C" w14:textId="77777777" w:rsidR="002B6240" w:rsidRPr="0028626D" w:rsidRDefault="002B6240" w:rsidP="0028626D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200FECB1" w14:textId="77777777" w:rsidR="002B6240" w:rsidRPr="0028626D" w:rsidRDefault="002B6240" w:rsidP="0028626D">
      <w:pPr>
        <w:keepNext/>
        <w:numPr>
          <w:ilvl w:val="0"/>
          <w:numId w:val="5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28626D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28626D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28626D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28626D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28626D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28626D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28626D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28626D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1DF80C42" w14:textId="77777777" w:rsidR="002B6240" w:rsidRPr="0028626D" w:rsidRDefault="002B6240" w:rsidP="0028626D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28626D">
        <w:rPr>
          <w:rFonts w:ascii="Verdana" w:hAnsi="Verdana"/>
          <w:sz w:val="20"/>
          <w:szCs w:val="20"/>
          <w:lang w:eastAsia="zh-CN"/>
        </w:rPr>
        <w:tab/>
      </w:r>
      <w:r w:rsidRPr="0028626D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6AF58851" w14:textId="77777777" w:rsidR="002B6240" w:rsidRPr="0028626D" w:rsidRDefault="002B6240" w:rsidP="0028626D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28626D">
        <w:rPr>
          <w:rFonts w:ascii="Verdana" w:hAnsi="Verdana"/>
          <w:sz w:val="20"/>
          <w:szCs w:val="20"/>
          <w:lang w:eastAsia="zh-CN"/>
        </w:rPr>
        <w:t>ych</w:t>
      </w:r>
      <w:proofErr w:type="spellEnd"/>
      <w:r w:rsidRPr="0028626D">
        <w:rPr>
          <w:rFonts w:ascii="Verdana" w:hAnsi="Verdana"/>
          <w:sz w:val="20"/>
          <w:szCs w:val="20"/>
          <w:lang w:eastAsia="zh-CN"/>
        </w:rPr>
        <w:t>) dokumentu(ów)</w:t>
      </w:r>
    </w:p>
    <w:p w14:paraId="687B7D51" w14:textId="77777777" w:rsidR="002B6240" w:rsidRPr="0028626D" w:rsidRDefault="002B6240" w:rsidP="0028626D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…………………………………………………...........................…… które dołączamy do oferty.</w:t>
      </w:r>
    </w:p>
    <w:p w14:paraId="648369DC" w14:textId="77777777" w:rsidR="002B6240" w:rsidRPr="0028626D" w:rsidRDefault="002B6240" w:rsidP="0028626D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20810A2B" w14:textId="77777777" w:rsidR="002B6240" w:rsidRPr="0028626D" w:rsidRDefault="002B6240" w:rsidP="0028626D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116FE705" w14:textId="77777777" w:rsidR="002B6240" w:rsidRPr="0028626D" w:rsidRDefault="002B6240" w:rsidP="0028626D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0CFE64AA" w14:textId="128A9AEC" w:rsidR="002B6240" w:rsidRPr="0028626D" w:rsidRDefault="002B6240" w:rsidP="0028626D">
      <w:pPr>
        <w:numPr>
          <w:ilvl w:val="1"/>
          <w:numId w:val="7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28626D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.................................................................................................................</w:t>
      </w:r>
    </w:p>
    <w:p w14:paraId="166889EE" w14:textId="77777777" w:rsidR="002B6240" w:rsidRPr="0028626D" w:rsidRDefault="002B6240" w:rsidP="0028626D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bookmarkStart w:id="0" w:name="_Hlk88125989"/>
      <w:r w:rsidRPr="0028626D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5321CA62" w14:textId="43F00120" w:rsidR="00FE545C" w:rsidRPr="0028626D" w:rsidRDefault="002B6240" w:rsidP="0028626D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</w:rPr>
      </w:pPr>
      <w:r w:rsidRPr="0028626D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  <w:bookmarkEnd w:id="0"/>
    </w:p>
    <w:sectPr w:rsidR="00FE545C" w:rsidRPr="002862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DC79B1" w14:textId="77777777" w:rsidR="00911A74" w:rsidRDefault="00911A74">
      <w:r>
        <w:separator/>
      </w:r>
    </w:p>
  </w:endnote>
  <w:endnote w:type="continuationSeparator" w:id="0">
    <w:p w14:paraId="7F4584CB" w14:textId="77777777" w:rsidR="00911A74" w:rsidRDefault="00911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1D8D3" w14:textId="77777777" w:rsidR="003F238E" w:rsidRDefault="003F23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92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3000E" w14:textId="77777777" w:rsidR="003F238E" w:rsidRDefault="003F23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310BB" w14:textId="77777777" w:rsidR="00911A74" w:rsidRDefault="00911A74">
      <w:r>
        <w:separator/>
      </w:r>
    </w:p>
  </w:footnote>
  <w:footnote w:type="continuationSeparator" w:id="0">
    <w:p w14:paraId="0CD5766E" w14:textId="77777777" w:rsidR="00911A74" w:rsidRDefault="00911A74">
      <w:r>
        <w:continuationSeparator/>
      </w:r>
    </w:p>
  </w:footnote>
  <w:footnote w:id="1">
    <w:p w14:paraId="5E068B7C" w14:textId="77777777" w:rsidR="002B6240" w:rsidRDefault="002B6240" w:rsidP="002B624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3C21FAB3" w14:textId="77777777" w:rsidR="002B6240" w:rsidRDefault="002B6240" w:rsidP="002B624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CAD2B" w14:textId="77777777" w:rsidR="003F238E" w:rsidRDefault="003F23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27151" w14:textId="4130287B" w:rsidR="00F53146" w:rsidRPr="002B6240" w:rsidRDefault="00F53146" w:rsidP="002B62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87697" w14:textId="77777777" w:rsidR="003F238E" w:rsidRDefault="003F23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191A3D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1C1477F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AC585126"/>
    <w:lvl w:ilvl="0" w:tplc="6EFE8538">
      <w:start w:val="7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1F5138"/>
    <w:multiLevelType w:val="hybridMultilevel"/>
    <w:tmpl w:val="D8A61B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87F37"/>
    <w:multiLevelType w:val="hybridMultilevel"/>
    <w:tmpl w:val="2F8A4F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612594F"/>
    <w:multiLevelType w:val="hybridMultilevel"/>
    <w:tmpl w:val="3BCC95C0"/>
    <w:lvl w:ilvl="0" w:tplc="52A624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2358F"/>
    <w:multiLevelType w:val="hybridMultilevel"/>
    <w:tmpl w:val="2D2C460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12034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257199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4832111">
    <w:abstractNumId w:val="3"/>
  </w:num>
  <w:num w:numId="4" w16cid:durableId="333453817">
    <w:abstractNumId w:val="9"/>
  </w:num>
  <w:num w:numId="5" w16cid:durableId="18442013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794404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867079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88079773">
    <w:abstractNumId w:val="4"/>
  </w:num>
  <w:num w:numId="9" w16cid:durableId="1625845113">
    <w:abstractNumId w:val="8"/>
  </w:num>
  <w:num w:numId="10" w16cid:durableId="296223338">
    <w:abstractNumId w:val="6"/>
  </w:num>
  <w:num w:numId="11" w16cid:durableId="973799493">
    <w:abstractNumId w:val="10"/>
  </w:num>
  <w:num w:numId="12" w16cid:durableId="3914637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1A74"/>
    <w:rsid w:val="00012286"/>
    <w:rsid w:val="000704FC"/>
    <w:rsid w:val="00071CCC"/>
    <w:rsid w:val="00072FDE"/>
    <w:rsid w:val="000B731D"/>
    <w:rsid w:val="000D6134"/>
    <w:rsid w:val="000E09C7"/>
    <w:rsid w:val="000F6589"/>
    <w:rsid w:val="00106636"/>
    <w:rsid w:val="00106C73"/>
    <w:rsid w:val="00116EC6"/>
    <w:rsid w:val="001801DD"/>
    <w:rsid w:val="001D4612"/>
    <w:rsid w:val="00207E98"/>
    <w:rsid w:val="0026652B"/>
    <w:rsid w:val="002723B0"/>
    <w:rsid w:val="0028626D"/>
    <w:rsid w:val="002B6240"/>
    <w:rsid w:val="002C1539"/>
    <w:rsid w:val="00315A4A"/>
    <w:rsid w:val="003F015E"/>
    <w:rsid w:val="003F238E"/>
    <w:rsid w:val="004713EA"/>
    <w:rsid w:val="004A3F16"/>
    <w:rsid w:val="004B7300"/>
    <w:rsid w:val="004C6753"/>
    <w:rsid w:val="005430C9"/>
    <w:rsid w:val="00573165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1155"/>
    <w:rsid w:val="00833933"/>
    <w:rsid w:val="00853083"/>
    <w:rsid w:val="008B2F0C"/>
    <w:rsid w:val="008B4928"/>
    <w:rsid w:val="008D2AB8"/>
    <w:rsid w:val="008F1C66"/>
    <w:rsid w:val="00911A74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2C5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7C5C3"/>
  <w15:chartTrackingRefBased/>
  <w15:docId w15:val="{9EB209BB-E531-40A2-89C2-B90E13490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630</Words>
  <Characters>4704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7</cp:revision>
  <cp:lastPrinted>1899-12-31T23:00:00Z</cp:lastPrinted>
  <dcterms:created xsi:type="dcterms:W3CDTF">2025-06-26T13:07:00Z</dcterms:created>
  <dcterms:modified xsi:type="dcterms:W3CDTF">2025-07-10T13:10:00Z</dcterms:modified>
</cp:coreProperties>
</file>