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84987" w14:textId="77777777" w:rsidR="00DD5E6B" w:rsidRPr="001A03C8" w:rsidRDefault="00DD5E6B" w:rsidP="00DD5E6B">
      <w:pPr>
        <w:jc w:val="right"/>
        <w:rPr>
          <w:b/>
          <w:sz w:val="24"/>
          <w:szCs w:val="24"/>
        </w:rPr>
      </w:pPr>
      <w:r w:rsidRPr="001A03C8">
        <w:rPr>
          <w:b/>
          <w:sz w:val="24"/>
          <w:szCs w:val="24"/>
        </w:rPr>
        <w:t xml:space="preserve">Załącznik nr </w:t>
      </w:r>
      <w:r w:rsidR="002607B8" w:rsidRPr="001A03C8">
        <w:rPr>
          <w:b/>
          <w:sz w:val="24"/>
          <w:szCs w:val="24"/>
        </w:rPr>
        <w:t>6</w:t>
      </w:r>
    </w:p>
    <w:p w14:paraId="7D69679A" w14:textId="77777777" w:rsidR="00DD5E6B" w:rsidRPr="001A03C8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FB87B8D" w14:textId="77777777" w:rsidR="00DD5E6B" w:rsidRPr="001A03C8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368ACC2" w14:textId="284B8342" w:rsidR="00DD5E6B" w:rsidRPr="001A03C8" w:rsidRDefault="00981FF4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84AFA" wp14:editId="4DB809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7235824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8084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84A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358F8084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B874D5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C66C7A6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1A03C8">
        <w:rPr>
          <w:b/>
          <w:color w:val="000000"/>
          <w:sz w:val="28"/>
        </w:rPr>
        <w:t>WYKAZ ZREALIZOWANYCH DOSTAW</w:t>
      </w:r>
    </w:p>
    <w:p w14:paraId="3E0614F4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A5EB2FB" w14:textId="77777777" w:rsidR="00DD5E6B" w:rsidRPr="001A03C8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sz w:val="28"/>
        </w:rPr>
        <w:t>NAZWA WYKONAWCY: …………………………………………………….</w:t>
      </w:r>
    </w:p>
    <w:p w14:paraId="6E04EE98" w14:textId="77777777" w:rsidR="00DD5E6B" w:rsidRPr="001A03C8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sz w:val="28"/>
        </w:rPr>
        <w:t xml:space="preserve">ADRES:…………………………………………………………………………. </w:t>
      </w:r>
    </w:p>
    <w:p w14:paraId="4CE4D5FB" w14:textId="57BDEC4D" w:rsidR="001A03C8" w:rsidRPr="001A03C8" w:rsidRDefault="00DD5E6B" w:rsidP="001A03C8">
      <w:pPr>
        <w:jc w:val="center"/>
        <w:rPr>
          <w:b/>
          <w:sz w:val="22"/>
          <w:szCs w:val="22"/>
        </w:rPr>
      </w:pPr>
      <w:r w:rsidRPr="001A03C8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14288D" w:rsidRPr="001A03C8">
        <w:rPr>
          <w:sz w:val="22"/>
          <w:szCs w:val="22"/>
        </w:rPr>
        <w:t>tryb podstawowy</w:t>
      </w:r>
      <w:r w:rsidRPr="001A03C8">
        <w:rPr>
          <w:sz w:val="22"/>
          <w:szCs w:val="22"/>
        </w:rPr>
        <w:t xml:space="preserve"> </w:t>
      </w:r>
      <w:r w:rsidR="00E93A60" w:rsidRPr="001A03C8">
        <w:rPr>
          <w:color w:val="000000"/>
          <w:sz w:val="22"/>
          <w:szCs w:val="22"/>
        </w:rPr>
        <w:t>na</w:t>
      </w:r>
      <w:r w:rsidR="00E617FF" w:rsidRPr="001A03C8">
        <w:rPr>
          <w:b/>
          <w:sz w:val="22"/>
          <w:szCs w:val="22"/>
        </w:rPr>
        <w:t xml:space="preserve"> </w:t>
      </w:r>
      <w:bookmarkStart w:id="0" w:name="_Hlk163052511"/>
      <w:r w:rsidR="001A03C8" w:rsidRPr="001A03C8">
        <w:rPr>
          <w:b/>
          <w:bCs/>
          <w:sz w:val="22"/>
          <w:szCs w:val="22"/>
        </w:rPr>
        <w:t>Dostawa środków czystości dla Miasteczka Studenckiego AGH w Krakowie DE-dzp.272-429/25</w:t>
      </w:r>
      <w:bookmarkEnd w:id="0"/>
      <w:r w:rsidRPr="001A03C8">
        <w:rPr>
          <w:b/>
          <w:sz w:val="22"/>
          <w:szCs w:val="22"/>
        </w:rPr>
        <w:t>,</w:t>
      </w:r>
      <w:r w:rsidR="001A03C8" w:rsidRPr="001A03C8">
        <w:rPr>
          <w:b/>
          <w:sz w:val="22"/>
          <w:szCs w:val="22"/>
        </w:rPr>
        <w:t xml:space="preserve"> </w:t>
      </w:r>
    </w:p>
    <w:p w14:paraId="4E422BE3" w14:textId="7DD76FB1" w:rsidR="00DD5E6B" w:rsidRPr="001A03C8" w:rsidRDefault="00DD5E6B" w:rsidP="001A03C8">
      <w:pPr>
        <w:jc w:val="center"/>
        <w:rPr>
          <w:b/>
          <w:bCs/>
          <w:sz w:val="18"/>
          <w:szCs w:val="18"/>
        </w:rPr>
      </w:pPr>
      <w:r w:rsidRPr="001A03C8"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 w:rsidRPr="001A03C8">
        <w:rPr>
          <w:sz w:val="24"/>
          <w:szCs w:val="24"/>
        </w:rPr>
        <w:t xml:space="preserve"> odpowiadające rodzajem dostawom stanowiącym przedmiot zamówienia</w:t>
      </w:r>
      <w:r w:rsidRPr="001A03C8">
        <w:rPr>
          <w:sz w:val="24"/>
          <w:szCs w:val="24"/>
        </w:rPr>
        <w:t>:</w:t>
      </w:r>
    </w:p>
    <w:p w14:paraId="5B9A883E" w14:textId="77777777" w:rsidR="00E93A60" w:rsidRPr="001A03C8" w:rsidRDefault="00E93A60" w:rsidP="00DD5E6B">
      <w:pPr>
        <w:tabs>
          <w:tab w:val="left" w:pos="0"/>
        </w:tabs>
        <w:jc w:val="center"/>
        <w:rPr>
          <w:b/>
        </w:rPr>
        <w:sectPr w:rsidR="00E93A60" w:rsidRPr="001A03C8" w:rsidSect="00651A5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2699820" w14:textId="77777777" w:rsidR="00E93A60" w:rsidRPr="001A03C8" w:rsidRDefault="00E93A60" w:rsidP="00DD5E6B">
      <w:pPr>
        <w:tabs>
          <w:tab w:val="left" w:pos="0"/>
        </w:tabs>
        <w:jc w:val="center"/>
        <w:rPr>
          <w:b/>
        </w:rPr>
        <w:sectPr w:rsidR="00E93A60" w:rsidRPr="001A03C8" w:rsidSect="00651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1A03C8" w14:paraId="7E382593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37FDE927" w14:textId="77777777" w:rsidR="00E93A60" w:rsidRPr="001A03C8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1A03C8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22E65BBB" w14:textId="77777777" w:rsidR="00E93A60" w:rsidRPr="001A03C8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Przedmiot dostawy</w:t>
            </w:r>
            <w:r w:rsidRPr="001A03C8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7A59D13F" w14:textId="77777777" w:rsidR="00E93A60" w:rsidRPr="001A03C8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62BD668E" w14:textId="77777777" w:rsidR="00E93A60" w:rsidRPr="001A03C8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17143B6B" w14:textId="77777777" w:rsidR="00E93A60" w:rsidRPr="001A03C8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Odbiorca dostawy (nazwa, adres)</w:t>
            </w:r>
          </w:p>
        </w:tc>
      </w:tr>
      <w:tr w:rsidR="00E93A60" w:rsidRPr="001A03C8" w14:paraId="15279F6A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0670F6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1</w:t>
            </w:r>
          </w:p>
        </w:tc>
        <w:tc>
          <w:tcPr>
            <w:tcW w:w="2506" w:type="dxa"/>
            <w:vAlign w:val="center"/>
          </w:tcPr>
          <w:p w14:paraId="5128713F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2</w:t>
            </w:r>
          </w:p>
        </w:tc>
        <w:tc>
          <w:tcPr>
            <w:tcW w:w="2924" w:type="dxa"/>
            <w:vAlign w:val="center"/>
          </w:tcPr>
          <w:p w14:paraId="178D5C99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3</w:t>
            </w:r>
          </w:p>
        </w:tc>
        <w:tc>
          <w:tcPr>
            <w:tcW w:w="1879" w:type="dxa"/>
            <w:vAlign w:val="center"/>
          </w:tcPr>
          <w:p w14:paraId="252623D7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4</w:t>
            </w:r>
          </w:p>
        </w:tc>
        <w:tc>
          <w:tcPr>
            <w:tcW w:w="1879" w:type="dxa"/>
            <w:vAlign w:val="center"/>
          </w:tcPr>
          <w:p w14:paraId="4339A2CE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1A03C8">
              <w:t>5</w:t>
            </w:r>
          </w:p>
        </w:tc>
      </w:tr>
      <w:tr w:rsidR="00E93A60" w:rsidRPr="001A03C8" w14:paraId="305B6D87" w14:textId="77777777" w:rsidTr="00E93A60">
        <w:trPr>
          <w:cantSplit/>
          <w:trHeight w:val="939"/>
        </w:trPr>
        <w:tc>
          <w:tcPr>
            <w:tcW w:w="626" w:type="dxa"/>
          </w:tcPr>
          <w:p w14:paraId="2C1B7289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405C11F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BCE8373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C95ADAB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5343943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58566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RPr="001A03C8" w14:paraId="3D7FEFBA" w14:textId="77777777" w:rsidTr="00E93A60">
        <w:trPr>
          <w:cantSplit/>
          <w:trHeight w:val="939"/>
        </w:trPr>
        <w:tc>
          <w:tcPr>
            <w:tcW w:w="626" w:type="dxa"/>
          </w:tcPr>
          <w:p w14:paraId="3E8594DB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5AC73F8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3E9C5D6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A578D4B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BD434F6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7009C7C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RPr="001A03C8" w14:paraId="33B91D4E" w14:textId="77777777" w:rsidTr="00E93A60">
        <w:trPr>
          <w:cantSplit/>
          <w:trHeight w:val="269"/>
        </w:trPr>
        <w:tc>
          <w:tcPr>
            <w:tcW w:w="626" w:type="dxa"/>
          </w:tcPr>
          <w:p w14:paraId="701C92A0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331FF16" w14:textId="77777777" w:rsidR="00E93A60" w:rsidRPr="001A03C8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0013A552" w14:textId="77777777" w:rsidR="00E93A60" w:rsidRPr="001A03C8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1A03C8"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CB9E25B" w14:textId="77777777" w:rsidR="00E93A60" w:rsidRPr="001A03C8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522D6CF0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5FA61319" w14:textId="77777777" w:rsidR="00E93A60" w:rsidRPr="001A03C8" w:rsidRDefault="00E93A60" w:rsidP="00DD5E6B">
      <w:pPr>
        <w:spacing w:line="360" w:lineRule="auto"/>
        <w:jc w:val="both"/>
      </w:pPr>
    </w:p>
    <w:p w14:paraId="01379727" w14:textId="77777777" w:rsidR="002607B8" w:rsidRPr="001A03C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4CAE6A51" w14:textId="77777777" w:rsidR="00E93A60" w:rsidRPr="001A03C8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1A03C8">
        <w:rPr>
          <w:b/>
          <w:sz w:val="24"/>
          <w:szCs w:val="24"/>
        </w:rPr>
        <w:t>W załączeniu d</w:t>
      </w:r>
      <w:r w:rsidR="00326EA6" w:rsidRPr="001A03C8">
        <w:rPr>
          <w:b/>
          <w:sz w:val="24"/>
          <w:szCs w:val="24"/>
        </w:rPr>
        <w:t>owody</w:t>
      </w:r>
      <w:r w:rsidRPr="001A03C8">
        <w:rPr>
          <w:b/>
          <w:sz w:val="24"/>
          <w:szCs w:val="24"/>
        </w:rPr>
        <w:t xml:space="preserve"> potwierdzające należyte wykonanie dostaw wyszczególnionych w wykazie.</w:t>
      </w:r>
    </w:p>
    <w:p w14:paraId="5A317347" w14:textId="0D38AD3E" w:rsidR="0002572B" w:rsidRPr="001A03C8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Cs/>
          <w:i/>
          <w:iCs/>
          <w:color w:val="FF0000"/>
          <w:lang w:eastAsia="zh-CN"/>
        </w:rPr>
      </w:pPr>
      <w:r w:rsidRPr="001A03C8">
        <w:rPr>
          <w:rFonts w:eastAsia="Calibri"/>
          <w:bCs/>
          <w:i/>
          <w:iCs/>
          <w:color w:val="FF0000"/>
          <w:lang w:eastAsia="zh-CN"/>
        </w:rPr>
        <w:t>Oferta powinna być sporządzona w języku polskim, z zachowaniem postaci elektronicznej i podpisana kwalifikowanym podpisem elektronicznym, podpisem zaufanym lub</w:t>
      </w:r>
      <w:r w:rsidR="00981FF4" w:rsidRPr="001A03C8">
        <w:rPr>
          <w:rFonts w:eastAsia="Calibri"/>
          <w:bCs/>
          <w:i/>
          <w:iCs/>
          <w:color w:val="FF0000"/>
          <w:lang w:eastAsia="zh-CN"/>
        </w:rPr>
        <w:t xml:space="preserve"> elektronicznym </w:t>
      </w:r>
      <w:r w:rsidRPr="001A03C8">
        <w:rPr>
          <w:rFonts w:eastAsia="Calibri"/>
          <w:bCs/>
          <w:i/>
          <w:iCs/>
          <w:color w:val="FF0000"/>
          <w:lang w:eastAsia="zh-CN"/>
        </w:rPr>
        <w:t xml:space="preserve"> podpisem osobistym.</w:t>
      </w:r>
    </w:p>
    <w:p w14:paraId="36204588" w14:textId="77777777" w:rsidR="002607B8" w:rsidRPr="001A03C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1A03C8" w:rsidSect="00651A53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DFF85" w14:textId="77777777" w:rsidR="000A0F7E" w:rsidRDefault="000A0F7E">
      <w:r>
        <w:separator/>
      </w:r>
    </w:p>
  </w:endnote>
  <w:endnote w:type="continuationSeparator" w:id="0">
    <w:p w14:paraId="677B647C" w14:textId="77777777" w:rsidR="000A0F7E" w:rsidRDefault="000A0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83376" w14:textId="77777777" w:rsidR="000A0F7E" w:rsidRDefault="000A0F7E">
      <w:r>
        <w:separator/>
      </w:r>
    </w:p>
  </w:footnote>
  <w:footnote w:type="continuationSeparator" w:id="0">
    <w:p w14:paraId="26112D5E" w14:textId="77777777" w:rsidR="000A0F7E" w:rsidRDefault="000A0F7E">
      <w:r>
        <w:continuationSeparator/>
      </w:r>
    </w:p>
  </w:footnote>
  <w:footnote w:id="1">
    <w:p w14:paraId="5E923732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7569"/>
    <w:rsid w:val="000A0F7E"/>
    <w:rsid w:val="000C4504"/>
    <w:rsid w:val="0014288D"/>
    <w:rsid w:val="001A03C8"/>
    <w:rsid w:val="001A263E"/>
    <w:rsid w:val="001F44F6"/>
    <w:rsid w:val="002355F4"/>
    <w:rsid w:val="002605A3"/>
    <w:rsid w:val="002607B8"/>
    <w:rsid w:val="002646BC"/>
    <w:rsid w:val="002D3A13"/>
    <w:rsid w:val="002E158A"/>
    <w:rsid w:val="002F6942"/>
    <w:rsid w:val="00326EA6"/>
    <w:rsid w:val="003857B7"/>
    <w:rsid w:val="00437D39"/>
    <w:rsid w:val="004759B0"/>
    <w:rsid w:val="00506FF0"/>
    <w:rsid w:val="006032FA"/>
    <w:rsid w:val="006347E9"/>
    <w:rsid w:val="00651A53"/>
    <w:rsid w:val="0068187F"/>
    <w:rsid w:val="006A5B9B"/>
    <w:rsid w:val="006B58EB"/>
    <w:rsid w:val="006C17E0"/>
    <w:rsid w:val="006F12AA"/>
    <w:rsid w:val="007335B2"/>
    <w:rsid w:val="00750860"/>
    <w:rsid w:val="007D386D"/>
    <w:rsid w:val="008D2F10"/>
    <w:rsid w:val="008D3D57"/>
    <w:rsid w:val="00981FF4"/>
    <w:rsid w:val="00A1762A"/>
    <w:rsid w:val="00A31ED3"/>
    <w:rsid w:val="00A50CCB"/>
    <w:rsid w:val="00B17340"/>
    <w:rsid w:val="00B538A0"/>
    <w:rsid w:val="00B665BF"/>
    <w:rsid w:val="00BD7877"/>
    <w:rsid w:val="00C0487F"/>
    <w:rsid w:val="00C1516B"/>
    <w:rsid w:val="00C24D1C"/>
    <w:rsid w:val="00C43B41"/>
    <w:rsid w:val="00CD0D35"/>
    <w:rsid w:val="00CD1686"/>
    <w:rsid w:val="00DD5E6B"/>
    <w:rsid w:val="00E154E9"/>
    <w:rsid w:val="00E43856"/>
    <w:rsid w:val="00E44EE1"/>
    <w:rsid w:val="00E617FF"/>
    <w:rsid w:val="00E8057E"/>
    <w:rsid w:val="00E93A60"/>
    <w:rsid w:val="00EB64E2"/>
    <w:rsid w:val="00EF6EC9"/>
    <w:rsid w:val="00F017CE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D36DA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C338-3897-4B5E-A837-BE15B08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Lucyna Śliwa-Naporowska</cp:lastModifiedBy>
  <cp:revision>3</cp:revision>
  <cp:lastPrinted>2024-05-08T06:09:00Z</cp:lastPrinted>
  <dcterms:created xsi:type="dcterms:W3CDTF">2025-07-25T08:48:00Z</dcterms:created>
  <dcterms:modified xsi:type="dcterms:W3CDTF">2025-07-25T10:39:00Z</dcterms:modified>
</cp:coreProperties>
</file>