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F0500" w14:textId="568243A6" w:rsidR="008D2AB8" w:rsidRPr="008F1563" w:rsidRDefault="008D2AB8" w:rsidP="008F1563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F1563">
        <w:rPr>
          <w:rFonts w:ascii="Verdana" w:hAnsi="Verdana"/>
          <w:b w:val="0"/>
          <w:sz w:val="20"/>
          <w:szCs w:val="20"/>
        </w:rPr>
        <w:tab/>
      </w:r>
      <w:r w:rsidRPr="008F1563">
        <w:rPr>
          <w:rFonts w:ascii="Verdana" w:hAnsi="Verdana"/>
          <w:b w:val="0"/>
          <w:sz w:val="20"/>
          <w:szCs w:val="20"/>
        </w:rPr>
        <w:tab/>
      </w:r>
      <w:r w:rsidRPr="008F1563">
        <w:rPr>
          <w:rFonts w:ascii="Verdana" w:hAnsi="Verdana"/>
          <w:b w:val="0"/>
          <w:sz w:val="20"/>
          <w:szCs w:val="20"/>
        </w:rPr>
        <w:tab/>
      </w:r>
      <w:r w:rsidRPr="008F1563">
        <w:rPr>
          <w:rFonts w:ascii="Verdana" w:hAnsi="Verdana"/>
          <w:b w:val="0"/>
          <w:sz w:val="20"/>
          <w:szCs w:val="20"/>
        </w:rPr>
        <w:tab/>
      </w:r>
      <w:r w:rsidRPr="008F1563">
        <w:rPr>
          <w:rFonts w:ascii="Verdana" w:hAnsi="Verdana"/>
          <w:b w:val="0"/>
          <w:sz w:val="20"/>
          <w:szCs w:val="20"/>
        </w:rPr>
        <w:tab/>
      </w:r>
      <w:r w:rsidRPr="008F1563">
        <w:rPr>
          <w:rFonts w:ascii="Verdana" w:hAnsi="Verdana"/>
          <w:b w:val="0"/>
          <w:sz w:val="20"/>
          <w:szCs w:val="20"/>
        </w:rPr>
        <w:tab/>
      </w:r>
      <w:r w:rsidRPr="008F1563">
        <w:rPr>
          <w:rFonts w:ascii="Verdana" w:hAnsi="Verdana"/>
          <w:b w:val="0"/>
          <w:sz w:val="20"/>
          <w:szCs w:val="20"/>
        </w:rPr>
        <w:tab/>
      </w:r>
      <w:r w:rsidRPr="008F1563">
        <w:rPr>
          <w:rFonts w:ascii="Verdana" w:hAnsi="Verdana"/>
          <w:sz w:val="20"/>
          <w:szCs w:val="20"/>
        </w:rPr>
        <w:t xml:space="preserve">Załącznik nr </w:t>
      </w:r>
      <w:r w:rsidR="00012286" w:rsidRPr="008F1563">
        <w:rPr>
          <w:rFonts w:ascii="Verdana" w:hAnsi="Verdana"/>
          <w:sz w:val="20"/>
          <w:szCs w:val="20"/>
        </w:rPr>
        <w:t>1</w:t>
      </w:r>
    </w:p>
    <w:p w14:paraId="0033A65E" w14:textId="77777777" w:rsidR="008D2AB8" w:rsidRPr="008F1563" w:rsidRDefault="008D2AB8" w:rsidP="008F156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F1563">
        <w:rPr>
          <w:rFonts w:ascii="Verdana" w:hAnsi="Verdana"/>
          <w:b/>
          <w:sz w:val="20"/>
          <w:szCs w:val="20"/>
        </w:rPr>
        <w:t>FORMULARZ OFERTY</w:t>
      </w:r>
    </w:p>
    <w:p w14:paraId="58820A36" w14:textId="77777777" w:rsidR="008D2AB8" w:rsidRPr="008F1563" w:rsidRDefault="008D2AB8" w:rsidP="008F1563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FCE9DF3" w14:textId="77777777" w:rsidR="008D2AB8" w:rsidRPr="008F1563" w:rsidRDefault="008D2AB8" w:rsidP="008F15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F1563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48E3D76" w14:textId="70C0FE47" w:rsidR="008D2AB8" w:rsidRPr="008F1563" w:rsidRDefault="008D2AB8" w:rsidP="008F15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F1563">
        <w:rPr>
          <w:rFonts w:ascii="Verdana" w:hAnsi="Verdana"/>
          <w:sz w:val="20"/>
          <w:szCs w:val="20"/>
        </w:rPr>
        <w:t>FORMA PROWADZONEJ DZIAŁALNOŚCI: ...........................................</w:t>
      </w:r>
    </w:p>
    <w:p w14:paraId="5FD88499" w14:textId="77777777" w:rsidR="008D2AB8" w:rsidRPr="008F1563" w:rsidRDefault="008D2AB8" w:rsidP="008F15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F1563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063CC48" w14:textId="77777777" w:rsidR="008D2AB8" w:rsidRPr="008F1563" w:rsidRDefault="008D2AB8" w:rsidP="008F15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F1563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FA0B2CE" w14:textId="77777777" w:rsidR="008D2AB8" w:rsidRPr="008F1563" w:rsidRDefault="008D2AB8" w:rsidP="008F156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F1563">
        <w:rPr>
          <w:rFonts w:ascii="Verdana" w:hAnsi="Verdana"/>
          <w:sz w:val="20"/>
          <w:szCs w:val="20"/>
          <w:lang w:val="de-DE"/>
        </w:rPr>
        <w:t>TEL.</w:t>
      </w:r>
      <w:r w:rsidRPr="008F1563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2F88212" w14:textId="77777777" w:rsidR="008D2AB8" w:rsidRPr="008F1563" w:rsidRDefault="008D2AB8" w:rsidP="008F156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F1563">
        <w:rPr>
          <w:rFonts w:ascii="Verdana" w:hAnsi="Verdana"/>
          <w:sz w:val="20"/>
          <w:szCs w:val="20"/>
          <w:lang w:val="de-DE"/>
        </w:rPr>
        <w:t xml:space="preserve">FAX </w:t>
      </w:r>
      <w:r w:rsidRPr="008F1563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2A2C256" w14:textId="77777777" w:rsidR="008D2AB8" w:rsidRPr="008F1563" w:rsidRDefault="008D2AB8" w:rsidP="008F156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F1563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9060FE5" w14:textId="77777777" w:rsidR="008D2AB8" w:rsidRPr="008F1563" w:rsidRDefault="008D2AB8" w:rsidP="008F15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F1563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F1563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89C95F1" w14:textId="77777777" w:rsidR="008D2AB8" w:rsidRPr="008F1563" w:rsidRDefault="008D2AB8" w:rsidP="008F156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F1563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A310F8C" w14:textId="77777777" w:rsidR="008D2AB8" w:rsidRPr="008F1563" w:rsidRDefault="008D2AB8" w:rsidP="008F1563">
      <w:pPr>
        <w:rPr>
          <w:rFonts w:ascii="Verdana" w:hAnsi="Verdana"/>
          <w:sz w:val="20"/>
          <w:szCs w:val="20"/>
        </w:rPr>
      </w:pPr>
      <w:r w:rsidRPr="008F1563">
        <w:rPr>
          <w:rFonts w:ascii="Verdana" w:hAnsi="Verdana"/>
          <w:sz w:val="20"/>
          <w:szCs w:val="20"/>
        </w:rPr>
        <w:t>Do: Nazwa i siedziba Zamawiającego:</w:t>
      </w:r>
    </w:p>
    <w:p w14:paraId="780064DD" w14:textId="77777777" w:rsidR="008F1563" w:rsidRDefault="008F1563" w:rsidP="008F1563">
      <w:pPr>
        <w:ind w:right="-110"/>
        <w:rPr>
          <w:rFonts w:ascii="Verdana" w:hAnsi="Verdana"/>
          <w:b/>
          <w:sz w:val="20"/>
          <w:szCs w:val="20"/>
        </w:rPr>
      </w:pPr>
    </w:p>
    <w:p w14:paraId="4789B84B" w14:textId="36E7DC6F" w:rsidR="00EA0FB4" w:rsidRPr="008F1563" w:rsidRDefault="00EA0FB4" w:rsidP="008F1563">
      <w:pPr>
        <w:ind w:right="-110"/>
        <w:rPr>
          <w:rFonts w:ascii="Verdana" w:hAnsi="Verdana"/>
          <w:b/>
          <w:sz w:val="20"/>
          <w:szCs w:val="20"/>
        </w:rPr>
      </w:pPr>
      <w:r w:rsidRPr="008F1563">
        <w:rPr>
          <w:rFonts w:ascii="Verdana" w:hAnsi="Verdana"/>
          <w:b/>
          <w:sz w:val="20"/>
          <w:szCs w:val="20"/>
        </w:rPr>
        <w:t xml:space="preserve">Akademia Górniczo </w:t>
      </w:r>
      <w:r w:rsidR="008A015C" w:rsidRPr="008F1563">
        <w:rPr>
          <w:rFonts w:ascii="Verdana" w:hAnsi="Verdana"/>
          <w:b/>
          <w:sz w:val="20"/>
          <w:szCs w:val="20"/>
        </w:rPr>
        <w:t>–</w:t>
      </w:r>
      <w:r w:rsidRPr="008F1563">
        <w:rPr>
          <w:rFonts w:ascii="Verdana" w:hAnsi="Verdana"/>
          <w:b/>
          <w:sz w:val="20"/>
          <w:szCs w:val="20"/>
        </w:rPr>
        <w:t xml:space="preserve"> Hutnicza</w:t>
      </w:r>
      <w:r w:rsidR="008A015C" w:rsidRPr="008F1563">
        <w:rPr>
          <w:rFonts w:ascii="Verdana" w:hAnsi="Verdana"/>
          <w:b/>
          <w:sz w:val="20"/>
          <w:szCs w:val="20"/>
        </w:rPr>
        <w:t xml:space="preserve"> </w:t>
      </w:r>
      <w:r w:rsidRPr="008F1563">
        <w:rPr>
          <w:rFonts w:ascii="Verdana" w:hAnsi="Verdana"/>
          <w:b/>
          <w:sz w:val="20"/>
          <w:szCs w:val="20"/>
        </w:rPr>
        <w:t>im. Stanisława Staszica w Krakowie</w:t>
      </w:r>
    </w:p>
    <w:p w14:paraId="096FDDB5" w14:textId="77777777" w:rsidR="008D2AB8" w:rsidRPr="008F1563" w:rsidRDefault="00EA0FB4" w:rsidP="008F1563">
      <w:pPr>
        <w:ind w:right="-110"/>
        <w:rPr>
          <w:rFonts w:ascii="Verdana" w:hAnsi="Verdana"/>
          <w:b/>
          <w:sz w:val="20"/>
          <w:szCs w:val="20"/>
        </w:rPr>
      </w:pPr>
      <w:r w:rsidRPr="008F1563">
        <w:rPr>
          <w:rFonts w:ascii="Verdana" w:hAnsi="Verdana"/>
          <w:b/>
          <w:sz w:val="20"/>
          <w:szCs w:val="20"/>
        </w:rPr>
        <w:t>Dział Zamówień Publicznych</w:t>
      </w:r>
      <w:r w:rsidR="008D2AB8" w:rsidRPr="008F1563">
        <w:rPr>
          <w:rFonts w:ascii="Verdana" w:hAnsi="Verdana"/>
          <w:b/>
          <w:sz w:val="20"/>
          <w:szCs w:val="20"/>
        </w:rPr>
        <w:t xml:space="preserve">  </w:t>
      </w:r>
    </w:p>
    <w:p w14:paraId="41D48C83" w14:textId="1B06FA5A" w:rsidR="008D2AB8" w:rsidRPr="008F1563" w:rsidRDefault="00EA0FB4" w:rsidP="008F1563">
      <w:pPr>
        <w:ind w:right="-110"/>
        <w:rPr>
          <w:rFonts w:ascii="Verdana" w:hAnsi="Verdana"/>
          <w:b/>
          <w:sz w:val="20"/>
          <w:szCs w:val="20"/>
        </w:rPr>
      </w:pPr>
      <w:r w:rsidRPr="008F1563">
        <w:rPr>
          <w:rFonts w:ascii="Verdana" w:hAnsi="Verdana"/>
          <w:b/>
          <w:sz w:val="20"/>
          <w:szCs w:val="20"/>
        </w:rPr>
        <w:t>Al. Mickiewicza</w:t>
      </w:r>
      <w:r w:rsidR="008D2AB8" w:rsidRPr="008F1563">
        <w:rPr>
          <w:rFonts w:ascii="Verdana" w:hAnsi="Verdana"/>
          <w:b/>
          <w:sz w:val="20"/>
          <w:szCs w:val="20"/>
        </w:rPr>
        <w:t xml:space="preserve"> </w:t>
      </w:r>
      <w:r w:rsidRPr="008F1563">
        <w:rPr>
          <w:rFonts w:ascii="Verdana" w:hAnsi="Verdana"/>
          <w:b/>
          <w:sz w:val="20"/>
          <w:szCs w:val="20"/>
        </w:rPr>
        <w:t>30</w:t>
      </w:r>
      <w:r w:rsidR="008A015C" w:rsidRPr="008F1563">
        <w:rPr>
          <w:rFonts w:ascii="Verdana" w:hAnsi="Verdana"/>
          <w:b/>
          <w:sz w:val="20"/>
          <w:szCs w:val="20"/>
        </w:rPr>
        <w:t xml:space="preserve">, </w:t>
      </w:r>
      <w:r w:rsidRPr="008F1563">
        <w:rPr>
          <w:rFonts w:ascii="Verdana" w:hAnsi="Verdana"/>
          <w:b/>
          <w:sz w:val="20"/>
          <w:szCs w:val="20"/>
        </w:rPr>
        <w:t>30-059</w:t>
      </w:r>
      <w:r w:rsidR="008D2AB8" w:rsidRPr="008F1563">
        <w:rPr>
          <w:rFonts w:ascii="Verdana" w:hAnsi="Verdana"/>
          <w:b/>
          <w:sz w:val="20"/>
          <w:szCs w:val="20"/>
        </w:rPr>
        <w:t xml:space="preserve"> </w:t>
      </w:r>
      <w:r w:rsidRPr="008F1563">
        <w:rPr>
          <w:rFonts w:ascii="Verdana" w:hAnsi="Verdana"/>
          <w:b/>
          <w:sz w:val="20"/>
          <w:szCs w:val="20"/>
        </w:rPr>
        <w:t>Kraków</w:t>
      </w:r>
      <w:r w:rsidR="008D2AB8" w:rsidRPr="008F1563">
        <w:rPr>
          <w:rFonts w:ascii="Verdana" w:hAnsi="Verdana"/>
          <w:b/>
          <w:sz w:val="20"/>
          <w:szCs w:val="20"/>
        </w:rPr>
        <w:t xml:space="preserve">,  </w:t>
      </w:r>
    </w:p>
    <w:p w14:paraId="121F67FE" w14:textId="77777777" w:rsidR="008D2AB8" w:rsidRPr="008F1563" w:rsidRDefault="008D2AB8" w:rsidP="008F1563">
      <w:pPr>
        <w:ind w:firstLine="3969"/>
        <w:rPr>
          <w:rFonts w:ascii="Verdana" w:hAnsi="Verdana"/>
          <w:b/>
          <w:sz w:val="20"/>
          <w:szCs w:val="20"/>
        </w:rPr>
      </w:pPr>
    </w:p>
    <w:p w14:paraId="59E52C0D" w14:textId="3DDC994A" w:rsidR="008D2AB8" w:rsidRPr="008F1563" w:rsidRDefault="008D2AB8" w:rsidP="008F1563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F1563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EA0FB4" w:rsidRPr="008F1563">
        <w:rPr>
          <w:rFonts w:ascii="Verdana" w:hAnsi="Verdana"/>
          <w:b/>
          <w:sz w:val="20"/>
          <w:szCs w:val="20"/>
        </w:rPr>
        <w:t>remont sal laboratoryjnych i wykładowych nr 13, 102, 118, 119,</w:t>
      </w:r>
      <w:r w:rsidR="00B34EB1">
        <w:rPr>
          <w:rFonts w:ascii="Verdana" w:hAnsi="Verdana"/>
          <w:b/>
          <w:sz w:val="20"/>
          <w:szCs w:val="20"/>
        </w:rPr>
        <w:t xml:space="preserve"> </w:t>
      </w:r>
      <w:r w:rsidR="00EA0FB4" w:rsidRPr="008F1563">
        <w:rPr>
          <w:rFonts w:ascii="Verdana" w:hAnsi="Verdana"/>
          <w:b/>
          <w:sz w:val="20"/>
          <w:szCs w:val="20"/>
        </w:rPr>
        <w:t>218 i 218b w pawilonie A-1 AGH w Krakowie - DE-dzp.272-468/25</w:t>
      </w:r>
      <w:r w:rsidRPr="008F1563">
        <w:rPr>
          <w:rFonts w:ascii="Verdana" w:hAnsi="Verdana"/>
          <w:b/>
          <w:sz w:val="20"/>
          <w:szCs w:val="20"/>
        </w:rPr>
        <w:t xml:space="preserve">, </w:t>
      </w:r>
      <w:r w:rsidRPr="008F1563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47D7D214" w14:textId="77777777" w:rsidR="008D2AB8" w:rsidRPr="008F1563" w:rsidRDefault="008D2AB8" w:rsidP="008F1563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Style w:val="Tabela-Siatka"/>
        <w:tblW w:w="9286" w:type="dxa"/>
        <w:tblInd w:w="0" w:type="dxa"/>
        <w:tblLook w:val="04A0" w:firstRow="1" w:lastRow="0" w:firstColumn="1" w:lastColumn="0" w:noHBand="0" w:noVBand="1"/>
      </w:tblPr>
      <w:tblGrid>
        <w:gridCol w:w="4210"/>
        <w:gridCol w:w="2561"/>
        <w:gridCol w:w="2515"/>
      </w:tblGrid>
      <w:tr w:rsidR="00470DEB" w:rsidRPr="00470DEB" w14:paraId="5155270A" w14:textId="77777777" w:rsidTr="008F1563">
        <w:trPr>
          <w:trHeight w:val="612"/>
        </w:trPr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8638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ETAPY</w:t>
            </w:r>
          </w:p>
          <w:p w14:paraId="52D5E7C3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90060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Podatek VAT w wysokości .......... %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493B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10614B5" w14:textId="77777777" w:rsidR="00470DEB" w:rsidRPr="00470DEB" w:rsidRDefault="00470DEB" w:rsidP="008F1563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Brutto</w:t>
            </w:r>
          </w:p>
        </w:tc>
      </w:tr>
      <w:tr w:rsidR="00470DEB" w:rsidRPr="00470DEB" w14:paraId="3681D105" w14:textId="77777777" w:rsidTr="008F1563">
        <w:trPr>
          <w:trHeight w:val="612"/>
        </w:trPr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788D1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ETAP I</w:t>
            </w:r>
          </w:p>
          <w:p w14:paraId="63D8A020" w14:textId="7A4F73A6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 xml:space="preserve">Remont </w:t>
            </w:r>
            <w:r w:rsidR="008F1563" w:rsidRPr="008F1563">
              <w:rPr>
                <w:rFonts w:ascii="Verdana" w:hAnsi="Verdana"/>
                <w:b/>
                <w:sz w:val="20"/>
                <w:szCs w:val="20"/>
              </w:rPr>
              <w:t>laboratorium nr 13 w paw. A-1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E28A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69685B9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………………zł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4EFE3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7C39D99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………………zł brutto</w:t>
            </w:r>
          </w:p>
        </w:tc>
      </w:tr>
      <w:tr w:rsidR="00470DEB" w:rsidRPr="00470DEB" w14:paraId="668A0602" w14:textId="77777777" w:rsidTr="008F1563">
        <w:trPr>
          <w:trHeight w:val="706"/>
        </w:trPr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C8FE0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ETAP II</w:t>
            </w:r>
          </w:p>
          <w:p w14:paraId="07683CCD" w14:textId="57BC6B72" w:rsidR="00470DEB" w:rsidRPr="00470DEB" w:rsidRDefault="008F1563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F1563">
              <w:rPr>
                <w:rFonts w:ascii="Verdana" w:hAnsi="Verdana"/>
                <w:b/>
                <w:sz w:val="20"/>
                <w:szCs w:val="20"/>
              </w:rPr>
              <w:t>Remont sal laboratoryjnych i wykładowych nr 102, 118, 119, 218 w paw. A-1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2F55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73B1A5D2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………………zł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503F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89A242E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C6AC165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………………zł brutto</w:t>
            </w:r>
          </w:p>
        </w:tc>
      </w:tr>
      <w:tr w:rsidR="00470DEB" w:rsidRPr="00470DEB" w14:paraId="63BA7307" w14:textId="77777777" w:rsidTr="008F1563">
        <w:trPr>
          <w:trHeight w:val="784"/>
        </w:trPr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579CE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ETAP III</w:t>
            </w:r>
          </w:p>
          <w:p w14:paraId="4AEEB013" w14:textId="7AEA9AE5" w:rsidR="00470DEB" w:rsidRPr="00470DEB" w:rsidRDefault="008F1563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F1563">
              <w:rPr>
                <w:rFonts w:ascii="Verdana" w:hAnsi="Verdana"/>
                <w:b/>
                <w:sz w:val="20"/>
                <w:szCs w:val="20"/>
              </w:rPr>
              <w:t>Remont Sali wykładowej nr 218 b w paw. A-1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9362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1F53DF36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………………zł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CE77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D4B9FBE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093C2740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………………zł brutto</w:t>
            </w:r>
          </w:p>
        </w:tc>
      </w:tr>
      <w:tr w:rsidR="00470DEB" w:rsidRPr="00470DEB" w14:paraId="1FE018AF" w14:textId="77777777" w:rsidTr="008F1563">
        <w:trPr>
          <w:trHeight w:val="718"/>
        </w:trPr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B6E7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420469D9" w14:textId="77777777" w:rsidR="00470DEB" w:rsidRPr="00470DEB" w:rsidRDefault="00470DEB" w:rsidP="008F1563">
            <w:pPr>
              <w:widowControl w:val="0"/>
              <w:ind w:right="1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bCs/>
                <w:sz w:val="20"/>
                <w:szCs w:val="20"/>
              </w:rPr>
              <w:t>RAZEM ETAPY I-III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90F0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68E0F45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………………zł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99DE" w14:textId="77777777" w:rsidR="00470DEB" w:rsidRPr="00470DEB" w:rsidRDefault="00470DEB" w:rsidP="008F156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9D79E49" w14:textId="77777777" w:rsidR="00470DEB" w:rsidRPr="00470DEB" w:rsidRDefault="00470DEB" w:rsidP="008F1563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470DEB">
              <w:rPr>
                <w:rFonts w:ascii="Verdana" w:hAnsi="Verdana"/>
                <w:b/>
                <w:sz w:val="20"/>
                <w:szCs w:val="20"/>
              </w:rPr>
              <w:t>………………zł brutto</w:t>
            </w:r>
          </w:p>
        </w:tc>
      </w:tr>
    </w:tbl>
    <w:p w14:paraId="731FB3F5" w14:textId="77777777" w:rsidR="00470DEB" w:rsidRPr="00470DEB" w:rsidRDefault="00470DEB" w:rsidP="008F156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247BBA9" w14:textId="77777777" w:rsidR="00470DEB" w:rsidRPr="00470DEB" w:rsidRDefault="00470DEB" w:rsidP="008F1563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</w:rPr>
        <w:t xml:space="preserve">Termin realizacji umowy: do ………………. dni  </w:t>
      </w:r>
      <w:r w:rsidRPr="00470DEB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34F70D66" w14:textId="77777777" w:rsidR="00470DEB" w:rsidRPr="00470DEB" w:rsidRDefault="00470DEB" w:rsidP="008F1563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04C9D514" w14:textId="15454545" w:rsidR="00470DEB" w:rsidRPr="00470DEB" w:rsidRDefault="00470DEB" w:rsidP="008F1563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  <w:u w:val="single"/>
        </w:rPr>
        <w:t xml:space="preserve">Okres udzielonej gwarancji wynosi: </w:t>
      </w:r>
      <w:r w:rsidRPr="00470DEB">
        <w:rPr>
          <w:rFonts w:ascii="Verdana" w:hAnsi="Verdana"/>
          <w:b/>
          <w:sz w:val="20"/>
          <w:szCs w:val="20"/>
        </w:rPr>
        <w:t>:</w:t>
      </w:r>
      <w:r w:rsidRPr="00470DEB">
        <w:rPr>
          <w:rFonts w:ascii="Verdana" w:hAnsi="Verdana"/>
          <w:sz w:val="20"/>
          <w:szCs w:val="20"/>
        </w:rPr>
        <w:t xml:space="preserve"> …………………*miesięcy </w:t>
      </w:r>
      <w:r w:rsidRPr="00470DEB">
        <w:rPr>
          <w:rFonts w:ascii="Verdana" w:hAnsi="Verdana"/>
          <w:color w:val="FF0000"/>
          <w:sz w:val="20"/>
          <w:szCs w:val="20"/>
        </w:rPr>
        <w:t xml:space="preserve">(kryterium oceny ofert), </w:t>
      </w:r>
    </w:p>
    <w:p w14:paraId="4E001DA2" w14:textId="77777777" w:rsidR="00470DEB" w:rsidRPr="00470DEB" w:rsidRDefault="00470DEB" w:rsidP="008F1563">
      <w:pPr>
        <w:ind w:right="-45"/>
        <w:jc w:val="both"/>
        <w:rPr>
          <w:rFonts w:ascii="Verdana" w:hAnsi="Verdana"/>
          <w:bCs/>
          <w:sz w:val="16"/>
          <w:szCs w:val="16"/>
        </w:rPr>
      </w:pPr>
      <w:r w:rsidRPr="00470DEB">
        <w:rPr>
          <w:rFonts w:ascii="Verdana" w:hAnsi="Verdana"/>
          <w:bCs/>
          <w:i/>
          <w:iCs/>
          <w:sz w:val="16"/>
          <w:szCs w:val="16"/>
        </w:rPr>
        <w:t xml:space="preserve">*W przypadku nie podania okresu gwarancji, Zamawiający przyjmie minimalny okres gwarancji wskazany w SWZ.  </w:t>
      </w:r>
      <w:r w:rsidRPr="00470DEB">
        <w:rPr>
          <w:rFonts w:ascii="Verdana" w:hAnsi="Verdana"/>
          <w:bCs/>
          <w:sz w:val="16"/>
          <w:szCs w:val="16"/>
        </w:rPr>
        <w:t xml:space="preserve"> </w:t>
      </w:r>
    </w:p>
    <w:p w14:paraId="757DA09F" w14:textId="77777777" w:rsidR="00470DEB" w:rsidRPr="00470DEB" w:rsidRDefault="00470DEB" w:rsidP="008F1563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6F87EC9E" w14:textId="77777777" w:rsidR="00470DEB" w:rsidRPr="00470DEB" w:rsidRDefault="00470DEB" w:rsidP="008F1563">
      <w:pPr>
        <w:ind w:right="-4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</w:rPr>
        <w:t xml:space="preserve">Termin płatności: </w:t>
      </w:r>
      <w:r w:rsidRPr="00470DEB">
        <w:rPr>
          <w:rFonts w:ascii="Verdana" w:hAnsi="Verdana"/>
          <w:sz w:val="20"/>
          <w:szCs w:val="20"/>
        </w:rPr>
        <w:t>Zapłata wynagrodzenia nastąpi przelewem w terminie do 21 dni od daty otrzymania faktury przez Zamawiającego na rachunek Wykonawcy umieszczony na dzień zlecenia przelewu w wykazie podmiotów o których mowa w art. 96b ust.1) Ustawy o podatku od towarów i usług.</w:t>
      </w:r>
    </w:p>
    <w:p w14:paraId="4C8D6927" w14:textId="77777777" w:rsidR="00470DEB" w:rsidRPr="00470DEB" w:rsidRDefault="00470DEB" w:rsidP="008F1563">
      <w:pPr>
        <w:rPr>
          <w:rFonts w:ascii="Verdana" w:hAnsi="Verdana"/>
          <w:b/>
          <w:sz w:val="20"/>
          <w:szCs w:val="20"/>
          <w:u w:val="single"/>
        </w:rPr>
      </w:pPr>
    </w:p>
    <w:p w14:paraId="6807CB77" w14:textId="77777777" w:rsidR="00470DEB" w:rsidRPr="00470DEB" w:rsidRDefault="00470DEB" w:rsidP="008F1563">
      <w:pPr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E158D51" w14:textId="77777777" w:rsidR="00470DEB" w:rsidRPr="00470DEB" w:rsidRDefault="00470DEB" w:rsidP="008F1563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470DEB">
        <w:rPr>
          <w:rFonts w:ascii="Verdana" w:hAnsi="Verdana"/>
          <w:sz w:val="20"/>
          <w:szCs w:val="20"/>
        </w:rPr>
        <w:t xml:space="preserve"> </w:t>
      </w:r>
    </w:p>
    <w:p w14:paraId="6BDB2448" w14:textId="77777777" w:rsidR="00470DEB" w:rsidRPr="00470DEB" w:rsidRDefault="00470DEB" w:rsidP="008F1563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470DEB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</w:t>
      </w:r>
      <w:r w:rsidRPr="00470DEB">
        <w:rPr>
          <w:rFonts w:ascii="Verdana" w:hAnsi="Verdana"/>
          <w:color w:val="000000"/>
          <w:sz w:val="20"/>
          <w:szCs w:val="20"/>
          <w:lang w:eastAsia="ar-SA"/>
        </w:rPr>
        <w:lastRenderedPageBreak/>
        <w:t xml:space="preserve">w miejscu i terminie wyznaczonym przez </w:t>
      </w:r>
      <w:r w:rsidRPr="00470DEB">
        <w:rPr>
          <w:rFonts w:ascii="Verdana" w:hAnsi="Verdana"/>
          <w:sz w:val="20"/>
          <w:szCs w:val="20"/>
          <w:lang w:eastAsia="ar-SA"/>
        </w:rPr>
        <w:t>zamawiającego</w:t>
      </w:r>
      <w:r w:rsidRPr="00470DEB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510BBF6A" w14:textId="77777777" w:rsidR="00470DEB" w:rsidRPr="00470DEB" w:rsidRDefault="00470DEB" w:rsidP="008F1563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470DEB">
        <w:rPr>
          <w:rFonts w:ascii="Verdana" w:hAnsi="Verdana"/>
          <w:b/>
          <w:sz w:val="20"/>
          <w:szCs w:val="20"/>
          <w:vertAlign w:val="superscript"/>
        </w:rPr>
        <w:footnoteReference w:id="1"/>
      </w:r>
    </w:p>
    <w:p w14:paraId="4ABB16A8" w14:textId="2CFDE785" w:rsidR="00470DEB" w:rsidRPr="00470DEB" w:rsidRDefault="00470DEB" w:rsidP="008F1563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 xml:space="preserve">Oświadczamy, że oferta została sporządzona na podstawie: SWZ, dokumentacji </w:t>
      </w:r>
      <w:r w:rsidR="00F479EF">
        <w:rPr>
          <w:rFonts w:ascii="Verdana" w:hAnsi="Verdana"/>
          <w:sz w:val="20"/>
          <w:szCs w:val="20"/>
        </w:rPr>
        <w:t>przetargowej,</w:t>
      </w:r>
      <w:r w:rsidRPr="00470DEB">
        <w:rPr>
          <w:rFonts w:ascii="Verdana" w:hAnsi="Verdana"/>
          <w:sz w:val="20"/>
          <w:szCs w:val="20"/>
        </w:rPr>
        <w:t xml:space="preserve"> </w:t>
      </w:r>
      <w:proofErr w:type="spellStart"/>
      <w:r w:rsidRPr="00470DEB">
        <w:rPr>
          <w:rFonts w:ascii="Verdana" w:hAnsi="Verdana"/>
          <w:sz w:val="20"/>
          <w:szCs w:val="20"/>
        </w:rPr>
        <w:t>STWiORB</w:t>
      </w:r>
      <w:proofErr w:type="spellEnd"/>
      <w:r w:rsidRPr="00470DEB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0660FA02" w14:textId="77777777" w:rsidR="00470DEB" w:rsidRPr="00470DEB" w:rsidRDefault="00470DEB" w:rsidP="008F1563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  <w:lang w:eastAsia="ar-SA"/>
        </w:rPr>
        <w:t xml:space="preserve">Oświadczamy, </w:t>
      </w:r>
      <w:r w:rsidRPr="00470DEB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projektowej oraz w zestawieniu wybranych urządzeń i materiałów.</w:t>
      </w:r>
    </w:p>
    <w:p w14:paraId="5163E36F" w14:textId="77777777" w:rsidR="00470DEB" w:rsidRPr="00470DEB" w:rsidRDefault="00470DEB" w:rsidP="008F1563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470DEB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470DEB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470DEB">
        <w:rPr>
          <w:rFonts w:ascii="Verdana" w:hAnsi="Verdana"/>
          <w:bCs/>
          <w:iCs/>
          <w:sz w:val="20"/>
          <w:szCs w:val="20"/>
        </w:rPr>
        <w:t>zgodnie z zapisami SWZ</w:t>
      </w:r>
    </w:p>
    <w:p w14:paraId="001908D2" w14:textId="77777777" w:rsidR="00470DEB" w:rsidRPr="00470DEB" w:rsidRDefault="00470DEB" w:rsidP="008F1563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470DEB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470DEB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470DEB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470DEB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470DEB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że:</w:t>
      </w:r>
    </w:p>
    <w:p w14:paraId="5B741E8E" w14:textId="77777777" w:rsidR="00470DEB" w:rsidRPr="00470DEB" w:rsidRDefault="00470DEB" w:rsidP="008F1563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</w:rPr>
        <w:t xml:space="preserve">a. </w:t>
      </w:r>
      <w:r w:rsidRPr="00470DEB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10C50542" w14:textId="77777777" w:rsidR="00470DEB" w:rsidRPr="00470DEB" w:rsidRDefault="00470DEB" w:rsidP="008F1563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</w:rPr>
        <w:t xml:space="preserve">b. </w:t>
      </w:r>
      <w:r w:rsidRPr="00470DEB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716763A7" w14:textId="77777777" w:rsidR="00470DEB" w:rsidRPr="00470DEB" w:rsidRDefault="00470DEB" w:rsidP="008F1563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</w:rPr>
        <w:t xml:space="preserve">c. </w:t>
      </w:r>
      <w:r w:rsidRPr="00470DEB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26670417" w14:textId="77777777" w:rsidR="00470DEB" w:rsidRPr="00470DEB" w:rsidRDefault="00470DEB" w:rsidP="008F1563">
      <w:pPr>
        <w:tabs>
          <w:tab w:val="left" w:pos="567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</w:rPr>
        <w:t xml:space="preserve">d. </w:t>
      </w:r>
      <w:r w:rsidRPr="00470DEB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914BB19" w14:textId="77777777" w:rsidR="00470DEB" w:rsidRPr="00470DEB" w:rsidRDefault="00470DEB" w:rsidP="008F1563">
      <w:pPr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</w:rPr>
        <w:t xml:space="preserve">7. </w:t>
      </w:r>
      <w:r w:rsidRPr="00470DEB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470DEB">
        <w:rPr>
          <w:rFonts w:ascii="Verdana" w:hAnsi="Verdana"/>
          <w:sz w:val="20"/>
          <w:szCs w:val="20"/>
        </w:rPr>
        <w:t>*</w:t>
      </w:r>
      <w:r w:rsidRPr="00470DEB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470DEB">
        <w:rPr>
          <w:rFonts w:ascii="Verdana" w:hAnsi="Verdana"/>
          <w:sz w:val="20"/>
          <w:szCs w:val="20"/>
        </w:rPr>
        <w:t>od których dane osobowe bezpośrednio lub pośrednio pozyskałem</w:t>
      </w:r>
      <w:r w:rsidRPr="00470DEB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470DEB">
        <w:rPr>
          <w:rFonts w:ascii="Verdana" w:hAnsi="Verdana"/>
          <w:sz w:val="20"/>
          <w:szCs w:val="20"/>
        </w:rPr>
        <w:t xml:space="preserve">.* * </w:t>
      </w:r>
    </w:p>
    <w:p w14:paraId="0B5A98A2" w14:textId="77777777" w:rsidR="00470DEB" w:rsidRPr="00470DEB" w:rsidRDefault="00470DEB" w:rsidP="008F1563">
      <w:pPr>
        <w:jc w:val="both"/>
        <w:rPr>
          <w:rFonts w:ascii="Verdana" w:hAnsi="Verdana"/>
          <w:sz w:val="16"/>
          <w:szCs w:val="16"/>
        </w:rPr>
      </w:pPr>
      <w:r w:rsidRPr="00470DEB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9E3D91" w14:textId="77777777" w:rsidR="00470DEB" w:rsidRPr="00470DEB" w:rsidRDefault="00470DEB" w:rsidP="008F1563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470DEB">
        <w:rPr>
          <w:rFonts w:ascii="Verdana" w:eastAsia="Calibri" w:hAnsi="Verdana"/>
          <w:sz w:val="16"/>
          <w:szCs w:val="16"/>
          <w:lang w:eastAsia="zh-CN"/>
        </w:rPr>
        <w:t>**</w:t>
      </w:r>
      <w:r w:rsidRPr="00470DEB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470DEB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ACBECA" w14:textId="77777777" w:rsidR="00470DEB" w:rsidRPr="00470DEB" w:rsidRDefault="00470DEB" w:rsidP="008F1563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4020206D" w14:textId="35841B2E" w:rsidR="00470DEB" w:rsidRPr="00470DEB" w:rsidRDefault="00470DEB" w:rsidP="008F156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470DEB">
        <w:rPr>
          <w:rFonts w:ascii="Verdana" w:hAnsi="Verdana"/>
          <w:b/>
          <w:sz w:val="20"/>
          <w:szCs w:val="20"/>
        </w:rPr>
        <w:t>ppkt</w:t>
      </w:r>
      <w:proofErr w:type="spellEnd"/>
      <w:r w:rsidRPr="00470DEB">
        <w:rPr>
          <w:rFonts w:ascii="Verdana" w:hAnsi="Verdana"/>
          <w:b/>
          <w:sz w:val="20"/>
          <w:szCs w:val="20"/>
        </w:rPr>
        <w:t>. 4 SWZ spełniamy osobiście/</w:t>
      </w:r>
      <w:r w:rsidR="008F1563">
        <w:rPr>
          <w:rFonts w:ascii="Verdana" w:hAnsi="Verdana"/>
          <w:b/>
          <w:sz w:val="20"/>
          <w:szCs w:val="20"/>
        </w:rPr>
        <w:t xml:space="preserve"> </w:t>
      </w:r>
      <w:r w:rsidRPr="00470DEB">
        <w:rPr>
          <w:rFonts w:ascii="Verdana" w:hAnsi="Verdana"/>
          <w:b/>
          <w:sz w:val="20"/>
          <w:szCs w:val="20"/>
        </w:rPr>
        <w:t>powołujemy się na zasoby podmiotu trzeciego w następującym zakresie</w:t>
      </w:r>
      <w:r w:rsidRPr="00470DEB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470DEB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2B88D5A8" w14:textId="77777777" w:rsidR="00470DEB" w:rsidRPr="00470DEB" w:rsidRDefault="00470DEB" w:rsidP="008F1563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</w:rPr>
      </w:pPr>
    </w:p>
    <w:p w14:paraId="3B7962A0" w14:textId="77777777" w:rsidR="00470DEB" w:rsidRPr="00470DEB" w:rsidRDefault="00470DEB" w:rsidP="008F156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70DEB" w:rsidRPr="00470DEB" w14:paraId="01A49702" w14:textId="77777777" w:rsidTr="00470DE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C970BD" w14:textId="77777777" w:rsidR="00470DEB" w:rsidRPr="00470DEB" w:rsidRDefault="00470DEB" w:rsidP="008F156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CF6C99E" w14:textId="77777777" w:rsidR="00470DEB" w:rsidRPr="00470DEB" w:rsidRDefault="00470DEB" w:rsidP="008F156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2A18CC4" w14:textId="77777777" w:rsidR="00470DEB" w:rsidRPr="00470DEB" w:rsidRDefault="00470DEB" w:rsidP="008F156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A1F0EE" w14:textId="77777777" w:rsidR="00470DEB" w:rsidRPr="00470DEB" w:rsidRDefault="00470DEB" w:rsidP="008F156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470DEB" w:rsidRPr="00470DEB" w14:paraId="2AA1C7AE" w14:textId="77777777" w:rsidTr="00470DE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41E935" w14:textId="77777777" w:rsidR="00470DEB" w:rsidRPr="00470DEB" w:rsidRDefault="00470DEB" w:rsidP="008F1563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59C5765" w14:textId="77777777" w:rsidR="00470DEB" w:rsidRPr="00470DEB" w:rsidRDefault="00470DEB" w:rsidP="008F156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1A487" w14:textId="77777777" w:rsidR="00470DEB" w:rsidRPr="00470DEB" w:rsidRDefault="00470DEB" w:rsidP="008F156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B76229F" w14:textId="77777777" w:rsidR="00470DEB" w:rsidRPr="00470DEB" w:rsidRDefault="00470DEB" w:rsidP="008F1563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1E1B0162" w14:textId="77777777" w:rsidR="00470DEB" w:rsidRPr="00470DEB" w:rsidRDefault="00470DEB" w:rsidP="008F156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470DEB">
        <w:rPr>
          <w:rFonts w:ascii="Verdana" w:hAnsi="Verdana"/>
          <w:b/>
          <w:sz w:val="20"/>
          <w:szCs w:val="20"/>
        </w:rPr>
        <w:t xml:space="preserve">Oświadczenie, w przypadku </w:t>
      </w:r>
      <w:r w:rsidRPr="00470DEB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 udzielenie zamówienia (Konsorcjum, S.C.) </w:t>
      </w:r>
      <w:r w:rsidRPr="00470DEB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70DEB" w:rsidRPr="00470DEB" w14:paraId="1E8EA5CD" w14:textId="77777777" w:rsidTr="00470DE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D10DB5B" w14:textId="77777777" w:rsidR="00470DEB" w:rsidRPr="00470DEB" w:rsidRDefault="00470DEB" w:rsidP="008F156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ABBE1DD" w14:textId="77777777" w:rsidR="00470DEB" w:rsidRPr="00470DEB" w:rsidRDefault="00470DEB" w:rsidP="008F156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4B0C7" w14:textId="77777777" w:rsidR="00470DEB" w:rsidRPr="00470DEB" w:rsidRDefault="00470DEB" w:rsidP="008F156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470DEB" w:rsidRPr="00470DEB" w14:paraId="0FDFFB0F" w14:textId="77777777" w:rsidTr="00470DE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17B6557" w14:textId="77777777" w:rsidR="00470DEB" w:rsidRPr="00470DEB" w:rsidRDefault="00470DEB" w:rsidP="008F1563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5EB9977" w14:textId="77777777" w:rsidR="00470DEB" w:rsidRPr="00470DEB" w:rsidRDefault="00470DEB" w:rsidP="008F156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B426C" w14:textId="77777777" w:rsidR="00470DEB" w:rsidRPr="00470DEB" w:rsidRDefault="00470DEB" w:rsidP="008F156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470DEB" w:rsidRPr="00470DEB" w14:paraId="261971BB" w14:textId="77777777" w:rsidTr="00470DE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EAF2F6A" w14:textId="77777777" w:rsidR="00470DEB" w:rsidRPr="00470DEB" w:rsidRDefault="00470DEB" w:rsidP="008F1563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BABB7E" w14:textId="77777777" w:rsidR="00470DEB" w:rsidRPr="00470DEB" w:rsidRDefault="00470DEB" w:rsidP="008F156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9D47" w14:textId="77777777" w:rsidR="00470DEB" w:rsidRPr="00470DEB" w:rsidRDefault="00470DEB" w:rsidP="008F1563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92CCA9B" w14:textId="77777777" w:rsidR="00470DEB" w:rsidRPr="00470DEB" w:rsidRDefault="00470DEB" w:rsidP="008F1563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470DEB">
        <w:rPr>
          <w:rFonts w:ascii="Verdana" w:hAnsi="Verdana"/>
          <w:sz w:val="20"/>
          <w:szCs w:val="20"/>
        </w:rPr>
        <w:lastRenderedPageBreak/>
        <w:t>Upoważnionymi do reprezentowania naszej firmy są następujące osoby:</w:t>
      </w:r>
    </w:p>
    <w:p w14:paraId="06657494" w14:textId="77777777" w:rsidR="00470DEB" w:rsidRPr="00470DEB" w:rsidRDefault="00470DEB" w:rsidP="008F1563">
      <w:pPr>
        <w:keepNext/>
        <w:numPr>
          <w:ilvl w:val="0"/>
          <w:numId w:val="7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470DEB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D360430" w14:textId="77777777" w:rsidR="00470DEB" w:rsidRPr="00470DEB" w:rsidRDefault="00470DEB" w:rsidP="008F1563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1C4BAF02" w14:textId="77777777" w:rsidR="00470DEB" w:rsidRPr="00470DEB" w:rsidRDefault="00470DEB" w:rsidP="008F1563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...................................................</w:t>
      </w:r>
      <w:r w:rsidRPr="00470DEB">
        <w:rPr>
          <w:rFonts w:ascii="Verdana" w:hAnsi="Verdana"/>
          <w:sz w:val="20"/>
          <w:szCs w:val="20"/>
        </w:rPr>
        <w:tab/>
      </w:r>
      <w:r w:rsidRPr="00470DEB">
        <w:rPr>
          <w:rFonts w:ascii="Verdana" w:hAnsi="Verdana"/>
          <w:sz w:val="20"/>
          <w:szCs w:val="20"/>
        </w:rPr>
        <w:tab/>
      </w:r>
    </w:p>
    <w:p w14:paraId="1E85A616" w14:textId="77777777" w:rsidR="00470DEB" w:rsidRPr="00470DEB" w:rsidRDefault="00470DEB" w:rsidP="008F1563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084162FA" w14:textId="668E572B" w:rsidR="00470DEB" w:rsidRPr="00470DEB" w:rsidRDefault="00470DEB" w:rsidP="008F1563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470DEB">
        <w:rPr>
          <w:rFonts w:ascii="Verdana" w:hAnsi="Verdana"/>
          <w:sz w:val="20"/>
          <w:szCs w:val="20"/>
        </w:rPr>
        <w:t>ych</w:t>
      </w:r>
      <w:proofErr w:type="spellEnd"/>
      <w:r w:rsidRPr="00470DEB">
        <w:rPr>
          <w:rFonts w:ascii="Verdana" w:hAnsi="Verdana"/>
          <w:sz w:val="20"/>
          <w:szCs w:val="20"/>
        </w:rPr>
        <w:t>) dokumentu(ów) ……………………………………………</w:t>
      </w:r>
      <w:r w:rsidR="008F1563">
        <w:rPr>
          <w:rFonts w:ascii="Verdana" w:hAnsi="Verdana"/>
          <w:sz w:val="20"/>
          <w:szCs w:val="20"/>
        </w:rPr>
        <w:t xml:space="preserve">, </w:t>
      </w:r>
      <w:r w:rsidRPr="00470DEB">
        <w:rPr>
          <w:rFonts w:ascii="Verdana" w:hAnsi="Verdana"/>
          <w:sz w:val="20"/>
          <w:szCs w:val="20"/>
        </w:rPr>
        <w:t xml:space="preserve"> które dołączamy do oferty.</w:t>
      </w:r>
    </w:p>
    <w:p w14:paraId="4F7EC126" w14:textId="77777777" w:rsidR="00470DEB" w:rsidRPr="00470DEB" w:rsidRDefault="00470DEB" w:rsidP="008F1563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załącznikami do niniejszej oferty są:</w:t>
      </w:r>
    </w:p>
    <w:p w14:paraId="4CC4AEB6" w14:textId="77777777" w:rsidR="00470DEB" w:rsidRPr="00470DEB" w:rsidRDefault="00470DEB" w:rsidP="008F1563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06F6924" w14:textId="77777777" w:rsidR="00470DEB" w:rsidRPr="00470DEB" w:rsidRDefault="00470DEB" w:rsidP="008F1563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3D214892" w14:textId="77777777" w:rsidR="00470DEB" w:rsidRPr="00470DEB" w:rsidRDefault="00470DEB" w:rsidP="008F1563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40E9CF3F" w14:textId="77777777" w:rsidR="00470DEB" w:rsidRPr="00470DEB" w:rsidRDefault="00470DEB" w:rsidP="008F1563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64C0854B" w14:textId="77777777" w:rsidR="00470DEB" w:rsidRPr="00470DEB" w:rsidRDefault="00470DEB" w:rsidP="008F1563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470DEB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 podpisem elektronicznym lub podpisem zaufanym lub</w:t>
      </w:r>
      <w:r w:rsidRPr="00470DEB">
        <w:rPr>
          <w:rFonts w:ascii="Verdana" w:hAnsi="Verdana"/>
          <w:color w:val="FF0000"/>
          <w:sz w:val="20"/>
          <w:szCs w:val="20"/>
        </w:rPr>
        <w:t xml:space="preserve"> </w:t>
      </w:r>
      <w:r w:rsidRPr="00470DEB">
        <w:rPr>
          <w:rFonts w:ascii="Verdana" w:hAnsi="Verdana"/>
          <w:bCs/>
          <w:i/>
          <w:iCs/>
          <w:color w:val="FF0000"/>
          <w:sz w:val="20"/>
          <w:szCs w:val="20"/>
        </w:rPr>
        <w:t>podpisem osobistym</w:t>
      </w:r>
    </w:p>
    <w:p w14:paraId="48C66D2E" w14:textId="77777777" w:rsidR="00470DEB" w:rsidRPr="00470DEB" w:rsidRDefault="00470DEB" w:rsidP="008F1563">
      <w:pPr>
        <w:jc w:val="right"/>
        <w:rPr>
          <w:rFonts w:ascii="Verdana" w:hAnsi="Verdana"/>
          <w:sz w:val="20"/>
          <w:szCs w:val="20"/>
        </w:rPr>
      </w:pPr>
    </w:p>
    <w:p w14:paraId="7F575CDE" w14:textId="77777777" w:rsidR="00470DEB" w:rsidRPr="00470DEB" w:rsidRDefault="00470DEB" w:rsidP="008F1563">
      <w:pPr>
        <w:rPr>
          <w:rFonts w:ascii="Verdana" w:hAnsi="Verdana"/>
          <w:sz w:val="20"/>
          <w:szCs w:val="20"/>
        </w:rPr>
      </w:pPr>
    </w:p>
    <w:p w14:paraId="02AB3087" w14:textId="77777777" w:rsidR="00FE545C" w:rsidRPr="008F1563" w:rsidRDefault="00FE545C" w:rsidP="008F1563">
      <w:pPr>
        <w:jc w:val="right"/>
        <w:rPr>
          <w:rFonts w:ascii="Verdana" w:hAnsi="Verdana"/>
          <w:sz w:val="20"/>
          <w:szCs w:val="20"/>
        </w:rPr>
      </w:pPr>
    </w:p>
    <w:sectPr w:rsidR="00FE545C" w:rsidRPr="008F15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09329" w14:textId="77777777" w:rsidR="002D37DB" w:rsidRDefault="002D37DB">
      <w:r>
        <w:separator/>
      </w:r>
    </w:p>
  </w:endnote>
  <w:endnote w:type="continuationSeparator" w:id="0">
    <w:p w14:paraId="07B835B3" w14:textId="77777777" w:rsidR="002D37DB" w:rsidRDefault="002D3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6D3B7" w14:textId="77777777" w:rsidR="00EA0FB4" w:rsidRDefault="00EA0F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8F0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D5AF6" w14:textId="77777777" w:rsidR="00EA0FB4" w:rsidRDefault="00EA0F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F2360" w14:textId="77777777" w:rsidR="002D37DB" w:rsidRDefault="002D37DB">
      <w:r>
        <w:separator/>
      </w:r>
    </w:p>
  </w:footnote>
  <w:footnote w:type="continuationSeparator" w:id="0">
    <w:p w14:paraId="3E2D7BD7" w14:textId="77777777" w:rsidR="002D37DB" w:rsidRDefault="002D37DB">
      <w:r>
        <w:continuationSeparator/>
      </w:r>
    </w:p>
  </w:footnote>
  <w:footnote w:id="1">
    <w:p w14:paraId="5592A4B6" w14:textId="77777777" w:rsidR="00470DEB" w:rsidRDefault="00470DEB" w:rsidP="00470DEB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5C5C1E4" w14:textId="77777777" w:rsidR="00470DEB" w:rsidRDefault="00470DEB" w:rsidP="00470DE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FCDBA" w14:textId="77777777" w:rsidR="00EA0FB4" w:rsidRDefault="00EA0F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49CFD" w14:textId="5E6A0C0C" w:rsidR="00F53146" w:rsidRPr="008A015C" w:rsidRDefault="00F53146" w:rsidP="008A01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7F72E" w14:textId="77777777" w:rsidR="00EA0FB4" w:rsidRDefault="00EA0F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A2C61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9ADEC400"/>
    <w:lvl w:ilvl="0" w:tplc="AC6E8A8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095766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21353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19750636">
    <w:abstractNumId w:val="3"/>
  </w:num>
  <w:num w:numId="4" w16cid:durableId="849486727">
    <w:abstractNumId w:val="5"/>
  </w:num>
  <w:num w:numId="5" w16cid:durableId="21139335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13580994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708641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869511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7D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37DB"/>
    <w:rsid w:val="00315A4A"/>
    <w:rsid w:val="003C4065"/>
    <w:rsid w:val="00470DE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A015C"/>
    <w:rsid w:val="008B2F0C"/>
    <w:rsid w:val="008B4928"/>
    <w:rsid w:val="008D2AB8"/>
    <w:rsid w:val="008F1563"/>
    <w:rsid w:val="008F1C66"/>
    <w:rsid w:val="00970FE4"/>
    <w:rsid w:val="00A0022B"/>
    <w:rsid w:val="00A346FE"/>
    <w:rsid w:val="00A47B4D"/>
    <w:rsid w:val="00A83018"/>
    <w:rsid w:val="00B34EB1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7779C"/>
    <w:rsid w:val="00E949B0"/>
    <w:rsid w:val="00EA0FB4"/>
    <w:rsid w:val="00EC0BEA"/>
    <w:rsid w:val="00F00591"/>
    <w:rsid w:val="00F479EF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EC0BBC"/>
  <w15:chartTrackingRefBased/>
  <w15:docId w15:val="{EBE6A378-3F08-4281-B29D-7536945B6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70DE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7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755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2025-07-30T07:00:00Z</cp:lastPrinted>
  <dcterms:created xsi:type="dcterms:W3CDTF">2025-07-30T07:00:00Z</dcterms:created>
  <dcterms:modified xsi:type="dcterms:W3CDTF">2025-07-30T07:00:00Z</dcterms:modified>
</cp:coreProperties>
</file>