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81EB0" w14:textId="07B36684" w:rsidR="00D665F5" w:rsidRDefault="000130CB" w:rsidP="00D665F5">
      <w:pPr>
        <w:spacing w:after="240"/>
        <w:jc w:val="right"/>
        <w:rPr>
          <w:sz w:val="22"/>
          <w:szCs w:val="22"/>
        </w:rPr>
      </w:pPr>
      <w:r w:rsidRPr="000130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30CB">
        <w:rPr>
          <w:sz w:val="22"/>
          <w:szCs w:val="22"/>
        </w:rPr>
        <w:t>2025-08-12</w:t>
      </w:r>
    </w:p>
    <w:p w14:paraId="454DFAF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0C2DBA" w14:textId="77777777" w:rsidR="000130CB" w:rsidRPr="000130CB" w:rsidRDefault="000130CB" w:rsidP="00577BC6">
      <w:pPr>
        <w:spacing w:after="40"/>
        <w:rPr>
          <w:b/>
          <w:bCs/>
          <w:sz w:val="22"/>
          <w:szCs w:val="22"/>
        </w:rPr>
      </w:pPr>
      <w:r w:rsidRPr="000130CB">
        <w:rPr>
          <w:b/>
          <w:bCs/>
          <w:sz w:val="22"/>
          <w:szCs w:val="22"/>
        </w:rPr>
        <w:t>Akademia Górniczo - Hutnicza</w:t>
      </w:r>
    </w:p>
    <w:p w14:paraId="18B31CFE" w14:textId="77777777" w:rsidR="000130CB" w:rsidRPr="000130CB" w:rsidRDefault="000130CB" w:rsidP="00577BC6">
      <w:pPr>
        <w:spacing w:after="40"/>
        <w:rPr>
          <w:b/>
          <w:bCs/>
          <w:sz w:val="22"/>
          <w:szCs w:val="22"/>
        </w:rPr>
      </w:pPr>
      <w:r w:rsidRPr="000130CB">
        <w:rPr>
          <w:b/>
          <w:bCs/>
          <w:sz w:val="22"/>
          <w:szCs w:val="22"/>
        </w:rPr>
        <w:t>im. Stanisława Staszica w Krakowie</w:t>
      </w:r>
    </w:p>
    <w:p w14:paraId="5BA28676" w14:textId="2A6BFAB1" w:rsidR="00D665F5" w:rsidRPr="00D91931" w:rsidRDefault="000130CB" w:rsidP="00577BC6">
      <w:pPr>
        <w:spacing w:after="40"/>
        <w:rPr>
          <w:b/>
          <w:bCs/>
          <w:sz w:val="22"/>
          <w:szCs w:val="22"/>
        </w:rPr>
      </w:pPr>
      <w:r w:rsidRPr="000130CB">
        <w:rPr>
          <w:b/>
          <w:bCs/>
          <w:sz w:val="22"/>
          <w:szCs w:val="22"/>
        </w:rPr>
        <w:t>Dział Zamówień Publicznych</w:t>
      </w:r>
    </w:p>
    <w:p w14:paraId="050D52CF" w14:textId="662C122B" w:rsidR="00D665F5" w:rsidRPr="00BD5546" w:rsidRDefault="000130CB" w:rsidP="00D665F5">
      <w:pPr>
        <w:rPr>
          <w:sz w:val="22"/>
          <w:szCs w:val="22"/>
        </w:rPr>
      </w:pPr>
      <w:r w:rsidRPr="000130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30CB">
        <w:rPr>
          <w:sz w:val="22"/>
          <w:szCs w:val="22"/>
        </w:rPr>
        <w:t>30</w:t>
      </w:r>
    </w:p>
    <w:p w14:paraId="6B2E7EED" w14:textId="5267DA35" w:rsidR="00D665F5" w:rsidRPr="00BD5546" w:rsidRDefault="000130CB" w:rsidP="00D665F5">
      <w:pPr>
        <w:rPr>
          <w:sz w:val="22"/>
          <w:szCs w:val="22"/>
        </w:rPr>
      </w:pPr>
      <w:r w:rsidRPr="000130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30CB">
        <w:rPr>
          <w:sz w:val="22"/>
          <w:szCs w:val="22"/>
        </w:rPr>
        <w:t>Kraków</w:t>
      </w:r>
    </w:p>
    <w:p w14:paraId="71C83EFC" w14:textId="0B8E96B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30CB" w:rsidRPr="000130CB">
        <w:rPr>
          <w:b/>
          <w:sz w:val="22"/>
          <w:szCs w:val="22"/>
        </w:rPr>
        <w:t>DE-dzp.272-387/25</w:t>
      </w:r>
      <w:r w:rsidR="00A80738">
        <w:rPr>
          <w:sz w:val="24"/>
        </w:rPr>
        <w:tab/>
        <w:t xml:space="preserve"> </w:t>
      </w:r>
    </w:p>
    <w:p w14:paraId="2A2531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DC46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968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4553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AFE3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B50D77" w14:textId="41EBC62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30CB" w:rsidRPr="000130C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0D25689" w14:textId="0C58A18E" w:rsidR="00A80738" w:rsidRPr="00577BC6" w:rsidRDefault="000130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30CB">
        <w:rPr>
          <w:b/>
          <w:sz w:val="22"/>
          <w:szCs w:val="22"/>
        </w:rPr>
        <w:t>usługa konserwacji i napraw instalacji klimatyzacyjnych zlokalizowanych  w obiektach MS AGH w Krakowie - DE-dzp.272-387/25</w:t>
      </w:r>
    </w:p>
    <w:p w14:paraId="504EAA7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EEC297" w14:textId="5E4BAD1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30CB" w:rsidRPr="000130CB">
        <w:rPr>
          <w:sz w:val="22"/>
          <w:szCs w:val="22"/>
        </w:rPr>
        <w:t>12/08/2025</w:t>
      </w:r>
      <w:r w:rsidR="00FF4AB1" w:rsidRPr="00577BC6">
        <w:rPr>
          <w:sz w:val="22"/>
          <w:szCs w:val="22"/>
        </w:rPr>
        <w:t xml:space="preserve"> o godz. </w:t>
      </w:r>
      <w:r w:rsidR="000130CB" w:rsidRPr="000130C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DD01A4" w14:textId="77777777" w:rsidTr="003F57CD">
        <w:tc>
          <w:tcPr>
            <w:tcW w:w="993" w:type="dxa"/>
            <w:vAlign w:val="center"/>
          </w:tcPr>
          <w:p w14:paraId="06AC04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35A7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55C1D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30CB" w:rsidRPr="00493F8C" w14:paraId="154258F1" w14:textId="77777777" w:rsidTr="00AF7BD5">
        <w:tc>
          <w:tcPr>
            <w:tcW w:w="993" w:type="dxa"/>
            <w:vAlign w:val="center"/>
          </w:tcPr>
          <w:p w14:paraId="1DEF3919" w14:textId="0E29CB5E" w:rsidR="000130CB" w:rsidRPr="00490DC0" w:rsidRDefault="000130CB" w:rsidP="00AF7BD5">
            <w:pPr>
              <w:spacing w:before="120" w:after="120"/>
              <w:jc w:val="center"/>
            </w:pPr>
            <w:r w:rsidRPr="000130CB">
              <w:t>1</w:t>
            </w:r>
          </w:p>
        </w:tc>
        <w:tc>
          <w:tcPr>
            <w:tcW w:w="5244" w:type="dxa"/>
          </w:tcPr>
          <w:p w14:paraId="7D6E2B27" w14:textId="5AFDE3F6" w:rsidR="000130CB" w:rsidRPr="00490DC0" w:rsidRDefault="000130CB" w:rsidP="00AF7BD5">
            <w:pPr>
              <w:spacing w:before="40"/>
            </w:pPr>
            <w:r w:rsidRPr="000130CB">
              <w:t>Zakłady Badawczo-Usługowe POWER Sp. z o.o.</w:t>
            </w:r>
          </w:p>
          <w:p w14:paraId="067A646B" w14:textId="435C9607" w:rsidR="000130CB" w:rsidRPr="00490DC0" w:rsidRDefault="000130CB" w:rsidP="00AF7BD5">
            <w:r w:rsidRPr="000130CB">
              <w:t>Os. Bohaterów Września</w:t>
            </w:r>
            <w:r w:rsidRPr="00490DC0">
              <w:t xml:space="preserve"> </w:t>
            </w:r>
            <w:r w:rsidRPr="000130CB">
              <w:t>65</w:t>
            </w:r>
            <w:r w:rsidRPr="00490DC0">
              <w:t xml:space="preserve"> </w:t>
            </w:r>
          </w:p>
          <w:p w14:paraId="206B0A0E" w14:textId="1F5BE04D" w:rsidR="000130CB" w:rsidRPr="00490DC0" w:rsidRDefault="000130CB" w:rsidP="00AF7BD5">
            <w:pPr>
              <w:spacing w:after="40"/>
              <w:jc w:val="both"/>
            </w:pPr>
            <w:r w:rsidRPr="000130CB">
              <w:t>31-621</w:t>
            </w:r>
            <w:r w:rsidRPr="00490DC0">
              <w:t xml:space="preserve"> </w:t>
            </w:r>
            <w:r w:rsidRPr="000130CB">
              <w:t>Kraków</w:t>
            </w:r>
          </w:p>
        </w:tc>
        <w:tc>
          <w:tcPr>
            <w:tcW w:w="2835" w:type="dxa"/>
            <w:vAlign w:val="center"/>
          </w:tcPr>
          <w:p w14:paraId="456D82DE" w14:textId="208B4A4B" w:rsidR="000130CB" w:rsidRPr="00490DC0" w:rsidRDefault="000130CB" w:rsidP="00AF7BD5">
            <w:pPr>
              <w:spacing w:before="120" w:after="120"/>
              <w:jc w:val="both"/>
            </w:pPr>
            <w:r w:rsidRPr="000130CB">
              <w:t>117 491.76 zł</w:t>
            </w:r>
          </w:p>
        </w:tc>
      </w:tr>
      <w:tr w:rsidR="000130CB" w:rsidRPr="00493F8C" w14:paraId="5FED139C" w14:textId="77777777" w:rsidTr="00AF7BD5">
        <w:tc>
          <w:tcPr>
            <w:tcW w:w="993" w:type="dxa"/>
            <w:vAlign w:val="center"/>
          </w:tcPr>
          <w:p w14:paraId="1AADF4E4" w14:textId="5FA59284" w:rsidR="000130CB" w:rsidRPr="00490DC0" w:rsidRDefault="000130CB" w:rsidP="00AF7BD5">
            <w:pPr>
              <w:spacing w:before="120" w:after="120"/>
              <w:jc w:val="center"/>
            </w:pPr>
            <w:r w:rsidRPr="000130CB">
              <w:t>2</w:t>
            </w:r>
          </w:p>
        </w:tc>
        <w:tc>
          <w:tcPr>
            <w:tcW w:w="5244" w:type="dxa"/>
          </w:tcPr>
          <w:p w14:paraId="1E9899E9" w14:textId="135349CC" w:rsidR="000130CB" w:rsidRPr="00490DC0" w:rsidRDefault="000130CB" w:rsidP="00AF7BD5">
            <w:pPr>
              <w:spacing w:before="40"/>
            </w:pPr>
            <w:r w:rsidRPr="000130CB">
              <w:t>TERMO-SERWIS Technika Grzewcza i Sanitarna</w:t>
            </w:r>
          </w:p>
          <w:p w14:paraId="5F553345" w14:textId="6C4C169C" w:rsidR="000130CB" w:rsidRPr="00490DC0" w:rsidRDefault="000130CB" w:rsidP="00AF7BD5">
            <w:r w:rsidRPr="000130CB">
              <w:t>Lea</w:t>
            </w:r>
            <w:r w:rsidRPr="00490DC0">
              <w:t xml:space="preserve"> </w:t>
            </w:r>
            <w:r w:rsidRPr="000130CB">
              <w:t>116</w:t>
            </w:r>
            <w:r w:rsidRPr="00490DC0">
              <w:t xml:space="preserve"> </w:t>
            </w:r>
          </w:p>
          <w:p w14:paraId="629CBDAC" w14:textId="216B0CCF" w:rsidR="000130CB" w:rsidRPr="00490DC0" w:rsidRDefault="000130CB" w:rsidP="00AF7BD5">
            <w:pPr>
              <w:spacing w:after="40"/>
              <w:jc w:val="both"/>
            </w:pPr>
            <w:r w:rsidRPr="000130CB">
              <w:t>30-133</w:t>
            </w:r>
            <w:r w:rsidRPr="00490DC0">
              <w:t xml:space="preserve"> </w:t>
            </w:r>
            <w:r w:rsidRPr="000130CB">
              <w:t>Kraków</w:t>
            </w:r>
          </w:p>
        </w:tc>
        <w:tc>
          <w:tcPr>
            <w:tcW w:w="2835" w:type="dxa"/>
            <w:vAlign w:val="center"/>
          </w:tcPr>
          <w:p w14:paraId="322566FF" w14:textId="31D0908B" w:rsidR="000130CB" w:rsidRPr="00490DC0" w:rsidRDefault="000130CB" w:rsidP="00AF7BD5">
            <w:pPr>
              <w:spacing w:before="120" w:after="120"/>
              <w:jc w:val="both"/>
            </w:pPr>
            <w:r w:rsidRPr="000130CB">
              <w:t>233 343.36 zł</w:t>
            </w:r>
          </w:p>
        </w:tc>
      </w:tr>
      <w:tr w:rsidR="000130CB" w:rsidRPr="00493F8C" w14:paraId="3E85FAB1" w14:textId="77777777" w:rsidTr="00AF7BD5">
        <w:tc>
          <w:tcPr>
            <w:tcW w:w="993" w:type="dxa"/>
            <w:vAlign w:val="center"/>
          </w:tcPr>
          <w:p w14:paraId="29460082" w14:textId="5532D9F8" w:rsidR="000130CB" w:rsidRPr="00490DC0" w:rsidRDefault="000130CB" w:rsidP="00AF7BD5">
            <w:pPr>
              <w:spacing w:before="120" w:after="120"/>
              <w:jc w:val="center"/>
            </w:pPr>
            <w:r w:rsidRPr="000130CB">
              <w:t>3</w:t>
            </w:r>
          </w:p>
        </w:tc>
        <w:tc>
          <w:tcPr>
            <w:tcW w:w="5244" w:type="dxa"/>
          </w:tcPr>
          <w:p w14:paraId="7D8E5729" w14:textId="3E903EC4" w:rsidR="000130CB" w:rsidRPr="00490DC0" w:rsidRDefault="000130CB" w:rsidP="00AF7BD5">
            <w:pPr>
              <w:spacing w:before="40"/>
            </w:pPr>
            <w:proofErr w:type="spellStart"/>
            <w:r w:rsidRPr="000130CB">
              <w:t>Air</w:t>
            </w:r>
            <w:proofErr w:type="spellEnd"/>
            <w:r w:rsidRPr="000130CB">
              <w:t xml:space="preserve"> Technika Sp. z o.o.</w:t>
            </w:r>
          </w:p>
          <w:p w14:paraId="58B2BB3A" w14:textId="2B17AE5B" w:rsidR="000130CB" w:rsidRPr="00490DC0" w:rsidRDefault="000130CB" w:rsidP="00AF7BD5">
            <w:r w:rsidRPr="000130CB">
              <w:t>Kościerzyńska</w:t>
            </w:r>
            <w:r w:rsidRPr="00490DC0">
              <w:t xml:space="preserve"> </w:t>
            </w:r>
            <w:r w:rsidRPr="000130CB">
              <w:t>17-19</w:t>
            </w:r>
            <w:r w:rsidRPr="00490DC0">
              <w:t xml:space="preserve"> </w:t>
            </w:r>
          </w:p>
          <w:p w14:paraId="5BC5794F" w14:textId="6BE5CDB0" w:rsidR="000130CB" w:rsidRPr="00490DC0" w:rsidRDefault="000130CB" w:rsidP="00AF7BD5">
            <w:pPr>
              <w:spacing w:after="40"/>
              <w:jc w:val="both"/>
            </w:pPr>
            <w:r w:rsidRPr="000130CB">
              <w:t>51-430</w:t>
            </w:r>
            <w:r w:rsidRPr="00490DC0">
              <w:t xml:space="preserve"> </w:t>
            </w:r>
            <w:r w:rsidRPr="000130CB">
              <w:t>Wrocław</w:t>
            </w:r>
          </w:p>
        </w:tc>
        <w:tc>
          <w:tcPr>
            <w:tcW w:w="2835" w:type="dxa"/>
            <w:vAlign w:val="center"/>
          </w:tcPr>
          <w:p w14:paraId="41CBB25A" w14:textId="1F95B7CC" w:rsidR="000130CB" w:rsidRPr="00490DC0" w:rsidRDefault="000130CB" w:rsidP="00AF7BD5">
            <w:pPr>
              <w:spacing w:before="120" w:after="120"/>
              <w:jc w:val="both"/>
            </w:pPr>
            <w:r w:rsidRPr="000130CB">
              <w:t>158 971.71 zł</w:t>
            </w:r>
          </w:p>
        </w:tc>
      </w:tr>
    </w:tbl>
    <w:p w14:paraId="48CB270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D1077" w14:textId="77777777" w:rsidR="008C2968" w:rsidRDefault="008C2968">
      <w:r>
        <w:separator/>
      </w:r>
    </w:p>
  </w:endnote>
  <w:endnote w:type="continuationSeparator" w:id="0">
    <w:p w14:paraId="59473E9A" w14:textId="77777777" w:rsidR="008C2968" w:rsidRDefault="008C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26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174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0C1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16EC2F">
        <v:line id="_x0000_s1025" style="position:absolute;left:0;text-align:left;z-index:251657728" from="-3.85pt,8.7pt" to="455.15pt,8.7pt"/>
      </w:pict>
    </w:r>
  </w:p>
  <w:p w14:paraId="2CEC41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6DD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5AB25" w14:textId="77777777" w:rsidR="009F189D" w:rsidRDefault="009F189D">
    <w:pPr>
      <w:pStyle w:val="Stopka"/>
      <w:tabs>
        <w:tab w:val="clear" w:pos="4536"/>
      </w:tabs>
      <w:jc w:val="center"/>
    </w:pPr>
  </w:p>
  <w:p w14:paraId="1EA3A4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4D626" w14:textId="77777777" w:rsidR="008C2968" w:rsidRDefault="008C2968">
      <w:r>
        <w:separator/>
      </w:r>
    </w:p>
  </w:footnote>
  <w:footnote w:type="continuationSeparator" w:id="0">
    <w:p w14:paraId="563D8FFB" w14:textId="77777777" w:rsidR="008C2968" w:rsidRDefault="008C2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992E" w14:textId="77777777" w:rsidR="000130CB" w:rsidRDefault="00013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5F6B8" w14:textId="77777777" w:rsidR="000130CB" w:rsidRDefault="00013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3C82" w14:textId="77777777" w:rsidR="000130CB" w:rsidRDefault="000130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968"/>
    <w:rsid w:val="00007727"/>
    <w:rsid w:val="000130CB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296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5C1F7"/>
  <w15:chartTrackingRefBased/>
  <w15:docId w15:val="{AA033A1A-8D1F-4A1A-945A-C1C561A7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2025-08-12T11:18:00Z</dcterms:created>
  <dcterms:modified xsi:type="dcterms:W3CDTF">2025-08-12T11:18:00Z</dcterms:modified>
</cp:coreProperties>
</file>