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8A8E9" w14:textId="77777777" w:rsidR="00986737" w:rsidRPr="000C3A56" w:rsidRDefault="00FD19DF" w:rsidP="00986737">
      <w:pPr>
        <w:spacing w:after="600"/>
        <w:jc w:val="right"/>
      </w:pPr>
      <w:bookmarkStart w:id="0" w:name="_Hlk52197885"/>
      <w:r w:rsidRPr="000C3A56">
        <w:t>Niepołomice</w:t>
      </w:r>
      <w:r w:rsidR="00986737" w:rsidRPr="000C3A56">
        <w:t xml:space="preserve"> dnia: </w:t>
      </w:r>
      <w:r w:rsidRPr="000C3A56">
        <w:t>2025-08-20</w:t>
      </w:r>
    </w:p>
    <w:p w14:paraId="6B44E210" w14:textId="77777777" w:rsidR="00986737" w:rsidRPr="000C3A56" w:rsidRDefault="00FD19DF" w:rsidP="00986737">
      <w:pPr>
        <w:spacing w:line="360" w:lineRule="auto"/>
        <w:rPr>
          <w:b/>
          <w:bCs/>
        </w:rPr>
      </w:pPr>
      <w:r w:rsidRPr="000C3A56">
        <w:rPr>
          <w:b/>
          <w:bCs/>
        </w:rPr>
        <w:t>GMINA NIEPOŁOMICE</w:t>
      </w:r>
    </w:p>
    <w:p w14:paraId="4CA15D79" w14:textId="77777777" w:rsidR="00986737" w:rsidRPr="000C3A56" w:rsidRDefault="00FD19DF" w:rsidP="00986737">
      <w:pPr>
        <w:spacing w:line="360" w:lineRule="auto"/>
      </w:pPr>
      <w:r w:rsidRPr="000C3A56">
        <w:t>Pl. Zwycięstwa</w:t>
      </w:r>
      <w:r w:rsidR="00986737" w:rsidRPr="000C3A56">
        <w:t xml:space="preserve"> </w:t>
      </w:r>
      <w:r w:rsidRPr="000C3A56">
        <w:t>13</w:t>
      </w:r>
    </w:p>
    <w:p w14:paraId="658BC6E4" w14:textId="77777777" w:rsidR="00986737" w:rsidRPr="000C3A56" w:rsidRDefault="00FD19DF" w:rsidP="00986737">
      <w:r w:rsidRPr="000C3A56">
        <w:t>32-005</w:t>
      </w:r>
      <w:r w:rsidR="00986737" w:rsidRPr="000C3A56">
        <w:t xml:space="preserve"> </w:t>
      </w:r>
      <w:r w:rsidRPr="000C3A56">
        <w:t>Niepołomice</w:t>
      </w:r>
    </w:p>
    <w:p w14:paraId="20C441FD" w14:textId="36E01E7D" w:rsidR="00986737" w:rsidRPr="000C3A56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C3A56" w14:paraId="1CB59B9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243944" w14:textId="77777777" w:rsidR="00986737" w:rsidRPr="000C3A56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0C3A56">
              <w:rPr>
                <w:b/>
                <w:spacing w:val="20"/>
              </w:rPr>
              <w:t>INFORMACJA Z OTWARCIA OFERT</w:t>
            </w:r>
          </w:p>
        </w:tc>
      </w:tr>
    </w:tbl>
    <w:p w14:paraId="7E1E473E" w14:textId="77777777" w:rsidR="00986737" w:rsidRPr="000C3A56" w:rsidRDefault="00986737" w:rsidP="00986737">
      <w:pPr>
        <w:pStyle w:val="Nagwek"/>
        <w:tabs>
          <w:tab w:val="clear" w:pos="4536"/>
        </w:tabs>
        <w:spacing w:after="360"/>
      </w:pPr>
      <w:r w:rsidRPr="000C3A56">
        <w:tab/>
        <w:t xml:space="preserve"> </w:t>
      </w:r>
    </w:p>
    <w:p w14:paraId="6AA0047D" w14:textId="77777777" w:rsidR="00986737" w:rsidRPr="000C3A56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0C3A56">
        <w:rPr>
          <w:rFonts w:eastAsia="Calibri"/>
          <w:lang w:eastAsia="en-US"/>
        </w:rPr>
        <w:t xml:space="preserve">Dotyczy </w:t>
      </w:r>
      <w:r w:rsidRPr="000C3A56">
        <w:t>postępowania o udzielenie zamówienia publicznego</w:t>
      </w:r>
      <w:r w:rsidRPr="000C3A5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C3A56" w14:paraId="144B537E" w14:textId="77777777" w:rsidTr="005A632E">
        <w:tc>
          <w:tcPr>
            <w:tcW w:w="2269" w:type="dxa"/>
          </w:tcPr>
          <w:p w14:paraId="17D93011" w14:textId="77777777" w:rsidR="00986737" w:rsidRPr="000C3A5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C3A56">
              <w:t>Nazwa zamówienia:</w:t>
            </w:r>
          </w:p>
        </w:tc>
        <w:tc>
          <w:tcPr>
            <w:tcW w:w="6803" w:type="dxa"/>
          </w:tcPr>
          <w:p w14:paraId="0215AAEF" w14:textId="77777777" w:rsidR="00986737" w:rsidRPr="000C3A56" w:rsidRDefault="00FD19D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3A56">
              <w:rPr>
                <w:bCs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986737" w:rsidRPr="000C3A56">
              <w:rPr>
                <w:bCs/>
              </w:rPr>
              <w:t>.</w:t>
            </w:r>
          </w:p>
        </w:tc>
      </w:tr>
      <w:tr w:rsidR="00FD19DF" w:rsidRPr="000C3A56" w14:paraId="5FF25F16" w14:textId="77777777" w:rsidTr="007945CF">
        <w:tc>
          <w:tcPr>
            <w:tcW w:w="2269" w:type="dxa"/>
          </w:tcPr>
          <w:p w14:paraId="28CEB2E3" w14:textId="77777777" w:rsidR="00FD19DF" w:rsidRPr="000C3A56" w:rsidRDefault="00FD19DF" w:rsidP="007945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C3A56">
              <w:t>Numer referencyjny:</w:t>
            </w:r>
          </w:p>
        </w:tc>
        <w:tc>
          <w:tcPr>
            <w:tcW w:w="6803" w:type="dxa"/>
          </w:tcPr>
          <w:p w14:paraId="1CB17C18" w14:textId="77777777" w:rsidR="00FD19DF" w:rsidRPr="000C3A56" w:rsidRDefault="00FD19DF" w:rsidP="007945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3A56">
              <w:rPr>
                <w:bCs/>
              </w:rPr>
              <w:t>ZP.271.22.2025</w:t>
            </w:r>
          </w:p>
        </w:tc>
      </w:tr>
    </w:tbl>
    <w:p w14:paraId="7036BBEF" w14:textId="77777777" w:rsidR="00A80738" w:rsidRPr="000C3A5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7ED4C412" w14:textId="77777777" w:rsidR="00D665F5" w:rsidRPr="000C3A56" w:rsidRDefault="00D665F5" w:rsidP="00986737">
      <w:pPr>
        <w:spacing w:before="120" w:line="360" w:lineRule="auto"/>
        <w:jc w:val="both"/>
      </w:pPr>
      <w:r w:rsidRPr="000C3A56">
        <w:t>Zamawiający, działając na podstawie art. 22</w:t>
      </w:r>
      <w:r w:rsidR="00FC7F5E" w:rsidRPr="000C3A56">
        <w:t>2</w:t>
      </w:r>
      <w:r w:rsidRPr="000C3A56">
        <w:t xml:space="preserve"> ust. 5 </w:t>
      </w:r>
      <w:r w:rsidRPr="000C3A56">
        <w:rPr>
          <w:bCs/>
        </w:rPr>
        <w:t>ustawy z dnia 11 września 2019 r. Prawo zamówień publicznych</w:t>
      </w:r>
      <w:r w:rsidRPr="000C3A56">
        <w:t xml:space="preserve"> </w:t>
      </w:r>
      <w:r w:rsidR="00FD19DF" w:rsidRPr="000C3A56">
        <w:t>(</w:t>
      </w:r>
      <w:proofErr w:type="spellStart"/>
      <w:r w:rsidR="00FD19DF" w:rsidRPr="000C3A56">
        <w:t>t.j</w:t>
      </w:r>
      <w:proofErr w:type="spellEnd"/>
      <w:r w:rsidR="00FD19DF" w:rsidRPr="000C3A56">
        <w:t>. Dz. U. z 2024 poz. 1320)</w:t>
      </w:r>
      <w:r w:rsidR="00490DC0" w:rsidRPr="000C3A56">
        <w:t xml:space="preserve"> </w:t>
      </w:r>
      <w:r w:rsidRPr="000C3A56">
        <w:t>udostępnia</w:t>
      </w:r>
      <w:r w:rsidR="00F95C33" w:rsidRPr="000C3A56">
        <w:t xml:space="preserve"> </w:t>
      </w:r>
      <w:r w:rsidR="004C7E9B" w:rsidRPr="000C3A56">
        <w:t>informacj</w:t>
      </w:r>
      <w:r w:rsidR="00577BC6" w:rsidRPr="000C3A56">
        <w:t>ę</w:t>
      </w:r>
      <w:r w:rsidR="00035488" w:rsidRPr="000C3A56">
        <w:t xml:space="preserve"> z otwarcia ofert</w:t>
      </w:r>
      <w:r w:rsidR="00577BC6" w:rsidRPr="000C3A56">
        <w:t>.</w:t>
      </w:r>
    </w:p>
    <w:p w14:paraId="4372D74E" w14:textId="77777777" w:rsidR="00A80738" w:rsidRPr="000C3A56" w:rsidRDefault="00D665F5" w:rsidP="00986737">
      <w:pPr>
        <w:spacing w:before="120" w:after="60" w:line="360" w:lineRule="auto"/>
        <w:jc w:val="both"/>
      </w:pPr>
      <w:r w:rsidRPr="000C3A56">
        <w:t>Podczas otwarcia ofert, mającego miejsce</w:t>
      </w:r>
      <w:r w:rsidR="00FF4AB1" w:rsidRPr="000C3A56">
        <w:t xml:space="preserve"> w dniu </w:t>
      </w:r>
      <w:r w:rsidR="00FD19DF" w:rsidRPr="000C3A56">
        <w:t>20/08/2025</w:t>
      </w:r>
      <w:r w:rsidR="00FF4AB1" w:rsidRPr="000C3A56">
        <w:t xml:space="preserve"> o godz. </w:t>
      </w:r>
      <w:r w:rsidR="00FD19DF" w:rsidRPr="000C3A56">
        <w:t>09:30</w:t>
      </w:r>
      <w:r w:rsidRPr="000C3A56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C3A56" w14:paraId="07AA1B8D" w14:textId="77777777" w:rsidTr="005A632E">
        <w:tc>
          <w:tcPr>
            <w:tcW w:w="1276" w:type="dxa"/>
            <w:shd w:val="clear" w:color="auto" w:fill="F2F2F2"/>
            <w:vAlign w:val="center"/>
          </w:tcPr>
          <w:p w14:paraId="27BAB36A" w14:textId="77777777" w:rsidR="006B27ED" w:rsidRPr="000C3A56" w:rsidRDefault="00986737" w:rsidP="00C82837">
            <w:pPr>
              <w:spacing w:before="120" w:after="120"/>
              <w:jc w:val="center"/>
            </w:pPr>
            <w:r w:rsidRPr="000C3A56">
              <w:t>Oferta n</w:t>
            </w:r>
            <w:r w:rsidR="006B27ED" w:rsidRPr="000C3A56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081A873" w14:textId="77777777" w:rsidR="006B27ED" w:rsidRPr="000C3A56" w:rsidRDefault="00986737" w:rsidP="00C82837">
            <w:pPr>
              <w:spacing w:before="120" w:after="120"/>
              <w:jc w:val="center"/>
            </w:pPr>
            <w:r w:rsidRPr="000C3A56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9280D6E" w14:textId="77777777" w:rsidR="006B27ED" w:rsidRPr="000C3A56" w:rsidRDefault="006B27ED" w:rsidP="00BB547B">
            <w:pPr>
              <w:spacing w:before="120" w:after="120"/>
              <w:jc w:val="center"/>
            </w:pPr>
            <w:r w:rsidRPr="000C3A56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0982402" w14:textId="77777777" w:rsidR="006B27ED" w:rsidRPr="000C3A56" w:rsidRDefault="006B27ED" w:rsidP="00C82837">
            <w:pPr>
              <w:spacing w:before="120" w:after="120"/>
              <w:jc w:val="center"/>
            </w:pPr>
            <w:r w:rsidRPr="000C3A56">
              <w:t>Cena oferty</w:t>
            </w:r>
          </w:p>
        </w:tc>
      </w:tr>
      <w:tr w:rsidR="00FD19DF" w:rsidRPr="000C3A56" w14:paraId="21201424" w14:textId="77777777" w:rsidTr="007945CF">
        <w:tc>
          <w:tcPr>
            <w:tcW w:w="1276" w:type="dxa"/>
            <w:vAlign w:val="center"/>
          </w:tcPr>
          <w:p w14:paraId="23EF93E4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1276" w:type="dxa"/>
            <w:vAlign w:val="center"/>
          </w:tcPr>
          <w:p w14:paraId="390956FD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3969" w:type="dxa"/>
          </w:tcPr>
          <w:p w14:paraId="365AF47D" w14:textId="77777777" w:rsidR="00FD19DF" w:rsidRPr="000C3A56" w:rsidRDefault="00FD19DF" w:rsidP="007945CF">
            <w:pPr>
              <w:spacing w:before="80" w:after="40"/>
            </w:pPr>
            <w:proofErr w:type="spellStart"/>
            <w:r w:rsidRPr="000C3A56">
              <w:t>Bydgosta</w:t>
            </w:r>
            <w:proofErr w:type="spellEnd"/>
            <w:r w:rsidRPr="000C3A56">
              <w:t xml:space="preserve"> Sp. z o.o.</w:t>
            </w:r>
          </w:p>
          <w:p w14:paraId="5A622B50" w14:textId="16458E06" w:rsidR="00FD19DF" w:rsidRPr="000C3A56" w:rsidRDefault="000C3A56" w:rsidP="007945CF">
            <w:r>
              <w:t xml:space="preserve">Ul. </w:t>
            </w:r>
            <w:r w:rsidR="00FD19DF" w:rsidRPr="000C3A56">
              <w:t>Fordońska</w:t>
            </w:r>
            <w:r w:rsidR="00FD19DF" w:rsidRPr="000C3A56">
              <w:t xml:space="preserve"> </w:t>
            </w:r>
            <w:r w:rsidR="00FD19DF" w:rsidRPr="000C3A56">
              <w:t>246</w:t>
            </w:r>
            <w:r w:rsidR="00FD19DF" w:rsidRPr="000C3A56">
              <w:t xml:space="preserve"> </w:t>
            </w:r>
          </w:p>
          <w:p w14:paraId="032475FB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85-766</w:t>
            </w:r>
            <w:r w:rsidRPr="000C3A56">
              <w:t xml:space="preserve"> </w:t>
            </w:r>
            <w:r w:rsidRPr="000C3A56">
              <w:t>Bydgoszcz</w:t>
            </w:r>
          </w:p>
        </w:tc>
        <w:tc>
          <w:tcPr>
            <w:tcW w:w="2551" w:type="dxa"/>
            <w:vAlign w:val="center"/>
          </w:tcPr>
          <w:p w14:paraId="28CED076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149 891.49 zł</w:t>
            </w:r>
          </w:p>
        </w:tc>
      </w:tr>
      <w:tr w:rsidR="000C3A56" w:rsidRPr="000C3A56" w14:paraId="07D84A5E" w14:textId="77777777" w:rsidTr="007945CF">
        <w:tc>
          <w:tcPr>
            <w:tcW w:w="1276" w:type="dxa"/>
            <w:vAlign w:val="center"/>
          </w:tcPr>
          <w:p w14:paraId="66B16851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1276" w:type="dxa"/>
            <w:vAlign w:val="center"/>
          </w:tcPr>
          <w:p w14:paraId="3EFBD0F4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2</w:t>
            </w:r>
          </w:p>
        </w:tc>
        <w:tc>
          <w:tcPr>
            <w:tcW w:w="3969" w:type="dxa"/>
          </w:tcPr>
          <w:p w14:paraId="0CC21590" w14:textId="626FBAEF" w:rsidR="000C3A56" w:rsidRPr="0057222C" w:rsidRDefault="000C3A56" w:rsidP="000C3A56">
            <w:pPr>
              <w:spacing w:after="80"/>
              <w:jc w:val="both"/>
            </w:pPr>
            <w:r w:rsidRPr="0057222C">
              <w:pict w14:anchorId="4EA9C82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453.5pt;height:40.5pt">
                  <v:imagedata r:id="rId7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0CC1F4C8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77 106.24 zł</w:t>
            </w:r>
          </w:p>
        </w:tc>
      </w:tr>
      <w:tr w:rsidR="000C3A56" w:rsidRPr="000C3A56" w14:paraId="31FE8B52" w14:textId="77777777" w:rsidTr="007945CF">
        <w:tc>
          <w:tcPr>
            <w:tcW w:w="1276" w:type="dxa"/>
            <w:vAlign w:val="center"/>
          </w:tcPr>
          <w:p w14:paraId="0FA9A3FC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1276" w:type="dxa"/>
            <w:vAlign w:val="center"/>
          </w:tcPr>
          <w:p w14:paraId="7A04B7FC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3969" w:type="dxa"/>
          </w:tcPr>
          <w:p w14:paraId="4DD3DC8E" w14:textId="76796F50" w:rsidR="000C3A56" w:rsidRPr="000C3A56" w:rsidRDefault="000C3A56" w:rsidP="000C3A56">
            <w:pPr>
              <w:spacing w:after="80"/>
              <w:jc w:val="both"/>
            </w:pPr>
            <w:r w:rsidRPr="005F1F8B">
              <w:pict w14:anchorId="420C8C91">
                <v:shape id="_x0000_i1028" type="#_x0000_t75" style="width:453.5pt;height:40.5pt">
                  <v:imagedata r:id="rId7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53C11990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33 844.68 zł</w:t>
            </w:r>
          </w:p>
        </w:tc>
      </w:tr>
      <w:tr w:rsidR="000C3A56" w:rsidRPr="000C3A56" w14:paraId="46769960" w14:textId="77777777" w:rsidTr="007945CF">
        <w:tc>
          <w:tcPr>
            <w:tcW w:w="1276" w:type="dxa"/>
            <w:vAlign w:val="center"/>
          </w:tcPr>
          <w:p w14:paraId="0D3392BF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1276" w:type="dxa"/>
            <w:vAlign w:val="center"/>
          </w:tcPr>
          <w:p w14:paraId="0E916795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4</w:t>
            </w:r>
          </w:p>
        </w:tc>
        <w:tc>
          <w:tcPr>
            <w:tcW w:w="3969" w:type="dxa"/>
          </w:tcPr>
          <w:p w14:paraId="6D5880E9" w14:textId="3E804AAD" w:rsidR="000C3A56" w:rsidRPr="000C3A56" w:rsidRDefault="000C3A56" w:rsidP="000C3A56">
            <w:pPr>
              <w:spacing w:after="80"/>
              <w:jc w:val="both"/>
            </w:pPr>
            <w:r w:rsidRPr="005F1F8B">
              <w:pict w14:anchorId="2554BA6A">
                <v:shape id="_x0000_i1029" type="#_x0000_t75" style="width:453.5pt;height:40.5pt">
                  <v:imagedata r:id="rId7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775657E3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33 870.51 zł</w:t>
            </w:r>
          </w:p>
        </w:tc>
      </w:tr>
      <w:tr w:rsidR="000C3A56" w:rsidRPr="000C3A56" w14:paraId="4F610E32" w14:textId="77777777" w:rsidTr="007945CF">
        <w:tc>
          <w:tcPr>
            <w:tcW w:w="1276" w:type="dxa"/>
            <w:vAlign w:val="center"/>
          </w:tcPr>
          <w:p w14:paraId="4EE6BFBB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1276" w:type="dxa"/>
            <w:vAlign w:val="center"/>
          </w:tcPr>
          <w:p w14:paraId="05564A32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3969" w:type="dxa"/>
          </w:tcPr>
          <w:p w14:paraId="6CBC3D8A" w14:textId="69A3F167" w:rsidR="000C3A56" w:rsidRPr="000C3A56" w:rsidRDefault="000C3A56" w:rsidP="000C3A56">
            <w:pPr>
              <w:spacing w:after="80"/>
              <w:jc w:val="both"/>
            </w:pPr>
            <w:r w:rsidRPr="005F1F8B">
              <w:pict w14:anchorId="3856811C">
                <v:shape id="_x0000_i1030" type="#_x0000_t75" style="width:453.5pt;height:40.5pt">
                  <v:imagedata r:id="rId7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0C91C5E1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82 754.40 zł</w:t>
            </w:r>
          </w:p>
        </w:tc>
      </w:tr>
      <w:tr w:rsidR="000C3A56" w:rsidRPr="000C3A56" w14:paraId="13F1B435" w14:textId="77777777" w:rsidTr="007945CF">
        <w:tc>
          <w:tcPr>
            <w:tcW w:w="1276" w:type="dxa"/>
            <w:vAlign w:val="center"/>
          </w:tcPr>
          <w:p w14:paraId="596A7C9D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lastRenderedPageBreak/>
              <w:t>1</w:t>
            </w:r>
          </w:p>
        </w:tc>
        <w:tc>
          <w:tcPr>
            <w:tcW w:w="1276" w:type="dxa"/>
            <w:vAlign w:val="center"/>
          </w:tcPr>
          <w:p w14:paraId="653B74D1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6</w:t>
            </w:r>
          </w:p>
        </w:tc>
        <w:tc>
          <w:tcPr>
            <w:tcW w:w="3969" w:type="dxa"/>
          </w:tcPr>
          <w:p w14:paraId="579E9178" w14:textId="1747375F" w:rsidR="000C3A56" w:rsidRPr="000C3A56" w:rsidRDefault="000C3A56" w:rsidP="000C3A56">
            <w:pPr>
              <w:spacing w:after="80"/>
              <w:jc w:val="both"/>
            </w:pPr>
            <w:r w:rsidRPr="005F1F8B">
              <w:pict w14:anchorId="71990AFB">
                <v:shape id="_x0000_i1031" type="#_x0000_t75" style="width:453.5pt;height:40.5pt">
                  <v:imagedata r:id="rId7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793F7ED5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27 697.14 zł</w:t>
            </w:r>
          </w:p>
        </w:tc>
      </w:tr>
      <w:tr w:rsidR="000C3A56" w:rsidRPr="000C3A56" w14:paraId="735EDE3E" w14:textId="77777777" w:rsidTr="007945CF">
        <w:tc>
          <w:tcPr>
            <w:tcW w:w="1276" w:type="dxa"/>
            <w:vAlign w:val="center"/>
          </w:tcPr>
          <w:p w14:paraId="3A9B0E6D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1276" w:type="dxa"/>
            <w:vAlign w:val="center"/>
          </w:tcPr>
          <w:p w14:paraId="698535C6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8</w:t>
            </w:r>
          </w:p>
        </w:tc>
        <w:tc>
          <w:tcPr>
            <w:tcW w:w="3969" w:type="dxa"/>
          </w:tcPr>
          <w:p w14:paraId="4E099C69" w14:textId="75CA4AD6" w:rsidR="000C3A56" w:rsidRPr="000C3A56" w:rsidRDefault="000C3A56" w:rsidP="000C3A56">
            <w:pPr>
              <w:spacing w:after="80"/>
              <w:jc w:val="both"/>
            </w:pPr>
            <w:r w:rsidRPr="005F1F8B">
              <w:pict w14:anchorId="5900264D">
                <v:shape id="_x0000_i1032" type="#_x0000_t75" style="width:453.5pt;height:40.5pt">
                  <v:imagedata r:id="rId7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61C23B03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45 529.68 zł</w:t>
            </w:r>
          </w:p>
        </w:tc>
      </w:tr>
      <w:tr w:rsidR="00FD19DF" w:rsidRPr="000C3A56" w14:paraId="2A30654C" w14:textId="77777777" w:rsidTr="007945CF">
        <w:tc>
          <w:tcPr>
            <w:tcW w:w="1276" w:type="dxa"/>
            <w:vAlign w:val="center"/>
          </w:tcPr>
          <w:p w14:paraId="1980EFE7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</w:t>
            </w:r>
          </w:p>
        </w:tc>
        <w:tc>
          <w:tcPr>
            <w:tcW w:w="1276" w:type="dxa"/>
            <w:vAlign w:val="center"/>
          </w:tcPr>
          <w:p w14:paraId="028042AB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</w:t>
            </w:r>
          </w:p>
        </w:tc>
        <w:tc>
          <w:tcPr>
            <w:tcW w:w="3969" w:type="dxa"/>
          </w:tcPr>
          <w:p w14:paraId="0D8A541E" w14:textId="77777777" w:rsidR="00FD19DF" w:rsidRPr="000C3A56" w:rsidRDefault="00FD19DF" w:rsidP="007945CF">
            <w:pPr>
              <w:spacing w:before="80" w:after="40"/>
            </w:pPr>
            <w:proofErr w:type="spellStart"/>
            <w:r w:rsidRPr="000C3A56">
              <w:t>NitraMed</w:t>
            </w:r>
            <w:proofErr w:type="spellEnd"/>
            <w:r w:rsidRPr="000C3A56">
              <w:t xml:space="preserve"> Nitra Natalia</w:t>
            </w:r>
          </w:p>
          <w:p w14:paraId="0EC9CD02" w14:textId="77777777" w:rsidR="00FD19DF" w:rsidRPr="000C3A56" w:rsidRDefault="00FD19DF" w:rsidP="007945CF">
            <w:proofErr w:type="spellStart"/>
            <w:r w:rsidRPr="000C3A56">
              <w:t>ul.św.Mikołaja</w:t>
            </w:r>
            <w:proofErr w:type="spellEnd"/>
            <w:r w:rsidRPr="000C3A56">
              <w:t xml:space="preserve"> </w:t>
            </w:r>
            <w:r w:rsidRPr="000C3A56">
              <w:t>21-29/1a</w:t>
            </w:r>
            <w:r w:rsidRPr="000C3A56">
              <w:t xml:space="preserve"> </w:t>
            </w:r>
          </w:p>
          <w:p w14:paraId="6ECA827E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50128</w:t>
            </w:r>
            <w:r w:rsidRPr="000C3A56">
              <w:t xml:space="preserve"> </w:t>
            </w:r>
            <w:r w:rsidRPr="000C3A56">
              <w:t>Wrocław</w:t>
            </w:r>
          </w:p>
        </w:tc>
        <w:tc>
          <w:tcPr>
            <w:tcW w:w="2551" w:type="dxa"/>
            <w:vAlign w:val="center"/>
          </w:tcPr>
          <w:p w14:paraId="69FD0186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40 642.89 zł</w:t>
            </w:r>
          </w:p>
        </w:tc>
      </w:tr>
      <w:tr w:rsidR="00FD19DF" w:rsidRPr="000C3A56" w14:paraId="23C4C7DE" w14:textId="77777777" w:rsidTr="007945CF">
        <w:tc>
          <w:tcPr>
            <w:tcW w:w="1276" w:type="dxa"/>
            <w:vAlign w:val="center"/>
          </w:tcPr>
          <w:p w14:paraId="1DAAD281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</w:t>
            </w:r>
          </w:p>
        </w:tc>
        <w:tc>
          <w:tcPr>
            <w:tcW w:w="1276" w:type="dxa"/>
            <w:vAlign w:val="center"/>
          </w:tcPr>
          <w:p w14:paraId="3D5A53B0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3969" w:type="dxa"/>
          </w:tcPr>
          <w:p w14:paraId="4D4962F3" w14:textId="77777777" w:rsidR="00FD19DF" w:rsidRPr="000C3A56" w:rsidRDefault="00FD19DF" w:rsidP="007945CF">
            <w:pPr>
              <w:spacing w:before="80" w:after="40"/>
            </w:pPr>
            <w:proofErr w:type="spellStart"/>
            <w:r w:rsidRPr="000C3A56">
              <w:t>NitraMed</w:t>
            </w:r>
            <w:proofErr w:type="spellEnd"/>
            <w:r w:rsidRPr="000C3A56">
              <w:t xml:space="preserve"> Nitra Natalia</w:t>
            </w:r>
          </w:p>
          <w:p w14:paraId="1365E038" w14:textId="77777777" w:rsidR="00FD19DF" w:rsidRPr="000C3A56" w:rsidRDefault="00FD19DF" w:rsidP="007945CF">
            <w:proofErr w:type="spellStart"/>
            <w:r w:rsidRPr="000C3A56">
              <w:t>ul.św.Mikołaja</w:t>
            </w:r>
            <w:proofErr w:type="spellEnd"/>
            <w:r w:rsidRPr="000C3A56">
              <w:t xml:space="preserve"> </w:t>
            </w:r>
            <w:r w:rsidRPr="000C3A56">
              <w:t>21-29/1a</w:t>
            </w:r>
            <w:r w:rsidRPr="000C3A56">
              <w:t xml:space="preserve"> </w:t>
            </w:r>
          </w:p>
          <w:p w14:paraId="465772F3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50128</w:t>
            </w:r>
            <w:r w:rsidRPr="000C3A56">
              <w:t xml:space="preserve"> </w:t>
            </w:r>
            <w:r w:rsidRPr="000C3A56">
              <w:t>Wrocław</w:t>
            </w:r>
          </w:p>
        </w:tc>
        <w:tc>
          <w:tcPr>
            <w:tcW w:w="2551" w:type="dxa"/>
            <w:vAlign w:val="center"/>
          </w:tcPr>
          <w:p w14:paraId="23E1AD5E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21 328.20 zł</w:t>
            </w:r>
          </w:p>
        </w:tc>
      </w:tr>
      <w:tr w:rsidR="00FD19DF" w:rsidRPr="000C3A56" w14:paraId="20B27B30" w14:textId="77777777" w:rsidTr="007945CF">
        <w:tc>
          <w:tcPr>
            <w:tcW w:w="1276" w:type="dxa"/>
            <w:vAlign w:val="center"/>
          </w:tcPr>
          <w:p w14:paraId="4F34458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</w:t>
            </w:r>
          </w:p>
        </w:tc>
        <w:tc>
          <w:tcPr>
            <w:tcW w:w="1276" w:type="dxa"/>
            <w:vAlign w:val="center"/>
          </w:tcPr>
          <w:p w14:paraId="235BF029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</w:t>
            </w:r>
          </w:p>
        </w:tc>
        <w:tc>
          <w:tcPr>
            <w:tcW w:w="3969" w:type="dxa"/>
          </w:tcPr>
          <w:p w14:paraId="19191D81" w14:textId="77777777" w:rsidR="00FD19DF" w:rsidRPr="000C3A56" w:rsidRDefault="00FD19DF" w:rsidP="007945CF">
            <w:pPr>
              <w:spacing w:before="80" w:after="40"/>
            </w:pPr>
            <w:proofErr w:type="spellStart"/>
            <w:r w:rsidRPr="000C3A56">
              <w:t>NitraMed</w:t>
            </w:r>
            <w:proofErr w:type="spellEnd"/>
            <w:r w:rsidRPr="000C3A56">
              <w:t xml:space="preserve"> Nitra Natalia</w:t>
            </w:r>
          </w:p>
          <w:p w14:paraId="738D91B6" w14:textId="77777777" w:rsidR="00FD19DF" w:rsidRPr="000C3A56" w:rsidRDefault="00FD19DF" w:rsidP="007945CF">
            <w:proofErr w:type="spellStart"/>
            <w:r w:rsidRPr="000C3A56">
              <w:t>ul.św.Mikołaja</w:t>
            </w:r>
            <w:proofErr w:type="spellEnd"/>
            <w:r w:rsidRPr="000C3A56">
              <w:t xml:space="preserve"> </w:t>
            </w:r>
            <w:r w:rsidRPr="000C3A56">
              <w:t>21-29/1a</w:t>
            </w:r>
            <w:r w:rsidRPr="000C3A56">
              <w:t xml:space="preserve"> </w:t>
            </w:r>
          </w:p>
          <w:p w14:paraId="191BE7A2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50128</w:t>
            </w:r>
            <w:r w:rsidRPr="000C3A56">
              <w:t xml:space="preserve"> </w:t>
            </w:r>
            <w:r w:rsidRPr="000C3A56">
              <w:t>Wrocław</w:t>
            </w:r>
          </w:p>
        </w:tc>
        <w:tc>
          <w:tcPr>
            <w:tcW w:w="2551" w:type="dxa"/>
            <w:vAlign w:val="center"/>
          </w:tcPr>
          <w:p w14:paraId="5E91F6B6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27 368.73 zł</w:t>
            </w:r>
          </w:p>
        </w:tc>
      </w:tr>
      <w:tr w:rsidR="00FD19DF" w:rsidRPr="000C3A56" w14:paraId="7BAF1F58" w14:textId="77777777" w:rsidTr="007945CF">
        <w:tc>
          <w:tcPr>
            <w:tcW w:w="1276" w:type="dxa"/>
            <w:vAlign w:val="center"/>
          </w:tcPr>
          <w:p w14:paraId="7A2C967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1276" w:type="dxa"/>
            <w:vAlign w:val="center"/>
          </w:tcPr>
          <w:p w14:paraId="1B950549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3969" w:type="dxa"/>
          </w:tcPr>
          <w:p w14:paraId="3EF881E2" w14:textId="6CA5DF09" w:rsidR="00FD19DF" w:rsidRPr="000C3A56" w:rsidRDefault="00FD19DF" w:rsidP="007945CF">
            <w:pPr>
              <w:spacing w:before="80" w:after="40"/>
            </w:pPr>
            <w:r w:rsidRPr="000C3A56">
              <w:t xml:space="preserve">Przedsiębiorstwo Handlowe KOGEX </w:t>
            </w:r>
            <w:r w:rsidR="000C3A56">
              <w:br/>
            </w:r>
            <w:r w:rsidRPr="000C3A56">
              <w:t>Sp. z o.o.</w:t>
            </w:r>
          </w:p>
          <w:p w14:paraId="5E9B9610" w14:textId="15FCC71A" w:rsidR="00FD19DF" w:rsidRPr="000C3A56" w:rsidRDefault="000C3A56" w:rsidP="007945CF">
            <w:r>
              <w:t xml:space="preserve">Ul. </w:t>
            </w:r>
            <w:r w:rsidR="00FD19DF" w:rsidRPr="000C3A56">
              <w:t>Myszkowska</w:t>
            </w:r>
            <w:r w:rsidR="00FD19DF" w:rsidRPr="000C3A56">
              <w:t xml:space="preserve"> </w:t>
            </w:r>
            <w:r w:rsidR="00FD19DF" w:rsidRPr="000C3A56">
              <w:t>16</w:t>
            </w:r>
            <w:r w:rsidR="00FD19DF" w:rsidRPr="000C3A56">
              <w:t xml:space="preserve"> </w:t>
            </w:r>
          </w:p>
          <w:p w14:paraId="11D8D149" w14:textId="058E277F" w:rsidR="00FD19DF" w:rsidRPr="000C3A56" w:rsidRDefault="00FD19DF" w:rsidP="007945CF">
            <w:pPr>
              <w:spacing w:after="80"/>
              <w:jc w:val="both"/>
            </w:pPr>
            <w:r w:rsidRPr="000C3A56">
              <w:t>52</w:t>
            </w:r>
            <w:r w:rsidR="000C3A56">
              <w:t>-</w:t>
            </w:r>
            <w:r w:rsidRPr="000C3A56">
              <w:t>019</w:t>
            </w:r>
            <w:r w:rsidRPr="000C3A56">
              <w:t xml:space="preserve"> </w:t>
            </w:r>
            <w:r w:rsidRPr="000C3A56">
              <w:t>Wrocław</w:t>
            </w:r>
          </w:p>
        </w:tc>
        <w:tc>
          <w:tcPr>
            <w:tcW w:w="2551" w:type="dxa"/>
            <w:vAlign w:val="center"/>
          </w:tcPr>
          <w:p w14:paraId="45E19F7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164 749.89 zł</w:t>
            </w:r>
          </w:p>
        </w:tc>
      </w:tr>
      <w:tr w:rsidR="000C3A56" w:rsidRPr="000C3A56" w14:paraId="5A042B59" w14:textId="77777777" w:rsidTr="007945CF">
        <w:tc>
          <w:tcPr>
            <w:tcW w:w="1276" w:type="dxa"/>
            <w:vAlign w:val="center"/>
          </w:tcPr>
          <w:p w14:paraId="08527CFE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1276" w:type="dxa"/>
            <w:vAlign w:val="center"/>
          </w:tcPr>
          <w:p w14:paraId="5F91BFDD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3969" w:type="dxa"/>
          </w:tcPr>
          <w:p w14:paraId="1E61DF71" w14:textId="1AC5E2A3" w:rsidR="000C3A56" w:rsidRPr="000C3A56" w:rsidRDefault="000C3A56" w:rsidP="000C3A56">
            <w:pPr>
              <w:spacing w:after="80"/>
              <w:jc w:val="both"/>
            </w:pPr>
            <w:r w:rsidRPr="00072713">
              <w:pict w14:anchorId="4FD78994">
                <v:shape id="_x0000_i1041" type="#_x0000_t75" style="width:453.5pt;height:52pt">
                  <v:imagedata r:id="rId8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2BC5B02B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19 921.08 zł</w:t>
            </w:r>
          </w:p>
        </w:tc>
      </w:tr>
      <w:tr w:rsidR="000C3A56" w:rsidRPr="000C3A56" w14:paraId="2EBCCC3A" w14:textId="77777777" w:rsidTr="007945CF">
        <w:tc>
          <w:tcPr>
            <w:tcW w:w="1276" w:type="dxa"/>
            <w:vAlign w:val="center"/>
          </w:tcPr>
          <w:p w14:paraId="6CFFEB57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1276" w:type="dxa"/>
            <w:vAlign w:val="center"/>
          </w:tcPr>
          <w:p w14:paraId="30F46C08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4</w:t>
            </w:r>
          </w:p>
        </w:tc>
        <w:tc>
          <w:tcPr>
            <w:tcW w:w="3969" w:type="dxa"/>
          </w:tcPr>
          <w:p w14:paraId="3DD04C25" w14:textId="15486E3E" w:rsidR="000C3A56" w:rsidRPr="000C3A56" w:rsidRDefault="000C3A56" w:rsidP="000C3A56">
            <w:pPr>
              <w:spacing w:after="80"/>
              <w:jc w:val="both"/>
            </w:pPr>
            <w:r w:rsidRPr="00072713">
              <w:pict w14:anchorId="36B33D6E">
                <v:shape id="_x0000_i1042" type="#_x0000_t75" style="width:453.5pt;height:52pt">
                  <v:imagedata r:id="rId8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7B05F60A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21 953.04 zł</w:t>
            </w:r>
          </w:p>
        </w:tc>
      </w:tr>
      <w:tr w:rsidR="000C3A56" w:rsidRPr="000C3A56" w14:paraId="44CBFD4F" w14:textId="77777777" w:rsidTr="007945CF">
        <w:tc>
          <w:tcPr>
            <w:tcW w:w="1276" w:type="dxa"/>
            <w:vAlign w:val="center"/>
          </w:tcPr>
          <w:p w14:paraId="1BF3AACF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1276" w:type="dxa"/>
            <w:vAlign w:val="center"/>
          </w:tcPr>
          <w:p w14:paraId="6DEC8397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3969" w:type="dxa"/>
          </w:tcPr>
          <w:p w14:paraId="7CB5F0FA" w14:textId="29BDA0CB" w:rsidR="000C3A56" w:rsidRPr="000C3A56" w:rsidRDefault="000C3A56" w:rsidP="000C3A56">
            <w:pPr>
              <w:spacing w:after="80"/>
              <w:jc w:val="both"/>
            </w:pPr>
            <w:r w:rsidRPr="00072713">
              <w:pict w14:anchorId="7A870AFE">
                <v:shape id="_x0000_i1043" type="#_x0000_t75" style="width:453.5pt;height:52pt">
                  <v:imagedata r:id="rId8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6AEA97BC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64 845.60 zł</w:t>
            </w:r>
          </w:p>
        </w:tc>
      </w:tr>
      <w:tr w:rsidR="000C3A56" w:rsidRPr="000C3A56" w14:paraId="4150E79D" w14:textId="77777777" w:rsidTr="007945CF">
        <w:tc>
          <w:tcPr>
            <w:tcW w:w="1276" w:type="dxa"/>
            <w:vAlign w:val="center"/>
          </w:tcPr>
          <w:p w14:paraId="60C19CD5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1276" w:type="dxa"/>
            <w:vAlign w:val="center"/>
          </w:tcPr>
          <w:p w14:paraId="7EAA8F1C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6</w:t>
            </w:r>
          </w:p>
        </w:tc>
        <w:tc>
          <w:tcPr>
            <w:tcW w:w="3969" w:type="dxa"/>
          </w:tcPr>
          <w:p w14:paraId="0D11128C" w14:textId="10CB822C" w:rsidR="000C3A56" w:rsidRPr="000C3A56" w:rsidRDefault="000C3A56" w:rsidP="000C3A56">
            <w:pPr>
              <w:spacing w:after="80"/>
              <w:jc w:val="both"/>
            </w:pPr>
            <w:r w:rsidRPr="00072713">
              <w:pict w14:anchorId="0AA90257">
                <v:shape id="_x0000_i1044" type="#_x0000_t75" style="width:453.5pt;height:52pt">
                  <v:imagedata r:id="rId8" o:title=""/>
                </v:shape>
              </w:pict>
            </w:r>
          </w:p>
        </w:tc>
        <w:tc>
          <w:tcPr>
            <w:tcW w:w="2551" w:type="dxa"/>
            <w:vAlign w:val="center"/>
          </w:tcPr>
          <w:p w14:paraId="63013B68" w14:textId="77777777" w:rsidR="000C3A56" w:rsidRPr="000C3A56" w:rsidRDefault="000C3A56" w:rsidP="000C3A56">
            <w:pPr>
              <w:spacing w:before="80" w:after="80"/>
              <w:jc w:val="center"/>
            </w:pPr>
            <w:r w:rsidRPr="000C3A56">
              <w:t>25 137.51 zł</w:t>
            </w:r>
          </w:p>
        </w:tc>
      </w:tr>
      <w:tr w:rsidR="00FD19DF" w:rsidRPr="000C3A56" w14:paraId="201E9039" w14:textId="77777777" w:rsidTr="007945CF">
        <w:tc>
          <w:tcPr>
            <w:tcW w:w="1276" w:type="dxa"/>
            <w:vAlign w:val="center"/>
          </w:tcPr>
          <w:p w14:paraId="57D23BEA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</w:t>
            </w:r>
          </w:p>
        </w:tc>
        <w:tc>
          <w:tcPr>
            <w:tcW w:w="1276" w:type="dxa"/>
            <w:vAlign w:val="center"/>
          </w:tcPr>
          <w:p w14:paraId="37515D98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3969" w:type="dxa"/>
          </w:tcPr>
          <w:p w14:paraId="4780650A" w14:textId="77777777" w:rsidR="00FD19DF" w:rsidRPr="000C3A56" w:rsidRDefault="00FD19DF" w:rsidP="007945CF">
            <w:pPr>
              <w:spacing w:before="80" w:after="40"/>
            </w:pPr>
            <w:r w:rsidRPr="000C3A56">
              <w:t>PUH Meritum Adam Kruk</w:t>
            </w:r>
          </w:p>
          <w:p w14:paraId="23B0FBCA" w14:textId="1950C234" w:rsidR="00FD19DF" w:rsidRPr="000C3A56" w:rsidRDefault="000C3A56" w:rsidP="007945CF">
            <w:r>
              <w:t xml:space="preserve">Ul. </w:t>
            </w:r>
            <w:r w:rsidR="00FD19DF" w:rsidRPr="000C3A56">
              <w:t>Struga 29</w:t>
            </w:r>
          </w:p>
          <w:p w14:paraId="57B82EFA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20-709</w:t>
            </w:r>
            <w:r w:rsidRPr="000C3A56">
              <w:t xml:space="preserve"> </w:t>
            </w:r>
            <w:r w:rsidRPr="000C3A56">
              <w:t>Lublin</w:t>
            </w:r>
          </w:p>
        </w:tc>
        <w:tc>
          <w:tcPr>
            <w:tcW w:w="2551" w:type="dxa"/>
            <w:vAlign w:val="center"/>
          </w:tcPr>
          <w:p w14:paraId="4FEF084F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24 000.00 zł</w:t>
            </w:r>
          </w:p>
        </w:tc>
      </w:tr>
      <w:tr w:rsidR="00FD19DF" w:rsidRPr="000C3A56" w14:paraId="40B94C43" w14:textId="77777777" w:rsidTr="007945CF">
        <w:tc>
          <w:tcPr>
            <w:tcW w:w="1276" w:type="dxa"/>
            <w:vAlign w:val="center"/>
          </w:tcPr>
          <w:p w14:paraId="4F8FA629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1276" w:type="dxa"/>
            <w:vAlign w:val="center"/>
          </w:tcPr>
          <w:p w14:paraId="54E6495C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3969" w:type="dxa"/>
          </w:tcPr>
          <w:p w14:paraId="21993FCA" w14:textId="77777777" w:rsidR="00FD19DF" w:rsidRPr="000C3A56" w:rsidRDefault="00FD19DF" w:rsidP="007945CF">
            <w:pPr>
              <w:spacing w:before="80" w:after="40"/>
            </w:pPr>
            <w:r w:rsidRPr="000C3A56">
              <w:t>LUKRUM Kamil Bielecki</w:t>
            </w:r>
          </w:p>
          <w:p w14:paraId="0F30FB68" w14:textId="77777777" w:rsidR="00FD19DF" w:rsidRPr="000C3A56" w:rsidRDefault="00FD19DF" w:rsidP="007945CF">
            <w:r w:rsidRPr="000C3A56">
              <w:t>Śliwkowa</w:t>
            </w:r>
            <w:r w:rsidRPr="000C3A56">
              <w:t xml:space="preserve"> </w:t>
            </w:r>
            <w:r w:rsidRPr="000C3A56">
              <w:t>5</w:t>
            </w:r>
            <w:r w:rsidRPr="000C3A56">
              <w:t xml:space="preserve"> </w:t>
            </w:r>
          </w:p>
          <w:p w14:paraId="65298225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82-520</w:t>
            </w:r>
            <w:r w:rsidRPr="000C3A56">
              <w:t xml:space="preserve"> </w:t>
            </w:r>
            <w:r w:rsidRPr="000C3A56">
              <w:t>Bądki</w:t>
            </w:r>
          </w:p>
        </w:tc>
        <w:tc>
          <w:tcPr>
            <w:tcW w:w="2551" w:type="dxa"/>
            <w:vAlign w:val="center"/>
          </w:tcPr>
          <w:p w14:paraId="0472BC9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101 000.00 zł</w:t>
            </w:r>
          </w:p>
        </w:tc>
      </w:tr>
      <w:tr w:rsidR="00FD19DF" w:rsidRPr="000C3A56" w14:paraId="3E70ABA8" w14:textId="77777777" w:rsidTr="007945CF">
        <w:tc>
          <w:tcPr>
            <w:tcW w:w="1276" w:type="dxa"/>
            <w:vAlign w:val="center"/>
          </w:tcPr>
          <w:p w14:paraId="1FAF7FA8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1276" w:type="dxa"/>
            <w:vAlign w:val="center"/>
          </w:tcPr>
          <w:p w14:paraId="2AC1174A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</w:t>
            </w:r>
          </w:p>
        </w:tc>
        <w:tc>
          <w:tcPr>
            <w:tcW w:w="3969" w:type="dxa"/>
          </w:tcPr>
          <w:p w14:paraId="4CA741C2" w14:textId="77777777" w:rsidR="00FD19DF" w:rsidRPr="000C3A56" w:rsidRDefault="00FD19DF" w:rsidP="007945CF">
            <w:pPr>
              <w:spacing w:before="80" w:after="40"/>
            </w:pPr>
            <w:r w:rsidRPr="000C3A56">
              <w:t>LUKRUM Kamil Bielecki</w:t>
            </w:r>
          </w:p>
          <w:p w14:paraId="47927B14" w14:textId="77777777" w:rsidR="00FD19DF" w:rsidRPr="000C3A56" w:rsidRDefault="00FD19DF" w:rsidP="007945CF">
            <w:r w:rsidRPr="000C3A56">
              <w:t>Śliwkowa</w:t>
            </w:r>
            <w:r w:rsidRPr="000C3A56">
              <w:t xml:space="preserve"> </w:t>
            </w:r>
            <w:r w:rsidRPr="000C3A56">
              <w:t>5</w:t>
            </w:r>
            <w:r w:rsidRPr="000C3A56">
              <w:t xml:space="preserve"> </w:t>
            </w:r>
          </w:p>
          <w:p w14:paraId="598892AB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82-520</w:t>
            </w:r>
            <w:r w:rsidRPr="000C3A56">
              <w:t xml:space="preserve"> </w:t>
            </w:r>
            <w:r w:rsidRPr="000C3A56">
              <w:t>Bądki</w:t>
            </w:r>
          </w:p>
        </w:tc>
        <w:tc>
          <w:tcPr>
            <w:tcW w:w="2551" w:type="dxa"/>
            <w:vAlign w:val="center"/>
          </w:tcPr>
          <w:p w14:paraId="676F933E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72 000.00 zł</w:t>
            </w:r>
          </w:p>
        </w:tc>
      </w:tr>
      <w:tr w:rsidR="00FD19DF" w:rsidRPr="000C3A56" w14:paraId="271170E5" w14:textId="77777777" w:rsidTr="007945CF">
        <w:tc>
          <w:tcPr>
            <w:tcW w:w="1276" w:type="dxa"/>
            <w:vAlign w:val="center"/>
          </w:tcPr>
          <w:p w14:paraId="037628B9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1276" w:type="dxa"/>
            <w:vAlign w:val="center"/>
          </w:tcPr>
          <w:p w14:paraId="6704E8C4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3969" w:type="dxa"/>
          </w:tcPr>
          <w:p w14:paraId="4262A3CF" w14:textId="77777777" w:rsidR="00FD19DF" w:rsidRPr="000C3A56" w:rsidRDefault="00FD19DF" w:rsidP="007945CF">
            <w:pPr>
              <w:spacing w:before="80" w:after="40"/>
            </w:pPr>
            <w:r w:rsidRPr="000C3A56">
              <w:t>LUKRUM Kamil Bielecki</w:t>
            </w:r>
          </w:p>
          <w:p w14:paraId="5D3318A9" w14:textId="77777777" w:rsidR="00FD19DF" w:rsidRPr="000C3A56" w:rsidRDefault="00FD19DF" w:rsidP="007945CF">
            <w:r w:rsidRPr="000C3A56">
              <w:t>Śliwkowa</w:t>
            </w:r>
            <w:r w:rsidRPr="000C3A56">
              <w:t xml:space="preserve"> </w:t>
            </w:r>
            <w:r w:rsidRPr="000C3A56">
              <w:t>5</w:t>
            </w:r>
            <w:r w:rsidRPr="000C3A56">
              <w:t xml:space="preserve"> </w:t>
            </w:r>
          </w:p>
          <w:p w14:paraId="0C45EAC8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82-520</w:t>
            </w:r>
            <w:r w:rsidRPr="000C3A56">
              <w:t xml:space="preserve"> </w:t>
            </w:r>
            <w:r w:rsidRPr="000C3A56">
              <w:t>Bądki</w:t>
            </w:r>
          </w:p>
        </w:tc>
        <w:tc>
          <w:tcPr>
            <w:tcW w:w="2551" w:type="dxa"/>
            <w:vAlign w:val="center"/>
          </w:tcPr>
          <w:p w14:paraId="714CB6E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21 300.00 zł</w:t>
            </w:r>
          </w:p>
        </w:tc>
      </w:tr>
      <w:tr w:rsidR="00FD19DF" w:rsidRPr="000C3A56" w14:paraId="278CBE4F" w14:textId="77777777" w:rsidTr="007945CF">
        <w:tc>
          <w:tcPr>
            <w:tcW w:w="1276" w:type="dxa"/>
            <w:vAlign w:val="center"/>
          </w:tcPr>
          <w:p w14:paraId="6324C4DA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14A0B9DD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</w:t>
            </w:r>
          </w:p>
        </w:tc>
        <w:tc>
          <w:tcPr>
            <w:tcW w:w="3969" w:type="dxa"/>
          </w:tcPr>
          <w:p w14:paraId="7506FE84" w14:textId="77777777" w:rsidR="00FD19DF" w:rsidRPr="000C3A56" w:rsidRDefault="00FD19DF" w:rsidP="007945CF">
            <w:pPr>
              <w:spacing w:before="80" w:after="40"/>
            </w:pPr>
            <w:r w:rsidRPr="000C3A56">
              <w:t>LUKRUM Kamil Bielecki</w:t>
            </w:r>
          </w:p>
          <w:p w14:paraId="285F06BD" w14:textId="77777777" w:rsidR="00FD19DF" w:rsidRPr="000C3A56" w:rsidRDefault="00FD19DF" w:rsidP="007945CF">
            <w:r w:rsidRPr="000C3A56">
              <w:t>Śliwkowa</w:t>
            </w:r>
            <w:r w:rsidRPr="000C3A56">
              <w:t xml:space="preserve"> </w:t>
            </w:r>
            <w:r w:rsidRPr="000C3A56">
              <w:t>5</w:t>
            </w:r>
            <w:r w:rsidRPr="000C3A56">
              <w:t xml:space="preserve"> </w:t>
            </w:r>
          </w:p>
          <w:p w14:paraId="60925301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82-520</w:t>
            </w:r>
            <w:r w:rsidRPr="000C3A56">
              <w:t xml:space="preserve"> </w:t>
            </w:r>
            <w:r w:rsidRPr="000C3A56">
              <w:t>Bądki</w:t>
            </w:r>
          </w:p>
        </w:tc>
        <w:tc>
          <w:tcPr>
            <w:tcW w:w="2551" w:type="dxa"/>
            <w:vAlign w:val="center"/>
          </w:tcPr>
          <w:p w14:paraId="68873F1A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40 700.00 zł</w:t>
            </w:r>
          </w:p>
        </w:tc>
      </w:tr>
      <w:tr w:rsidR="00FD19DF" w:rsidRPr="000C3A56" w14:paraId="6B3DEF65" w14:textId="77777777" w:rsidTr="007945CF">
        <w:tc>
          <w:tcPr>
            <w:tcW w:w="1276" w:type="dxa"/>
            <w:vAlign w:val="center"/>
          </w:tcPr>
          <w:p w14:paraId="5D6DABD2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1276" w:type="dxa"/>
            <w:vAlign w:val="center"/>
          </w:tcPr>
          <w:p w14:paraId="5365904C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3969" w:type="dxa"/>
          </w:tcPr>
          <w:p w14:paraId="7A5D9ADB" w14:textId="77777777" w:rsidR="00FD19DF" w:rsidRPr="000C3A56" w:rsidRDefault="00FD19DF" w:rsidP="007945CF">
            <w:pPr>
              <w:spacing w:before="80" w:after="40"/>
            </w:pPr>
            <w:r w:rsidRPr="000C3A56">
              <w:t>LUKRUM Kamil Bielecki</w:t>
            </w:r>
          </w:p>
          <w:p w14:paraId="740ACF4C" w14:textId="77777777" w:rsidR="00FD19DF" w:rsidRPr="000C3A56" w:rsidRDefault="00FD19DF" w:rsidP="007945CF">
            <w:r w:rsidRPr="000C3A56">
              <w:t>Śliwkowa</w:t>
            </w:r>
            <w:r w:rsidRPr="000C3A56">
              <w:t xml:space="preserve"> </w:t>
            </w:r>
            <w:r w:rsidRPr="000C3A56">
              <w:t>5</w:t>
            </w:r>
            <w:r w:rsidRPr="000C3A56">
              <w:t xml:space="preserve"> </w:t>
            </w:r>
          </w:p>
          <w:p w14:paraId="5DBF8DAB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82-520</w:t>
            </w:r>
            <w:r w:rsidRPr="000C3A56">
              <w:t xml:space="preserve"> </w:t>
            </w:r>
            <w:r w:rsidRPr="000C3A56">
              <w:t>Bądki</w:t>
            </w:r>
          </w:p>
        </w:tc>
        <w:tc>
          <w:tcPr>
            <w:tcW w:w="2551" w:type="dxa"/>
            <w:vAlign w:val="center"/>
          </w:tcPr>
          <w:p w14:paraId="18AACB17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82 000.00 zł</w:t>
            </w:r>
          </w:p>
        </w:tc>
      </w:tr>
      <w:tr w:rsidR="00FD19DF" w:rsidRPr="000C3A56" w14:paraId="672A2EF1" w14:textId="77777777" w:rsidTr="007945CF">
        <w:tc>
          <w:tcPr>
            <w:tcW w:w="1276" w:type="dxa"/>
            <w:vAlign w:val="center"/>
          </w:tcPr>
          <w:p w14:paraId="4215DED1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1276" w:type="dxa"/>
            <w:vAlign w:val="center"/>
          </w:tcPr>
          <w:p w14:paraId="5C11CBC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6</w:t>
            </w:r>
          </w:p>
        </w:tc>
        <w:tc>
          <w:tcPr>
            <w:tcW w:w="3969" w:type="dxa"/>
          </w:tcPr>
          <w:p w14:paraId="31C32839" w14:textId="77777777" w:rsidR="00FD19DF" w:rsidRPr="000C3A56" w:rsidRDefault="00FD19DF" w:rsidP="007945CF">
            <w:pPr>
              <w:spacing w:before="80" w:after="40"/>
            </w:pPr>
            <w:r w:rsidRPr="000C3A56">
              <w:t>LUKRUM Kamil Bielecki</w:t>
            </w:r>
          </w:p>
          <w:p w14:paraId="26EADC83" w14:textId="77777777" w:rsidR="00FD19DF" w:rsidRPr="000C3A56" w:rsidRDefault="00FD19DF" w:rsidP="007945CF">
            <w:r w:rsidRPr="000C3A56">
              <w:t>Śliwkowa</w:t>
            </w:r>
            <w:r w:rsidRPr="000C3A56">
              <w:t xml:space="preserve"> </w:t>
            </w:r>
            <w:r w:rsidRPr="000C3A56">
              <w:t>5</w:t>
            </w:r>
            <w:r w:rsidRPr="000C3A56">
              <w:t xml:space="preserve"> </w:t>
            </w:r>
          </w:p>
          <w:p w14:paraId="1B1A6436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82-520</w:t>
            </w:r>
            <w:r w:rsidRPr="000C3A56">
              <w:t xml:space="preserve"> </w:t>
            </w:r>
            <w:r w:rsidRPr="000C3A56">
              <w:t>Bądki</w:t>
            </w:r>
          </w:p>
        </w:tc>
        <w:tc>
          <w:tcPr>
            <w:tcW w:w="2551" w:type="dxa"/>
            <w:vAlign w:val="center"/>
          </w:tcPr>
          <w:p w14:paraId="5E831E31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37 800.00 zł</w:t>
            </w:r>
          </w:p>
        </w:tc>
      </w:tr>
      <w:tr w:rsidR="00FD19DF" w:rsidRPr="000C3A56" w14:paraId="13BDACE5" w14:textId="77777777" w:rsidTr="007945CF">
        <w:tc>
          <w:tcPr>
            <w:tcW w:w="1276" w:type="dxa"/>
            <w:vAlign w:val="center"/>
          </w:tcPr>
          <w:p w14:paraId="5857B807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1276" w:type="dxa"/>
            <w:vAlign w:val="center"/>
          </w:tcPr>
          <w:p w14:paraId="383BD4A3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3969" w:type="dxa"/>
          </w:tcPr>
          <w:p w14:paraId="6A5940DD" w14:textId="77777777" w:rsidR="00FD19DF" w:rsidRPr="000C3A56" w:rsidRDefault="00FD19DF" w:rsidP="007945CF">
            <w:pPr>
              <w:spacing w:before="80" w:after="40"/>
            </w:pPr>
            <w:r w:rsidRPr="000C3A56">
              <w:t>LUKRUM Kamil Bielecki</w:t>
            </w:r>
          </w:p>
          <w:p w14:paraId="7D1A3B58" w14:textId="77777777" w:rsidR="00FD19DF" w:rsidRPr="000C3A56" w:rsidRDefault="00FD19DF" w:rsidP="007945CF">
            <w:r w:rsidRPr="000C3A56">
              <w:t>Śliwkowa</w:t>
            </w:r>
            <w:r w:rsidRPr="000C3A56">
              <w:t xml:space="preserve"> </w:t>
            </w:r>
            <w:r w:rsidRPr="000C3A56">
              <w:t>5</w:t>
            </w:r>
            <w:r w:rsidRPr="000C3A56">
              <w:t xml:space="preserve"> </w:t>
            </w:r>
          </w:p>
          <w:p w14:paraId="72638FBC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82-520</w:t>
            </w:r>
            <w:r w:rsidRPr="000C3A56">
              <w:t xml:space="preserve"> </w:t>
            </w:r>
            <w:r w:rsidRPr="000C3A56">
              <w:t>Bądki</w:t>
            </w:r>
          </w:p>
        </w:tc>
        <w:tc>
          <w:tcPr>
            <w:tcW w:w="2551" w:type="dxa"/>
            <w:vAlign w:val="center"/>
          </w:tcPr>
          <w:p w14:paraId="708E075F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56 000.00 zł</w:t>
            </w:r>
          </w:p>
        </w:tc>
      </w:tr>
      <w:tr w:rsidR="00FD19DF" w:rsidRPr="000C3A56" w14:paraId="1358CA09" w14:textId="77777777" w:rsidTr="007945CF">
        <w:tc>
          <w:tcPr>
            <w:tcW w:w="1276" w:type="dxa"/>
            <w:vAlign w:val="center"/>
          </w:tcPr>
          <w:p w14:paraId="6E9E7786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1276" w:type="dxa"/>
            <w:vAlign w:val="center"/>
          </w:tcPr>
          <w:p w14:paraId="505C4192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8</w:t>
            </w:r>
          </w:p>
        </w:tc>
        <w:tc>
          <w:tcPr>
            <w:tcW w:w="3969" w:type="dxa"/>
          </w:tcPr>
          <w:p w14:paraId="7E4C5B79" w14:textId="77777777" w:rsidR="00FD19DF" w:rsidRPr="000C3A56" w:rsidRDefault="00FD19DF" w:rsidP="007945CF">
            <w:pPr>
              <w:spacing w:before="80" w:after="40"/>
            </w:pPr>
            <w:r w:rsidRPr="000C3A56">
              <w:t>LUKRUM Kamil Bielecki</w:t>
            </w:r>
          </w:p>
          <w:p w14:paraId="525E1E34" w14:textId="77777777" w:rsidR="00FD19DF" w:rsidRPr="000C3A56" w:rsidRDefault="00FD19DF" w:rsidP="007945CF">
            <w:r w:rsidRPr="000C3A56">
              <w:t>Śliwkowa</w:t>
            </w:r>
            <w:r w:rsidRPr="000C3A56">
              <w:t xml:space="preserve"> </w:t>
            </w:r>
            <w:r w:rsidRPr="000C3A56">
              <w:t>5</w:t>
            </w:r>
            <w:r w:rsidRPr="000C3A56">
              <w:t xml:space="preserve"> </w:t>
            </w:r>
          </w:p>
          <w:p w14:paraId="7FB9846F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82-520</w:t>
            </w:r>
            <w:r w:rsidRPr="000C3A56">
              <w:t xml:space="preserve"> </w:t>
            </w:r>
            <w:r w:rsidRPr="000C3A56">
              <w:t>Bądki</w:t>
            </w:r>
          </w:p>
        </w:tc>
        <w:tc>
          <w:tcPr>
            <w:tcW w:w="2551" w:type="dxa"/>
            <w:vAlign w:val="center"/>
          </w:tcPr>
          <w:p w14:paraId="0B1A8479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43 000.00 zł</w:t>
            </w:r>
          </w:p>
        </w:tc>
      </w:tr>
      <w:tr w:rsidR="00FD19DF" w:rsidRPr="000C3A56" w14:paraId="2D5F5BE6" w14:textId="77777777" w:rsidTr="007945CF">
        <w:tc>
          <w:tcPr>
            <w:tcW w:w="1276" w:type="dxa"/>
            <w:vAlign w:val="center"/>
          </w:tcPr>
          <w:p w14:paraId="504B77F6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6</w:t>
            </w:r>
          </w:p>
        </w:tc>
        <w:tc>
          <w:tcPr>
            <w:tcW w:w="1276" w:type="dxa"/>
            <w:vAlign w:val="center"/>
          </w:tcPr>
          <w:p w14:paraId="7A45F726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3969" w:type="dxa"/>
          </w:tcPr>
          <w:p w14:paraId="69276463" w14:textId="77777777" w:rsidR="00FD19DF" w:rsidRPr="000C3A56" w:rsidRDefault="00FD19DF" w:rsidP="007945CF">
            <w:pPr>
              <w:spacing w:before="80" w:after="40"/>
            </w:pPr>
            <w:proofErr w:type="spellStart"/>
            <w:r w:rsidRPr="000C3A56">
              <w:t>Kenzi</w:t>
            </w:r>
            <w:proofErr w:type="spellEnd"/>
            <w:r w:rsidRPr="000C3A56">
              <w:t xml:space="preserve"> Karolina </w:t>
            </w:r>
            <w:proofErr w:type="spellStart"/>
            <w:r w:rsidRPr="000C3A56">
              <w:t>Goruchta</w:t>
            </w:r>
            <w:proofErr w:type="spellEnd"/>
          </w:p>
          <w:p w14:paraId="27432646" w14:textId="1EA6519B" w:rsidR="00FD19DF" w:rsidRPr="000C3A56" w:rsidRDefault="00FD19DF" w:rsidP="007945CF">
            <w:r w:rsidRPr="000C3A56">
              <w:t>R</w:t>
            </w:r>
            <w:r w:rsidR="0057222C">
              <w:t>óż</w:t>
            </w:r>
            <w:r w:rsidRPr="000C3A56">
              <w:t>a</w:t>
            </w:r>
            <w:r w:rsidRPr="000C3A56">
              <w:t xml:space="preserve"> </w:t>
            </w:r>
            <w:r w:rsidRPr="000C3A56">
              <w:t>12</w:t>
            </w:r>
            <w:r w:rsidRPr="000C3A56">
              <w:t xml:space="preserve"> </w:t>
            </w:r>
          </w:p>
          <w:p w14:paraId="56200C04" w14:textId="29687918" w:rsidR="00FD19DF" w:rsidRPr="000C3A56" w:rsidRDefault="00FD19DF" w:rsidP="007945CF">
            <w:pPr>
              <w:spacing w:after="80"/>
              <w:jc w:val="both"/>
            </w:pPr>
            <w:r w:rsidRPr="000C3A56">
              <w:t>95-082</w:t>
            </w:r>
            <w:r w:rsidRPr="000C3A56">
              <w:t xml:space="preserve"> </w:t>
            </w:r>
            <w:r w:rsidR="0057222C">
              <w:t>Dobroń</w:t>
            </w:r>
          </w:p>
        </w:tc>
        <w:tc>
          <w:tcPr>
            <w:tcW w:w="2551" w:type="dxa"/>
            <w:vAlign w:val="center"/>
          </w:tcPr>
          <w:p w14:paraId="2679E553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45 516.00 zł</w:t>
            </w:r>
          </w:p>
        </w:tc>
      </w:tr>
      <w:tr w:rsidR="00FD19DF" w:rsidRPr="000C3A56" w14:paraId="08505328" w14:textId="77777777" w:rsidTr="007945CF">
        <w:tc>
          <w:tcPr>
            <w:tcW w:w="1276" w:type="dxa"/>
            <w:vAlign w:val="center"/>
          </w:tcPr>
          <w:p w14:paraId="3E55499E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1276" w:type="dxa"/>
            <w:vAlign w:val="center"/>
          </w:tcPr>
          <w:p w14:paraId="68F5FBAD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3969" w:type="dxa"/>
          </w:tcPr>
          <w:p w14:paraId="3FC50E6A" w14:textId="77777777" w:rsidR="00FD19DF" w:rsidRPr="000C3A56" w:rsidRDefault="00FD19DF" w:rsidP="007945CF">
            <w:pPr>
              <w:spacing w:before="80" w:after="40"/>
            </w:pPr>
            <w:r w:rsidRPr="000C3A56">
              <w:t xml:space="preserve">Web-Profit Maciej </w:t>
            </w:r>
            <w:proofErr w:type="spellStart"/>
            <w:r w:rsidRPr="000C3A56">
              <w:t>Kuźlik</w:t>
            </w:r>
            <w:proofErr w:type="spellEnd"/>
          </w:p>
          <w:p w14:paraId="05C6C7F0" w14:textId="77777777" w:rsidR="00FD19DF" w:rsidRPr="000C3A56" w:rsidRDefault="00FD19DF" w:rsidP="007945CF">
            <w:r w:rsidRPr="000C3A56">
              <w:t>Spokojna</w:t>
            </w:r>
            <w:r w:rsidRPr="000C3A56">
              <w:t xml:space="preserve"> </w:t>
            </w:r>
            <w:r w:rsidRPr="000C3A56">
              <w:t>18</w:t>
            </w:r>
            <w:r w:rsidRPr="000C3A56">
              <w:t xml:space="preserve"> </w:t>
            </w:r>
          </w:p>
          <w:p w14:paraId="35F0E3FB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41-940</w:t>
            </w:r>
            <w:r w:rsidRPr="000C3A56">
              <w:t xml:space="preserve"> </w:t>
            </w:r>
            <w:r w:rsidRPr="000C3A56">
              <w:t>Piekary Śląskie</w:t>
            </w:r>
          </w:p>
        </w:tc>
        <w:tc>
          <w:tcPr>
            <w:tcW w:w="2551" w:type="dxa"/>
            <w:vAlign w:val="center"/>
          </w:tcPr>
          <w:p w14:paraId="7566EAF3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119 120.72 zł</w:t>
            </w:r>
          </w:p>
        </w:tc>
      </w:tr>
      <w:tr w:rsidR="00FD19DF" w:rsidRPr="000C3A56" w14:paraId="2E31C8D8" w14:textId="77777777" w:rsidTr="007945CF">
        <w:tc>
          <w:tcPr>
            <w:tcW w:w="1276" w:type="dxa"/>
            <w:vAlign w:val="center"/>
          </w:tcPr>
          <w:p w14:paraId="0C92E82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1276" w:type="dxa"/>
            <w:vAlign w:val="center"/>
          </w:tcPr>
          <w:p w14:paraId="7AE0994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</w:t>
            </w:r>
          </w:p>
        </w:tc>
        <w:tc>
          <w:tcPr>
            <w:tcW w:w="3969" w:type="dxa"/>
          </w:tcPr>
          <w:p w14:paraId="1564F75C" w14:textId="77777777" w:rsidR="00FD19DF" w:rsidRPr="000C3A56" w:rsidRDefault="00FD19DF" w:rsidP="007945CF">
            <w:pPr>
              <w:spacing w:before="80" w:after="40"/>
            </w:pPr>
            <w:r w:rsidRPr="000C3A56">
              <w:t xml:space="preserve">Web-Profit Maciej </w:t>
            </w:r>
            <w:proofErr w:type="spellStart"/>
            <w:r w:rsidRPr="000C3A56">
              <w:t>Kuźlik</w:t>
            </w:r>
            <w:proofErr w:type="spellEnd"/>
          </w:p>
          <w:p w14:paraId="5D7251AC" w14:textId="77777777" w:rsidR="00FD19DF" w:rsidRPr="000C3A56" w:rsidRDefault="00FD19DF" w:rsidP="007945CF">
            <w:r w:rsidRPr="000C3A56">
              <w:t>Spokojna</w:t>
            </w:r>
            <w:r w:rsidRPr="000C3A56">
              <w:t xml:space="preserve"> </w:t>
            </w:r>
            <w:r w:rsidRPr="000C3A56">
              <w:t>18</w:t>
            </w:r>
            <w:r w:rsidRPr="000C3A56">
              <w:t xml:space="preserve"> </w:t>
            </w:r>
          </w:p>
          <w:p w14:paraId="05B417BE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41-940</w:t>
            </w:r>
            <w:r w:rsidRPr="000C3A56">
              <w:t xml:space="preserve"> </w:t>
            </w:r>
            <w:r w:rsidRPr="000C3A56">
              <w:t>Piekary Śląskie</w:t>
            </w:r>
          </w:p>
        </w:tc>
        <w:tc>
          <w:tcPr>
            <w:tcW w:w="2551" w:type="dxa"/>
            <w:vAlign w:val="center"/>
          </w:tcPr>
          <w:p w14:paraId="68FF88D9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59 117.30 zł</w:t>
            </w:r>
          </w:p>
        </w:tc>
      </w:tr>
      <w:tr w:rsidR="00FD19DF" w:rsidRPr="000C3A56" w14:paraId="6667747C" w14:textId="77777777" w:rsidTr="007945CF">
        <w:tc>
          <w:tcPr>
            <w:tcW w:w="1276" w:type="dxa"/>
            <w:vAlign w:val="center"/>
          </w:tcPr>
          <w:p w14:paraId="46F2E268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1276" w:type="dxa"/>
            <w:vAlign w:val="center"/>
          </w:tcPr>
          <w:p w14:paraId="6EE484BF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3</w:t>
            </w:r>
          </w:p>
        </w:tc>
        <w:tc>
          <w:tcPr>
            <w:tcW w:w="3969" w:type="dxa"/>
          </w:tcPr>
          <w:p w14:paraId="4FC592D7" w14:textId="77777777" w:rsidR="00FD19DF" w:rsidRPr="000C3A56" w:rsidRDefault="00FD19DF" w:rsidP="007945CF">
            <w:pPr>
              <w:spacing w:before="80" w:after="40"/>
            </w:pPr>
            <w:r w:rsidRPr="000C3A56">
              <w:t xml:space="preserve">Web-Profit Maciej </w:t>
            </w:r>
            <w:proofErr w:type="spellStart"/>
            <w:r w:rsidRPr="000C3A56">
              <w:t>Kuźlik</w:t>
            </w:r>
            <w:proofErr w:type="spellEnd"/>
          </w:p>
          <w:p w14:paraId="699F1AE5" w14:textId="77777777" w:rsidR="00FD19DF" w:rsidRPr="000C3A56" w:rsidRDefault="00FD19DF" w:rsidP="007945CF">
            <w:r w:rsidRPr="000C3A56">
              <w:t>Spokojna</w:t>
            </w:r>
            <w:r w:rsidRPr="000C3A56">
              <w:t xml:space="preserve"> </w:t>
            </w:r>
            <w:r w:rsidRPr="000C3A56">
              <w:t>18</w:t>
            </w:r>
            <w:r w:rsidRPr="000C3A56">
              <w:t xml:space="preserve"> </w:t>
            </w:r>
          </w:p>
          <w:p w14:paraId="17D7A666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41-940</w:t>
            </w:r>
            <w:r w:rsidRPr="000C3A56">
              <w:t xml:space="preserve"> </w:t>
            </w:r>
            <w:r w:rsidRPr="000C3A56">
              <w:t>Piekary Śląskie</w:t>
            </w:r>
          </w:p>
        </w:tc>
        <w:tc>
          <w:tcPr>
            <w:tcW w:w="2551" w:type="dxa"/>
            <w:vAlign w:val="center"/>
          </w:tcPr>
          <w:p w14:paraId="47175D6A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24 021.06 zł</w:t>
            </w:r>
          </w:p>
        </w:tc>
      </w:tr>
      <w:tr w:rsidR="00FD19DF" w:rsidRPr="000C3A56" w14:paraId="2A99E936" w14:textId="77777777" w:rsidTr="007945CF">
        <w:tc>
          <w:tcPr>
            <w:tcW w:w="1276" w:type="dxa"/>
            <w:vAlign w:val="center"/>
          </w:tcPr>
          <w:p w14:paraId="29ECB61B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1276" w:type="dxa"/>
            <w:vAlign w:val="center"/>
          </w:tcPr>
          <w:p w14:paraId="7912E35A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</w:t>
            </w:r>
          </w:p>
        </w:tc>
        <w:tc>
          <w:tcPr>
            <w:tcW w:w="3969" w:type="dxa"/>
          </w:tcPr>
          <w:p w14:paraId="64A8E0B7" w14:textId="77777777" w:rsidR="00FD19DF" w:rsidRPr="000C3A56" w:rsidRDefault="00FD19DF" w:rsidP="007945CF">
            <w:pPr>
              <w:spacing w:before="80" w:after="40"/>
            </w:pPr>
            <w:r w:rsidRPr="000C3A56">
              <w:t xml:space="preserve">Web-Profit Maciej </w:t>
            </w:r>
            <w:proofErr w:type="spellStart"/>
            <w:r w:rsidRPr="000C3A56">
              <w:t>Kuźlik</w:t>
            </w:r>
            <w:proofErr w:type="spellEnd"/>
          </w:p>
          <w:p w14:paraId="3DC1B169" w14:textId="77777777" w:rsidR="00FD19DF" w:rsidRPr="000C3A56" w:rsidRDefault="00FD19DF" w:rsidP="007945CF">
            <w:r w:rsidRPr="000C3A56">
              <w:t>Spokojna</w:t>
            </w:r>
            <w:r w:rsidRPr="000C3A56">
              <w:t xml:space="preserve"> </w:t>
            </w:r>
            <w:r w:rsidRPr="000C3A56">
              <w:t>18</w:t>
            </w:r>
            <w:r w:rsidRPr="000C3A56">
              <w:t xml:space="preserve"> </w:t>
            </w:r>
          </w:p>
          <w:p w14:paraId="4ABFD652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41-940</w:t>
            </w:r>
            <w:r w:rsidRPr="000C3A56">
              <w:t xml:space="preserve"> </w:t>
            </w:r>
            <w:r w:rsidRPr="000C3A56">
              <w:t>Piekary Śląskie</w:t>
            </w:r>
          </w:p>
        </w:tc>
        <w:tc>
          <w:tcPr>
            <w:tcW w:w="2551" w:type="dxa"/>
            <w:vAlign w:val="center"/>
          </w:tcPr>
          <w:p w14:paraId="3C8DE513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31 175.86 zł</w:t>
            </w:r>
          </w:p>
        </w:tc>
      </w:tr>
      <w:tr w:rsidR="00FD19DF" w:rsidRPr="000C3A56" w14:paraId="09243637" w14:textId="77777777" w:rsidTr="007945CF">
        <w:tc>
          <w:tcPr>
            <w:tcW w:w="1276" w:type="dxa"/>
            <w:vAlign w:val="center"/>
          </w:tcPr>
          <w:p w14:paraId="6D949841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1276" w:type="dxa"/>
            <w:vAlign w:val="center"/>
          </w:tcPr>
          <w:p w14:paraId="78A1D512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5</w:t>
            </w:r>
          </w:p>
        </w:tc>
        <w:tc>
          <w:tcPr>
            <w:tcW w:w="3969" w:type="dxa"/>
          </w:tcPr>
          <w:p w14:paraId="7377FD43" w14:textId="77777777" w:rsidR="00FD19DF" w:rsidRPr="000C3A56" w:rsidRDefault="00FD19DF" w:rsidP="007945CF">
            <w:pPr>
              <w:spacing w:before="80" w:after="40"/>
            </w:pPr>
            <w:r w:rsidRPr="000C3A56">
              <w:t xml:space="preserve">Web-Profit Maciej </w:t>
            </w:r>
            <w:proofErr w:type="spellStart"/>
            <w:r w:rsidRPr="000C3A56">
              <w:t>Kuźlik</w:t>
            </w:r>
            <w:proofErr w:type="spellEnd"/>
          </w:p>
          <w:p w14:paraId="5D3BD891" w14:textId="77777777" w:rsidR="00FD19DF" w:rsidRPr="000C3A56" w:rsidRDefault="00FD19DF" w:rsidP="007945CF">
            <w:r w:rsidRPr="000C3A56">
              <w:t>Spokojna</w:t>
            </w:r>
            <w:r w:rsidRPr="000C3A56">
              <w:t xml:space="preserve"> </w:t>
            </w:r>
            <w:r w:rsidRPr="000C3A56">
              <w:t>18</w:t>
            </w:r>
            <w:r w:rsidRPr="000C3A56">
              <w:t xml:space="preserve"> </w:t>
            </w:r>
          </w:p>
          <w:p w14:paraId="5BF01BCC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41-940</w:t>
            </w:r>
            <w:r w:rsidRPr="000C3A56">
              <w:t xml:space="preserve"> </w:t>
            </w:r>
            <w:r w:rsidRPr="000C3A56">
              <w:t>Piekary Śląskie</w:t>
            </w:r>
          </w:p>
        </w:tc>
        <w:tc>
          <w:tcPr>
            <w:tcW w:w="2551" w:type="dxa"/>
            <w:vAlign w:val="center"/>
          </w:tcPr>
          <w:p w14:paraId="25675B3F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69 275.17 zł</w:t>
            </w:r>
          </w:p>
        </w:tc>
      </w:tr>
      <w:tr w:rsidR="00FD19DF" w:rsidRPr="000C3A56" w14:paraId="6BDF0BDF" w14:textId="77777777" w:rsidTr="007945CF">
        <w:tc>
          <w:tcPr>
            <w:tcW w:w="1276" w:type="dxa"/>
            <w:vAlign w:val="center"/>
          </w:tcPr>
          <w:p w14:paraId="4D40838B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1276" w:type="dxa"/>
            <w:vAlign w:val="center"/>
          </w:tcPr>
          <w:p w14:paraId="3F0341BD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6</w:t>
            </w:r>
          </w:p>
        </w:tc>
        <w:tc>
          <w:tcPr>
            <w:tcW w:w="3969" w:type="dxa"/>
          </w:tcPr>
          <w:p w14:paraId="7AFDCC1E" w14:textId="77777777" w:rsidR="00FD19DF" w:rsidRPr="000C3A56" w:rsidRDefault="00FD19DF" w:rsidP="007945CF">
            <w:pPr>
              <w:spacing w:before="80" w:after="40"/>
            </w:pPr>
            <w:r w:rsidRPr="000C3A56">
              <w:t xml:space="preserve">Web-Profit Maciej </w:t>
            </w:r>
            <w:proofErr w:type="spellStart"/>
            <w:r w:rsidRPr="000C3A56">
              <w:t>Kuźlik</w:t>
            </w:r>
            <w:proofErr w:type="spellEnd"/>
          </w:p>
          <w:p w14:paraId="758CA0A4" w14:textId="77777777" w:rsidR="00FD19DF" w:rsidRPr="000C3A56" w:rsidRDefault="00FD19DF" w:rsidP="007945CF">
            <w:r w:rsidRPr="000C3A56">
              <w:t>Spokojna</w:t>
            </w:r>
            <w:r w:rsidRPr="000C3A56">
              <w:t xml:space="preserve"> </w:t>
            </w:r>
            <w:r w:rsidRPr="000C3A56">
              <w:t>18</w:t>
            </w:r>
            <w:r w:rsidRPr="000C3A56">
              <w:t xml:space="preserve"> </w:t>
            </w:r>
          </w:p>
          <w:p w14:paraId="2EFBBCA0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41-940</w:t>
            </w:r>
            <w:r w:rsidRPr="000C3A56">
              <w:t xml:space="preserve"> </w:t>
            </w:r>
            <w:r w:rsidRPr="000C3A56">
              <w:t>Piekary Śląskie</w:t>
            </w:r>
          </w:p>
        </w:tc>
        <w:tc>
          <w:tcPr>
            <w:tcW w:w="2551" w:type="dxa"/>
            <w:vAlign w:val="center"/>
          </w:tcPr>
          <w:p w14:paraId="0A80022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26 380.66 zł</w:t>
            </w:r>
          </w:p>
        </w:tc>
      </w:tr>
      <w:tr w:rsidR="00FD19DF" w:rsidRPr="000C3A56" w14:paraId="180DA649" w14:textId="77777777" w:rsidTr="007945CF">
        <w:tc>
          <w:tcPr>
            <w:tcW w:w="1276" w:type="dxa"/>
            <w:vAlign w:val="center"/>
          </w:tcPr>
          <w:p w14:paraId="66D76052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1276" w:type="dxa"/>
            <w:vAlign w:val="center"/>
          </w:tcPr>
          <w:p w14:paraId="6F9722CC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3969" w:type="dxa"/>
          </w:tcPr>
          <w:p w14:paraId="141ED35D" w14:textId="77777777" w:rsidR="00FD19DF" w:rsidRPr="000C3A56" w:rsidRDefault="00FD19DF" w:rsidP="007945CF">
            <w:pPr>
              <w:spacing w:before="80" w:after="40"/>
            </w:pPr>
            <w:r w:rsidRPr="000C3A56">
              <w:t xml:space="preserve">Web-Profit Maciej </w:t>
            </w:r>
            <w:proofErr w:type="spellStart"/>
            <w:r w:rsidRPr="000C3A56">
              <w:t>Kuźlik</w:t>
            </w:r>
            <w:proofErr w:type="spellEnd"/>
          </w:p>
          <w:p w14:paraId="7D9F55F2" w14:textId="77777777" w:rsidR="00FD19DF" w:rsidRPr="000C3A56" w:rsidRDefault="00FD19DF" w:rsidP="007945CF">
            <w:r w:rsidRPr="000C3A56">
              <w:t>Spokojna</w:t>
            </w:r>
            <w:r w:rsidRPr="000C3A56">
              <w:t xml:space="preserve"> </w:t>
            </w:r>
            <w:r w:rsidRPr="000C3A56">
              <w:t>18</w:t>
            </w:r>
            <w:r w:rsidRPr="000C3A56">
              <w:t xml:space="preserve"> </w:t>
            </w:r>
          </w:p>
          <w:p w14:paraId="64B129D6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41-940</w:t>
            </w:r>
            <w:r w:rsidRPr="000C3A56">
              <w:t xml:space="preserve"> </w:t>
            </w:r>
            <w:r w:rsidRPr="000C3A56">
              <w:t>Piekary Śląskie</w:t>
            </w:r>
          </w:p>
        </w:tc>
        <w:tc>
          <w:tcPr>
            <w:tcW w:w="2551" w:type="dxa"/>
            <w:vAlign w:val="center"/>
          </w:tcPr>
          <w:p w14:paraId="7B9ED992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42 854.16 zł</w:t>
            </w:r>
          </w:p>
        </w:tc>
      </w:tr>
      <w:tr w:rsidR="00FD19DF" w:rsidRPr="000C3A56" w14:paraId="1D6BEDAF" w14:textId="77777777" w:rsidTr="007945CF">
        <w:tc>
          <w:tcPr>
            <w:tcW w:w="1276" w:type="dxa"/>
            <w:vAlign w:val="center"/>
          </w:tcPr>
          <w:p w14:paraId="5EB0F5E4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7</w:t>
            </w:r>
          </w:p>
        </w:tc>
        <w:tc>
          <w:tcPr>
            <w:tcW w:w="1276" w:type="dxa"/>
            <w:vAlign w:val="center"/>
          </w:tcPr>
          <w:p w14:paraId="45D60E95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8</w:t>
            </w:r>
          </w:p>
        </w:tc>
        <w:tc>
          <w:tcPr>
            <w:tcW w:w="3969" w:type="dxa"/>
          </w:tcPr>
          <w:p w14:paraId="3FFA5367" w14:textId="77777777" w:rsidR="00FD19DF" w:rsidRPr="000C3A56" w:rsidRDefault="00FD19DF" w:rsidP="007945CF">
            <w:pPr>
              <w:spacing w:before="80" w:after="40"/>
            </w:pPr>
            <w:r w:rsidRPr="000C3A56">
              <w:t xml:space="preserve">Web-Profit Maciej </w:t>
            </w:r>
            <w:proofErr w:type="spellStart"/>
            <w:r w:rsidRPr="000C3A56">
              <w:t>Kuźlik</w:t>
            </w:r>
            <w:proofErr w:type="spellEnd"/>
          </w:p>
          <w:p w14:paraId="015E7821" w14:textId="77777777" w:rsidR="00FD19DF" w:rsidRPr="000C3A56" w:rsidRDefault="00FD19DF" w:rsidP="007945CF">
            <w:r w:rsidRPr="000C3A56">
              <w:t>Spokojna</w:t>
            </w:r>
            <w:r w:rsidRPr="000C3A56">
              <w:t xml:space="preserve"> </w:t>
            </w:r>
            <w:r w:rsidRPr="000C3A56">
              <w:t>18</w:t>
            </w:r>
            <w:r w:rsidRPr="000C3A56">
              <w:t xml:space="preserve"> </w:t>
            </w:r>
          </w:p>
          <w:p w14:paraId="20333812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41-940</w:t>
            </w:r>
            <w:r w:rsidRPr="000C3A56">
              <w:t xml:space="preserve"> </w:t>
            </w:r>
            <w:r w:rsidRPr="000C3A56">
              <w:t>Piekary Śląskie</w:t>
            </w:r>
          </w:p>
        </w:tc>
        <w:tc>
          <w:tcPr>
            <w:tcW w:w="2551" w:type="dxa"/>
            <w:vAlign w:val="center"/>
          </w:tcPr>
          <w:p w14:paraId="67FAD936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44 297.15 zł</w:t>
            </w:r>
          </w:p>
        </w:tc>
      </w:tr>
      <w:tr w:rsidR="00FD19DF" w:rsidRPr="000C3A56" w14:paraId="799E0D52" w14:textId="77777777" w:rsidTr="007945CF">
        <w:tc>
          <w:tcPr>
            <w:tcW w:w="1276" w:type="dxa"/>
            <w:vAlign w:val="center"/>
          </w:tcPr>
          <w:p w14:paraId="508A1483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8</w:t>
            </w:r>
          </w:p>
        </w:tc>
        <w:tc>
          <w:tcPr>
            <w:tcW w:w="1276" w:type="dxa"/>
            <w:vAlign w:val="center"/>
          </w:tcPr>
          <w:p w14:paraId="5C41B96F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1</w:t>
            </w:r>
          </w:p>
        </w:tc>
        <w:tc>
          <w:tcPr>
            <w:tcW w:w="3969" w:type="dxa"/>
          </w:tcPr>
          <w:p w14:paraId="6073BAFA" w14:textId="77777777" w:rsidR="00FD19DF" w:rsidRPr="000C3A56" w:rsidRDefault="00FD19DF" w:rsidP="007945CF">
            <w:pPr>
              <w:spacing w:before="80" w:after="40"/>
            </w:pPr>
            <w:proofErr w:type="spellStart"/>
            <w:r w:rsidRPr="000C3A56">
              <w:t>ProEquip</w:t>
            </w:r>
            <w:proofErr w:type="spellEnd"/>
            <w:r w:rsidRPr="000C3A56">
              <w:t xml:space="preserve"> Monika Czyżewska</w:t>
            </w:r>
          </w:p>
          <w:p w14:paraId="52D8F8FD" w14:textId="7DEBBD39" w:rsidR="00FD19DF" w:rsidRPr="000C3A56" w:rsidRDefault="0057222C" w:rsidP="007945CF">
            <w:r>
              <w:t>Ul. Karmelkowa 33-35 paw. 4</w:t>
            </w:r>
          </w:p>
          <w:p w14:paraId="68D4D886" w14:textId="748D7762" w:rsidR="00FD19DF" w:rsidRPr="000C3A56" w:rsidRDefault="00FD19DF" w:rsidP="007945CF">
            <w:pPr>
              <w:spacing w:after="80"/>
              <w:jc w:val="both"/>
            </w:pPr>
            <w:r w:rsidRPr="000C3A56">
              <w:t>5</w:t>
            </w:r>
            <w:r w:rsidR="0057222C">
              <w:t>2-437</w:t>
            </w:r>
            <w:r w:rsidRPr="000C3A56">
              <w:t xml:space="preserve"> </w:t>
            </w:r>
            <w:r w:rsidRPr="000C3A56">
              <w:t>Wrocław</w:t>
            </w:r>
          </w:p>
        </w:tc>
        <w:tc>
          <w:tcPr>
            <w:tcW w:w="2551" w:type="dxa"/>
            <w:vAlign w:val="center"/>
          </w:tcPr>
          <w:p w14:paraId="48838BFC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99 775.14 zł</w:t>
            </w:r>
          </w:p>
        </w:tc>
      </w:tr>
      <w:tr w:rsidR="00FD19DF" w:rsidRPr="000C3A56" w14:paraId="04428BE5" w14:textId="77777777" w:rsidTr="007945CF">
        <w:tc>
          <w:tcPr>
            <w:tcW w:w="1276" w:type="dxa"/>
            <w:vAlign w:val="center"/>
          </w:tcPr>
          <w:p w14:paraId="3F720DA2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lastRenderedPageBreak/>
              <w:t>9</w:t>
            </w:r>
          </w:p>
        </w:tc>
        <w:tc>
          <w:tcPr>
            <w:tcW w:w="1276" w:type="dxa"/>
            <w:vAlign w:val="center"/>
          </w:tcPr>
          <w:p w14:paraId="1581C9A9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4</w:t>
            </w:r>
          </w:p>
        </w:tc>
        <w:tc>
          <w:tcPr>
            <w:tcW w:w="3969" w:type="dxa"/>
          </w:tcPr>
          <w:p w14:paraId="2F2208A6" w14:textId="77777777" w:rsidR="00FD19DF" w:rsidRPr="000C3A56" w:rsidRDefault="00FD19DF" w:rsidP="007945CF">
            <w:pPr>
              <w:spacing w:before="80" w:after="40"/>
            </w:pPr>
            <w:r w:rsidRPr="000C3A56">
              <w:t xml:space="preserve">GM TRADE s. c. Grzegorz </w:t>
            </w:r>
            <w:proofErr w:type="spellStart"/>
            <w:r w:rsidRPr="000C3A56">
              <w:t>Surman</w:t>
            </w:r>
            <w:proofErr w:type="spellEnd"/>
            <w:r w:rsidRPr="000C3A56">
              <w:t>, Monika Fornalczyk</w:t>
            </w:r>
          </w:p>
          <w:p w14:paraId="47B2A13F" w14:textId="31AEFD36" w:rsidR="00FD19DF" w:rsidRPr="000C3A56" w:rsidRDefault="0057222C" w:rsidP="007945CF">
            <w:r>
              <w:t xml:space="preserve">Ul. </w:t>
            </w:r>
            <w:r w:rsidR="00FD19DF" w:rsidRPr="000C3A56">
              <w:t>Klonowa</w:t>
            </w:r>
            <w:r w:rsidR="00FD19DF" w:rsidRPr="000C3A56">
              <w:t xml:space="preserve"> </w:t>
            </w:r>
            <w:r w:rsidR="00FD19DF" w:rsidRPr="000C3A56">
              <w:t>2</w:t>
            </w:r>
            <w:r w:rsidR="00FD19DF" w:rsidRPr="000C3A56">
              <w:t xml:space="preserve"> </w:t>
            </w:r>
          </w:p>
          <w:p w14:paraId="2AE0B8AB" w14:textId="77777777" w:rsidR="00FD19DF" w:rsidRPr="000C3A56" w:rsidRDefault="00FD19DF" w:rsidP="007945CF">
            <w:pPr>
              <w:spacing w:after="80"/>
              <w:jc w:val="both"/>
            </w:pPr>
            <w:r w:rsidRPr="000C3A56">
              <w:t>66-010</w:t>
            </w:r>
            <w:r w:rsidRPr="000C3A56">
              <w:t xml:space="preserve"> </w:t>
            </w:r>
            <w:r w:rsidRPr="000C3A56">
              <w:t>Nowogród Bobrzański</w:t>
            </w:r>
          </w:p>
        </w:tc>
        <w:tc>
          <w:tcPr>
            <w:tcW w:w="2551" w:type="dxa"/>
            <w:vAlign w:val="center"/>
          </w:tcPr>
          <w:p w14:paraId="0A19363E" w14:textId="77777777" w:rsidR="00FD19DF" w:rsidRPr="000C3A56" w:rsidRDefault="00FD19DF" w:rsidP="007945CF">
            <w:pPr>
              <w:spacing w:before="80" w:after="80"/>
              <w:jc w:val="center"/>
            </w:pPr>
            <w:r w:rsidRPr="000C3A56">
              <w:t>25 272.27 zł</w:t>
            </w:r>
          </w:p>
        </w:tc>
      </w:tr>
      <w:bookmarkEnd w:id="0"/>
    </w:tbl>
    <w:p w14:paraId="17E2615A" w14:textId="77777777" w:rsidR="0057222C" w:rsidRDefault="0057222C" w:rsidP="00173B20">
      <w:pPr>
        <w:jc w:val="right"/>
      </w:pPr>
    </w:p>
    <w:p w14:paraId="1C75F018" w14:textId="77777777" w:rsidR="0057222C" w:rsidRDefault="0057222C" w:rsidP="00173B20">
      <w:pPr>
        <w:jc w:val="right"/>
      </w:pPr>
    </w:p>
    <w:p w14:paraId="55FD3CBD" w14:textId="77777777" w:rsidR="0057222C" w:rsidRDefault="0057222C" w:rsidP="00173B20">
      <w:pPr>
        <w:jc w:val="right"/>
      </w:pPr>
    </w:p>
    <w:p w14:paraId="57016707" w14:textId="77777777" w:rsidR="0057222C" w:rsidRDefault="0057222C" w:rsidP="00173B20">
      <w:pPr>
        <w:jc w:val="right"/>
      </w:pPr>
    </w:p>
    <w:p w14:paraId="326DE2E5" w14:textId="77777777" w:rsidR="0057222C" w:rsidRDefault="0057222C" w:rsidP="00173B20">
      <w:pPr>
        <w:jc w:val="right"/>
      </w:pPr>
    </w:p>
    <w:p w14:paraId="222A1A62" w14:textId="544E60B1" w:rsidR="00C236D3" w:rsidRPr="000C3A56" w:rsidRDefault="00C236D3" w:rsidP="00A31AA0"/>
    <w:sectPr w:rsidR="00C236D3" w:rsidRPr="000C3A56" w:rsidSect="009867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213D9" w14:textId="77777777" w:rsidR="00741B42" w:rsidRDefault="00741B42">
      <w:r>
        <w:separator/>
      </w:r>
    </w:p>
  </w:endnote>
  <w:endnote w:type="continuationSeparator" w:id="0">
    <w:p w14:paraId="784299D2" w14:textId="77777777" w:rsidR="00741B42" w:rsidRDefault="0074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A91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58D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0CD92" w14:textId="45EECA98" w:rsidR="009F189D" w:rsidRPr="00986737" w:rsidRDefault="000C3A56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>
      <w:rPr>
        <w:rFonts w:ascii="Arial" w:eastAsia="Calibri" w:hAnsi="Arial"/>
        <w:sz w:val="18"/>
        <w:szCs w:val="18"/>
        <w:lang w:eastAsia="en-US"/>
      </w:rPr>
      <w:tab/>
    </w:r>
    <w:r w:rsidR="00986737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8673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86737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8673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86737" w:rsidRPr="00986737">
      <w:rPr>
        <w:rFonts w:ascii="Arial" w:eastAsia="Calibri" w:hAnsi="Arial"/>
        <w:sz w:val="18"/>
        <w:szCs w:val="18"/>
        <w:lang w:eastAsia="en-US"/>
      </w:rPr>
      <w:t>1</w:t>
    </w:r>
    <w:r w:rsidR="00986737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86737" w:rsidRPr="00986737">
      <w:rPr>
        <w:rFonts w:ascii="Arial" w:eastAsia="Calibri" w:hAnsi="Arial"/>
        <w:sz w:val="18"/>
        <w:szCs w:val="18"/>
        <w:lang w:eastAsia="en-US"/>
      </w:rPr>
      <w:t>/</w:t>
    </w:r>
    <w:r w:rsidR="0098673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86737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8673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86737" w:rsidRPr="00986737">
      <w:rPr>
        <w:rFonts w:ascii="Arial" w:eastAsia="Calibri" w:hAnsi="Arial"/>
        <w:sz w:val="18"/>
        <w:szCs w:val="18"/>
        <w:lang w:eastAsia="en-US"/>
      </w:rPr>
      <w:t>1</w:t>
    </w:r>
    <w:r w:rsidR="00986737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FBC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4D7134" w14:textId="77777777" w:rsidR="009F189D" w:rsidRDefault="009F189D">
    <w:pPr>
      <w:pStyle w:val="Stopka"/>
      <w:tabs>
        <w:tab w:val="clear" w:pos="4536"/>
      </w:tabs>
      <w:jc w:val="center"/>
    </w:pPr>
  </w:p>
  <w:p w14:paraId="77FCA1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9EDD2" w14:textId="77777777" w:rsidR="00741B42" w:rsidRDefault="00741B42">
      <w:r>
        <w:separator/>
      </w:r>
    </w:p>
  </w:footnote>
  <w:footnote w:type="continuationSeparator" w:id="0">
    <w:p w14:paraId="4104BA66" w14:textId="77777777" w:rsidR="00741B42" w:rsidRDefault="00741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9E4B" w14:textId="77777777" w:rsidR="00FD19DF" w:rsidRDefault="00FD19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6CF42" w14:textId="74DBEDF5" w:rsidR="00FD19DF" w:rsidRDefault="000C3A56">
    <w:pPr>
      <w:pStyle w:val="Nagwek"/>
    </w:pPr>
    <w:r w:rsidRPr="00381C5D">
      <w:rPr>
        <w:noProof/>
      </w:rPr>
      <w:pict w14:anchorId="68FFF4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501.75pt;height:42.9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C9723" w14:textId="77777777" w:rsidR="00FD19DF" w:rsidRDefault="00FD19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B42"/>
    <w:rsid w:val="00007727"/>
    <w:rsid w:val="00017720"/>
    <w:rsid w:val="00035488"/>
    <w:rsid w:val="000C3A5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222C"/>
    <w:rsid w:val="00577BC6"/>
    <w:rsid w:val="005A632E"/>
    <w:rsid w:val="0069085C"/>
    <w:rsid w:val="006B27ED"/>
    <w:rsid w:val="00741B42"/>
    <w:rsid w:val="00843263"/>
    <w:rsid w:val="00861E75"/>
    <w:rsid w:val="00986737"/>
    <w:rsid w:val="009D19BD"/>
    <w:rsid w:val="009F189D"/>
    <w:rsid w:val="00A31AA0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19D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AADD4"/>
  <w15:chartTrackingRefBased/>
  <w15:docId w15:val="{34F51C0F-DA95-4D53-BB31-E9987749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74FB1-02E8-4970-B9C9-BF3564455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482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2025-08-20T10:56:00Z</cp:lastPrinted>
  <dcterms:created xsi:type="dcterms:W3CDTF">2025-08-20T10:56:00Z</dcterms:created>
  <dcterms:modified xsi:type="dcterms:W3CDTF">2025-08-20T10:56:00Z</dcterms:modified>
</cp:coreProperties>
</file>