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7D7830" w14:textId="77777777" w:rsidR="00986737" w:rsidRPr="00981139" w:rsidRDefault="00515602" w:rsidP="00986737">
      <w:pPr>
        <w:spacing w:after="600"/>
        <w:jc w:val="right"/>
      </w:pPr>
      <w:bookmarkStart w:id="0" w:name="_Hlk52197885"/>
      <w:r w:rsidRPr="00981139">
        <w:t>Niepołomice</w:t>
      </w:r>
      <w:r w:rsidR="00986737" w:rsidRPr="00981139">
        <w:t xml:space="preserve"> dnia: </w:t>
      </w:r>
      <w:r w:rsidRPr="00981139">
        <w:t>2025-09-02</w:t>
      </w:r>
    </w:p>
    <w:p w14:paraId="2D7884B5" w14:textId="77777777" w:rsidR="00986737" w:rsidRPr="00981139" w:rsidRDefault="00515602" w:rsidP="00986737">
      <w:pPr>
        <w:spacing w:line="360" w:lineRule="auto"/>
        <w:rPr>
          <w:b/>
          <w:bCs/>
        </w:rPr>
      </w:pPr>
      <w:r w:rsidRPr="00981139">
        <w:rPr>
          <w:b/>
          <w:bCs/>
        </w:rPr>
        <w:t>GMINA NIEPOŁOMICE</w:t>
      </w:r>
    </w:p>
    <w:p w14:paraId="0387E13C" w14:textId="77777777" w:rsidR="00986737" w:rsidRPr="00981139" w:rsidRDefault="00515602" w:rsidP="00986737">
      <w:pPr>
        <w:spacing w:line="360" w:lineRule="auto"/>
      </w:pPr>
      <w:r w:rsidRPr="00981139">
        <w:t>Pl. Zwycięstwa</w:t>
      </w:r>
      <w:r w:rsidR="00986737" w:rsidRPr="00981139">
        <w:t xml:space="preserve"> </w:t>
      </w:r>
      <w:r w:rsidRPr="00981139">
        <w:t>13</w:t>
      </w:r>
    </w:p>
    <w:p w14:paraId="0ED8673C" w14:textId="77777777" w:rsidR="00986737" w:rsidRPr="00981139" w:rsidRDefault="00515602" w:rsidP="00986737">
      <w:r w:rsidRPr="00981139">
        <w:t>32-005</w:t>
      </w:r>
      <w:r w:rsidR="00986737" w:rsidRPr="00981139">
        <w:t xml:space="preserve"> </w:t>
      </w:r>
      <w:r w:rsidRPr="00981139">
        <w:t>Niepołomice</w:t>
      </w:r>
    </w:p>
    <w:p w14:paraId="6D8BEE1C" w14:textId="32731877" w:rsidR="00986737" w:rsidRPr="00981139" w:rsidRDefault="00986737" w:rsidP="00986737">
      <w:pPr>
        <w:spacing w:after="600"/>
        <w:jc w:val="both"/>
        <w:rPr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981139" w14:paraId="60156B4F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C3A9FE9" w14:textId="77777777" w:rsidR="00986737" w:rsidRPr="00981139" w:rsidRDefault="00986737" w:rsidP="005A632E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</w:rPr>
            </w:pPr>
            <w:r w:rsidRPr="00981139">
              <w:rPr>
                <w:b/>
                <w:spacing w:val="20"/>
              </w:rPr>
              <w:t>INFORMACJA Z OTWARCIA OFERT</w:t>
            </w:r>
          </w:p>
        </w:tc>
      </w:tr>
    </w:tbl>
    <w:p w14:paraId="30C2A259" w14:textId="77777777" w:rsidR="00986737" w:rsidRPr="00981139" w:rsidRDefault="00986737" w:rsidP="00986737">
      <w:pPr>
        <w:pStyle w:val="Nagwek"/>
        <w:tabs>
          <w:tab w:val="clear" w:pos="4536"/>
        </w:tabs>
        <w:spacing w:after="360"/>
      </w:pPr>
      <w:r w:rsidRPr="00981139">
        <w:tab/>
        <w:t xml:space="preserve"> </w:t>
      </w:r>
    </w:p>
    <w:p w14:paraId="35DAF258" w14:textId="77777777" w:rsidR="00986737" w:rsidRPr="00981139" w:rsidRDefault="00986737" w:rsidP="00986737">
      <w:pPr>
        <w:spacing w:after="120" w:line="360" w:lineRule="auto"/>
        <w:jc w:val="both"/>
        <w:rPr>
          <w:rFonts w:eastAsia="Calibri"/>
          <w:lang w:eastAsia="en-US"/>
        </w:rPr>
      </w:pPr>
      <w:r w:rsidRPr="00981139">
        <w:rPr>
          <w:rFonts w:eastAsia="Calibri"/>
          <w:lang w:eastAsia="en-US"/>
        </w:rPr>
        <w:t xml:space="preserve">Dotyczy </w:t>
      </w:r>
      <w:r w:rsidRPr="00981139">
        <w:t>postępowania o udzielenie zamówienia publicznego</w:t>
      </w:r>
      <w:r w:rsidRPr="00981139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981139" w14:paraId="5CDF2DFA" w14:textId="77777777" w:rsidTr="005A632E">
        <w:tc>
          <w:tcPr>
            <w:tcW w:w="2269" w:type="dxa"/>
          </w:tcPr>
          <w:p w14:paraId="2B8FF4C9" w14:textId="77777777" w:rsidR="00986737" w:rsidRPr="00981139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981139">
              <w:t>Nazwa zamówienia:</w:t>
            </w:r>
          </w:p>
        </w:tc>
        <w:tc>
          <w:tcPr>
            <w:tcW w:w="6803" w:type="dxa"/>
          </w:tcPr>
          <w:p w14:paraId="4CAE7C30" w14:textId="48B5938B" w:rsidR="00986737" w:rsidRPr="00981139" w:rsidRDefault="00515602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981139">
              <w:rPr>
                <w:bCs/>
              </w:rPr>
              <w:t>Usługa polegająca na przewozie dzieci  z terenu Gminy Niepołomice do placówek oświatowych na terenie Gminy Niepołomice do Wieliczki/Krakowa/Grodkowic/Bochni (w tym dzieci niepełnosprawnych).</w:t>
            </w:r>
          </w:p>
        </w:tc>
      </w:tr>
      <w:tr w:rsidR="00515602" w:rsidRPr="00981139" w14:paraId="5B90156C" w14:textId="77777777" w:rsidTr="00E46704">
        <w:tc>
          <w:tcPr>
            <w:tcW w:w="2269" w:type="dxa"/>
          </w:tcPr>
          <w:p w14:paraId="78F3C947" w14:textId="77777777" w:rsidR="00515602" w:rsidRPr="00981139" w:rsidRDefault="00515602" w:rsidP="00E4670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981139">
              <w:t>Numer referencyjny:</w:t>
            </w:r>
          </w:p>
        </w:tc>
        <w:tc>
          <w:tcPr>
            <w:tcW w:w="6803" w:type="dxa"/>
          </w:tcPr>
          <w:p w14:paraId="3B7D937E" w14:textId="77777777" w:rsidR="00515602" w:rsidRPr="00981139" w:rsidRDefault="00515602" w:rsidP="00E4670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981139">
              <w:rPr>
                <w:bCs/>
              </w:rPr>
              <w:t>ZP.271.26.2025</w:t>
            </w:r>
          </w:p>
        </w:tc>
      </w:tr>
    </w:tbl>
    <w:p w14:paraId="4192C978" w14:textId="77777777" w:rsidR="00A80738" w:rsidRPr="00981139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bCs/>
          <w:spacing w:val="20"/>
        </w:rPr>
      </w:pPr>
    </w:p>
    <w:p w14:paraId="3747D663" w14:textId="77777777" w:rsidR="00D665F5" w:rsidRPr="00981139" w:rsidRDefault="00D665F5" w:rsidP="00986737">
      <w:pPr>
        <w:spacing w:before="120" w:line="360" w:lineRule="auto"/>
        <w:jc w:val="both"/>
      </w:pPr>
      <w:r w:rsidRPr="00981139">
        <w:t>Zamawiający, działając na podstawie art. 22</w:t>
      </w:r>
      <w:r w:rsidR="00FC7F5E" w:rsidRPr="00981139">
        <w:t>2</w:t>
      </w:r>
      <w:r w:rsidRPr="00981139">
        <w:t xml:space="preserve"> ust. 5 </w:t>
      </w:r>
      <w:r w:rsidRPr="00981139">
        <w:rPr>
          <w:bCs/>
        </w:rPr>
        <w:t>ustawy z dnia 11 września 2019 r. Prawo zamówień publicznych</w:t>
      </w:r>
      <w:r w:rsidRPr="00981139">
        <w:t xml:space="preserve"> </w:t>
      </w:r>
      <w:r w:rsidR="00515602" w:rsidRPr="00981139">
        <w:t>(</w:t>
      </w:r>
      <w:proofErr w:type="spellStart"/>
      <w:r w:rsidR="00515602" w:rsidRPr="00981139">
        <w:t>t.j</w:t>
      </w:r>
      <w:proofErr w:type="spellEnd"/>
      <w:r w:rsidR="00515602" w:rsidRPr="00981139">
        <w:t>. Dz. U. z 2024 poz. 1320)</w:t>
      </w:r>
      <w:r w:rsidR="00490DC0" w:rsidRPr="00981139">
        <w:t xml:space="preserve"> </w:t>
      </w:r>
      <w:r w:rsidRPr="00981139">
        <w:t>udostępnia</w:t>
      </w:r>
      <w:r w:rsidR="00F95C33" w:rsidRPr="00981139">
        <w:t xml:space="preserve"> </w:t>
      </w:r>
      <w:r w:rsidR="004C7E9B" w:rsidRPr="00981139">
        <w:t>informacj</w:t>
      </w:r>
      <w:r w:rsidR="00577BC6" w:rsidRPr="00981139">
        <w:t>ę</w:t>
      </w:r>
      <w:r w:rsidR="00035488" w:rsidRPr="00981139">
        <w:t xml:space="preserve"> z otwarcia ofert</w:t>
      </w:r>
      <w:r w:rsidR="00577BC6" w:rsidRPr="00981139">
        <w:t>.</w:t>
      </w:r>
    </w:p>
    <w:p w14:paraId="59F86CFA" w14:textId="77777777" w:rsidR="00A80738" w:rsidRPr="00981139" w:rsidRDefault="00D665F5" w:rsidP="00986737">
      <w:pPr>
        <w:spacing w:before="120" w:after="60" w:line="360" w:lineRule="auto"/>
        <w:jc w:val="both"/>
      </w:pPr>
      <w:r w:rsidRPr="00981139">
        <w:t>Podczas otwarcia ofert, mającego miejsce</w:t>
      </w:r>
      <w:r w:rsidR="00FF4AB1" w:rsidRPr="00981139">
        <w:t xml:space="preserve"> w dniu </w:t>
      </w:r>
      <w:r w:rsidR="00515602" w:rsidRPr="00981139">
        <w:t>02/09/2025</w:t>
      </w:r>
      <w:r w:rsidR="00FF4AB1" w:rsidRPr="00981139">
        <w:t xml:space="preserve"> o godz. </w:t>
      </w:r>
      <w:r w:rsidR="00515602" w:rsidRPr="00981139">
        <w:t>09:30</w:t>
      </w:r>
      <w:r w:rsidRPr="00981139"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981139" w14:paraId="6C9C04BE" w14:textId="77777777" w:rsidTr="005A632E">
        <w:tc>
          <w:tcPr>
            <w:tcW w:w="1276" w:type="dxa"/>
            <w:shd w:val="clear" w:color="auto" w:fill="F2F2F2"/>
            <w:vAlign w:val="center"/>
          </w:tcPr>
          <w:p w14:paraId="2A79AAEF" w14:textId="77777777" w:rsidR="006B27ED" w:rsidRPr="00981139" w:rsidRDefault="00986737" w:rsidP="00C82837">
            <w:pPr>
              <w:spacing w:before="120" w:after="120"/>
              <w:jc w:val="center"/>
            </w:pPr>
            <w:r w:rsidRPr="00981139">
              <w:t>Oferta n</w:t>
            </w:r>
            <w:r w:rsidR="006B27ED" w:rsidRPr="00981139"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189F4CD2" w14:textId="77777777" w:rsidR="006B27ED" w:rsidRPr="00981139" w:rsidRDefault="00986737" w:rsidP="00C82837">
            <w:pPr>
              <w:spacing w:before="120" w:after="120"/>
              <w:jc w:val="center"/>
            </w:pPr>
            <w:r w:rsidRPr="00981139"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3252DE65" w14:textId="77777777" w:rsidR="006B27ED" w:rsidRPr="00981139" w:rsidRDefault="006B27ED" w:rsidP="00BB547B">
            <w:pPr>
              <w:spacing w:before="120" w:after="120"/>
              <w:jc w:val="center"/>
            </w:pPr>
            <w:r w:rsidRPr="00981139"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302A94D2" w14:textId="77777777" w:rsidR="006B27ED" w:rsidRPr="00981139" w:rsidRDefault="006B27ED" w:rsidP="00C82837">
            <w:pPr>
              <w:spacing w:before="120" w:after="120"/>
              <w:jc w:val="center"/>
            </w:pPr>
            <w:r w:rsidRPr="00981139">
              <w:t>Cena oferty</w:t>
            </w:r>
          </w:p>
        </w:tc>
      </w:tr>
      <w:tr w:rsidR="00515602" w:rsidRPr="00981139" w14:paraId="51A9FCC4" w14:textId="77777777" w:rsidTr="00E46704">
        <w:tc>
          <w:tcPr>
            <w:tcW w:w="1276" w:type="dxa"/>
            <w:vAlign w:val="center"/>
          </w:tcPr>
          <w:p w14:paraId="386EDFAA" w14:textId="77777777" w:rsidR="00515602" w:rsidRPr="00981139" w:rsidRDefault="00515602" w:rsidP="00E46704">
            <w:pPr>
              <w:spacing w:before="80" w:after="80"/>
              <w:jc w:val="center"/>
            </w:pPr>
            <w:r w:rsidRPr="00981139">
              <w:t>1</w:t>
            </w:r>
          </w:p>
        </w:tc>
        <w:tc>
          <w:tcPr>
            <w:tcW w:w="1276" w:type="dxa"/>
            <w:vAlign w:val="center"/>
          </w:tcPr>
          <w:p w14:paraId="1087534E" w14:textId="77777777" w:rsidR="00515602" w:rsidRPr="00981139" w:rsidRDefault="00515602" w:rsidP="00E46704">
            <w:pPr>
              <w:spacing w:before="80" w:after="80"/>
              <w:jc w:val="center"/>
            </w:pPr>
            <w:r w:rsidRPr="00981139">
              <w:t>1</w:t>
            </w:r>
          </w:p>
        </w:tc>
        <w:tc>
          <w:tcPr>
            <w:tcW w:w="3969" w:type="dxa"/>
          </w:tcPr>
          <w:p w14:paraId="329382F2" w14:textId="77777777" w:rsidR="00515602" w:rsidRPr="00981139" w:rsidRDefault="00515602" w:rsidP="00E46704">
            <w:pPr>
              <w:spacing w:before="80" w:after="40"/>
            </w:pPr>
            <w:r w:rsidRPr="00981139">
              <w:t>Mat Pol Mateusz Surówka</w:t>
            </w:r>
          </w:p>
          <w:p w14:paraId="60134CD0" w14:textId="77777777" w:rsidR="00515602" w:rsidRPr="00981139" w:rsidRDefault="00515602" w:rsidP="00E46704">
            <w:r w:rsidRPr="00981139">
              <w:t>Szczygłów</w:t>
            </w:r>
            <w:r w:rsidRPr="00981139">
              <w:t xml:space="preserve"> </w:t>
            </w:r>
            <w:r w:rsidRPr="00981139">
              <w:t>71</w:t>
            </w:r>
            <w:r w:rsidRPr="00981139">
              <w:t xml:space="preserve"> </w:t>
            </w:r>
          </w:p>
          <w:p w14:paraId="5F76ABAA" w14:textId="46B4F6A4" w:rsidR="00515602" w:rsidRPr="00981139" w:rsidRDefault="00515602" w:rsidP="00E46704">
            <w:pPr>
              <w:spacing w:after="80"/>
              <w:jc w:val="both"/>
            </w:pPr>
            <w:r w:rsidRPr="00981139">
              <w:t>32-020</w:t>
            </w:r>
            <w:r w:rsidRPr="00981139">
              <w:t xml:space="preserve"> </w:t>
            </w:r>
            <w:r w:rsidR="00981139">
              <w:t>Wieliczka</w:t>
            </w:r>
          </w:p>
        </w:tc>
        <w:tc>
          <w:tcPr>
            <w:tcW w:w="2551" w:type="dxa"/>
            <w:vAlign w:val="center"/>
          </w:tcPr>
          <w:p w14:paraId="66A48C5F" w14:textId="77777777" w:rsidR="00515602" w:rsidRPr="00981139" w:rsidRDefault="00515602" w:rsidP="00E46704">
            <w:pPr>
              <w:spacing w:before="80" w:after="80"/>
              <w:jc w:val="center"/>
            </w:pPr>
            <w:r w:rsidRPr="00981139">
              <w:t>2 210 800.00 zł</w:t>
            </w:r>
          </w:p>
        </w:tc>
      </w:tr>
      <w:tr w:rsidR="00515602" w:rsidRPr="00981139" w14:paraId="3E101204" w14:textId="77777777" w:rsidTr="00E46704">
        <w:tc>
          <w:tcPr>
            <w:tcW w:w="1276" w:type="dxa"/>
            <w:vAlign w:val="center"/>
          </w:tcPr>
          <w:p w14:paraId="0152C665" w14:textId="77777777" w:rsidR="00515602" w:rsidRPr="00981139" w:rsidRDefault="00515602" w:rsidP="00E46704">
            <w:pPr>
              <w:spacing w:before="80" w:after="80"/>
              <w:jc w:val="center"/>
            </w:pPr>
            <w:r w:rsidRPr="00981139">
              <w:t>1</w:t>
            </w:r>
          </w:p>
        </w:tc>
        <w:tc>
          <w:tcPr>
            <w:tcW w:w="1276" w:type="dxa"/>
            <w:vAlign w:val="center"/>
          </w:tcPr>
          <w:p w14:paraId="5F91C657" w14:textId="77777777" w:rsidR="00515602" w:rsidRPr="00981139" w:rsidRDefault="00515602" w:rsidP="00E46704">
            <w:pPr>
              <w:spacing w:before="80" w:after="80"/>
              <w:jc w:val="center"/>
            </w:pPr>
            <w:r w:rsidRPr="00981139">
              <w:t>2</w:t>
            </w:r>
          </w:p>
        </w:tc>
        <w:tc>
          <w:tcPr>
            <w:tcW w:w="3969" w:type="dxa"/>
          </w:tcPr>
          <w:p w14:paraId="7672D38A" w14:textId="77777777" w:rsidR="00515602" w:rsidRPr="00981139" w:rsidRDefault="00515602" w:rsidP="00E46704">
            <w:pPr>
              <w:spacing w:before="80" w:after="40"/>
            </w:pPr>
            <w:r w:rsidRPr="00981139">
              <w:t>Mat Pol Mateusz Surówka</w:t>
            </w:r>
          </w:p>
          <w:p w14:paraId="2E2A5BEE" w14:textId="77777777" w:rsidR="00515602" w:rsidRPr="00981139" w:rsidRDefault="00515602" w:rsidP="00E46704">
            <w:r w:rsidRPr="00981139">
              <w:t>Szczygłów</w:t>
            </w:r>
            <w:r w:rsidRPr="00981139">
              <w:t xml:space="preserve"> </w:t>
            </w:r>
            <w:r w:rsidRPr="00981139">
              <w:t>71</w:t>
            </w:r>
            <w:r w:rsidRPr="00981139">
              <w:t xml:space="preserve"> </w:t>
            </w:r>
          </w:p>
          <w:p w14:paraId="2A158A9C" w14:textId="34419501" w:rsidR="00981139" w:rsidRPr="00981139" w:rsidRDefault="00515602" w:rsidP="00E46704">
            <w:pPr>
              <w:spacing w:after="80"/>
              <w:jc w:val="both"/>
            </w:pPr>
            <w:r w:rsidRPr="00981139">
              <w:t>32-020</w:t>
            </w:r>
            <w:r w:rsidRPr="00981139">
              <w:t xml:space="preserve"> </w:t>
            </w:r>
            <w:r w:rsidR="00981139">
              <w:t>Wieliczka</w:t>
            </w:r>
          </w:p>
        </w:tc>
        <w:tc>
          <w:tcPr>
            <w:tcW w:w="2551" w:type="dxa"/>
            <w:vAlign w:val="center"/>
          </w:tcPr>
          <w:p w14:paraId="177351A6" w14:textId="77777777" w:rsidR="00515602" w:rsidRPr="00981139" w:rsidRDefault="00515602" w:rsidP="00E46704">
            <w:pPr>
              <w:spacing w:before="80" w:after="80"/>
              <w:jc w:val="center"/>
            </w:pPr>
            <w:r w:rsidRPr="00981139">
              <w:t>1 101 240.00 zł</w:t>
            </w:r>
          </w:p>
        </w:tc>
      </w:tr>
      <w:bookmarkEnd w:id="0"/>
    </w:tbl>
    <w:p w14:paraId="1228FD15" w14:textId="77777777" w:rsidR="00981139" w:rsidRDefault="00981139" w:rsidP="00173B20">
      <w:pPr>
        <w:jc w:val="right"/>
      </w:pPr>
    </w:p>
    <w:p w14:paraId="13DAA225" w14:textId="77777777" w:rsidR="00981139" w:rsidRDefault="00981139" w:rsidP="00173B20">
      <w:pPr>
        <w:jc w:val="right"/>
      </w:pPr>
    </w:p>
    <w:p w14:paraId="05CBCF96" w14:textId="77777777" w:rsidR="00981139" w:rsidRDefault="00981139" w:rsidP="00173B20">
      <w:pPr>
        <w:jc w:val="right"/>
      </w:pPr>
    </w:p>
    <w:p w14:paraId="284B9B91" w14:textId="77777777" w:rsidR="00981139" w:rsidRDefault="00981139" w:rsidP="00173B20">
      <w:pPr>
        <w:jc w:val="right"/>
      </w:pPr>
    </w:p>
    <w:p w14:paraId="5CA3052B" w14:textId="77777777" w:rsidR="00981139" w:rsidRDefault="00981139" w:rsidP="00173B20">
      <w:pPr>
        <w:jc w:val="right"/>
      </w:pPr>
    </w:p>
    <w:sectPr w:rsidR="00981139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B8D6A9" w14:textId="77777777" w:rsidR="00782957" w:rsidRDefault="00782957">
      <w:r>
        <w:separator/>
      </w:r>
    </w:p>
  </w:endnote>
  <w:endnote w:type="continuationSeparator" w:id="0">
    <w:p w14:paraId="3660223E" w14:textId="77777777" w:rsidR="00782957" w:rsidRDefault="007829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0E260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D6E88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23C35D" w14:textId="2766D6BC" w:rsidR="009F189D" w:rsidRPr="00981139" w:rsidRDefault="009F189D" w:rsidP="00981139">
    <w:pPr>
      <w:pStyle w:val="Stopka"/>
      <w:rPr>
        <w:rFonts w:eastAsia="Calibri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001B3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5212F33" w14:textId="77777777" w:rsidR="009F189D" w:rsidRDefault="009F189D">
    <w:pPr>
      <w:pStyle w:val="Stopka"/>
      <w:tabs>
        <w:tab w:val="clear" w:pos="4536"/>
      </w:tabs>
      <w:jc w:val="center"/>
    </w:pPr>
  </w:p>
  <w:p w14:paraId="151CA68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2D617C" w14:textId="77777777" w:rsidR="00782957" w:rsidRDefault="00782957">
      <w:r>
        <w:separator/>
      </w:r>
    </w:p>
  </w:footnote>
  <w:footnote w:type="continuationSeparator" w:id="0">
    <w:p w14:paraId="0D0CD918" w14:textId="77777777" w:rsidR="00782957" w:rsidRDefault="007829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DEF54C" w14:textId="77777777" w:rsidR="00515602" w:rsidRDefault="0051560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EFD5B8" w14:textId="77777777" w:rsidR="00515602" w:rsidRDefault="0051560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92EDDD" w14:textId="77777777" w:rsidR="00515602" w:rsidRDefault="0051560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82957"/>
    <w:rsid w:val="00007727"/>
    <w:rsid w:val="00017720"/>
    <w:rsid w:val="00035488"/>
    <w:rsid w:val="000D7F25"/>
    <w:rsid w:val="000E00E5"/>
    <w:rsid w:val="00173B20"/>
    <w:rsid w:val="001C69FF"/>
    <w:rsid w:val="001D15A5"/>
    <w:rsid w:val="0023318D"/>
    <w:rsid w:val="003D72FD"/>
    <w:rsid w:val="00423179"/>
    <w:rsid w:val="00490DC0"/>
    <w:rsid w:val="00493F8C"/>
    <w:rsid w:val="004C7E9B"/>
    <w:rsid w:val="00515602"/>
    <w:rsid w:val="005614F2"/>
    <w:rsid w:val="00577BC6"/>
    <w:rsid w:val="005A632E"/>
    <w:rsid w:val="0069085C"/>
    <w:rsid w:val="006B27ED"/>
    <w:rsid w:val="00782957"/>
    <w:rsid w:val="00843263"/>
    <w:rsid w:val="00861E75"/>
    <w:rsid w:val="00981139"/>
    <w:rsid w:val="00986737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D7D5896"/>
  <w15:chartTrackingRefBased/>
  <w15:docId w15:val="{41768C64-A0CB-480A-82BA-E345399039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131</Words>
  <Characters>811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Raniszewska</dc:creator>
  <cp:keywords/>
  <dc:description/>
  <cp:lastModifiedBy>Agnieszka Raniszewska</cp:lastModifiedBy>
  <cp:revision>2</cp:revision>
  <cp:lastPrinted>2025-09-02T07:47:00Z</cp:lastPrinted>
  <dcterms:created xsi:type="dcterms:W3CDTF">2025-09-02T07:47:00Z</dcterms:created>
  <dcterms:modified xsi:type="dcterms:W3CDTF">2025-09-02T07:47:00Z</dcterms:modified>
</cp:coreProperties>
</file>