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800872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800872">
        <w:rPr>
          <w:rFonts w:ascii="Verdana" w:hAnsi="Verdana"/>
          <w:b w:val="0"/>
          <w:sz w:val="18"/>
          <w:szCs w:val="18"/>
        </w:rPr>
        <w:tab/>
      </w:r>
      <w:r w:rsidRPr="00800872">
        <w:rPr>
          <w:rFonts w:ascii="Verdana" w:hAnsi="Verdana"/>
          <w:b w:val="0"/>
          <w:sz w:val="18"/>
          <w:szCs w:val="18"/>
        </w:rPr>
        <w:tab/>
      </w:r>
      <w:r w:rsidRPr="00800872">
        <w:rPr>
          <w:rFonts w:ascii="Verdana" w:hAnsi="Verdana"/>
          <w:b w:val="0"/>
          <w:sz w:val="18"/>
          <w:szCs w:val="18"/>
        </w:rPr>
        <w:tab/>
      </w:r>
      <w:r w:rsidRPr="00800872">
        <w:rPr>
          <w:rFonts w:ascii="Verdana" w:hAnsi="Verdana"/>
          <w:b w:val="0"/>
          <w:sz w:val="18"/>
          <w:szCs w:val="18"/>
        </w:rPr>
        <w:tab/>
      </w:r>
      <w:r w:rsidRPr="00800872">
        <w:rPr>
          <w:rFonts w:ascii="Verdana" w:hAnsi="Verdana"/>
          <w:b w:val="0"/>
          <w:sz w:val="18"/>
          <w:szCs w:val="18"/>
        </w:rPr>
        <w:tab/>
      </w:r>
      <w:r w:rsidRPr="00800872">
        <w:rPr>
          <w:rFonts w:ascii="Verdana" w:hAnsi="Verdana"/>
          <w:b w:val="0"/>
          <w:sz w:val="18"/>
          <w:szCs w:val="18"/>
        </w:rPr>
        <w:tab/>
      </w:r>
      <w:r w:rsidRPr="00800872">
        <w:rPr>
          <w:rFonts w:ascii="Verdana" w:hAnsi="Verdana"/>
          <w:b w:val="0"/>
          <w:sz w:val="18"/>
          <w:szCs w:val="18"/>
        </w:rPr>
        <w:tab/>
      </w:r>
      <w:r w:rsidRPr="00800872">
        <w:rPr>
          <w:rFonts w:ascii="Verdana" w:hAnsi="Verdana"/>
          <w:sz w:val="18"/>
          <w:szCs w:val="18"/>
        </w:rPr>
        <w:t xml:space="preserve">Załącznik nr </w:t>
      </w:r>
      <w:r w:rsidR="00012286" w:rsidRPr="00800872">
        <w:rPr>
          <w:rFonts w:ascii="Verdana" w:hAnsi="Verdana"/>
          <w:sz w:val="18"/>
          <w:szCs w:val="18"/>
        </w:rPr>
        <w:t>1</w:t>
      </w:r>
    </w:p>
    <w:p w:rsidR="008D2AB8" w:rsidRPr="0080087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8D2AB8" w:rsidRPr="0080087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>FORMULARZ OFERTY</w:t>
      </w:r>
    </w:p>
    <w:p w:rsidR="008D2AB8" w:rsidRPr="00800872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800872" w:rsidRPr="00A669DD" w:rsidRDefault="00800872" w:rsidP="0080087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800872" w:rsidRPr="00A669DD" w:rsidRDefault="00800872" w:rsidP="00800872">
      <w:pPr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</w:t>
      </w:r>
      <w:r>
        <w:rPr>
          <w:rFonts w:ascii="Verdana" w:hAnsi="Verdana"/>
          <w:sz w:val="18"/>
          <w:szCs w:val="18"/>
        </w:rPr>
        <w:t xml:space="preserve"> </w:t>
      </w:r>
      <w:r w:rsidRPr="00A669DD">
        <w:rPr>
          <w:rFonts w:ascii="Verdana" w:hAnsi="Verdana"/>
          <w:sz w:val="18"/>
          <w:szCs w:val="18"/>
        </w:rPr>
        <w:t>...........</w:t>
      </w:r>
      <w:r>
        <w:rPr>
          <w:rFonts w:ascii="Verdana" w:hAnsi="Verdana"/>
          <w:sz w:val="18"/>
          <w:szCs w:val="18"/>
        </w:rPr>
        <w:t>...............</w:t>
      </w:r>
      <w:r w:rsidRPr="00A669DD">
        <w:rPr>
          <w:rFonts w:ascii="Verdana" w:hAnsi="Verdana"/>
          <w:sz w:val="18"/>
          <w:szCs w:val="18"/>
        </w:rPr>
        <w:t>.....................</w:t>
      </w:r>
    </w:p>
    <w:p w:rsidR="00800872" w:rsidRPr="00A669DD" w:rsidRDefault="00800872" w:rsidP="0080087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…………….……………………………</w:t>
      </w:r>
    </w:p>
    <w:p w:rsidR="00800872" w:rsidRPr="00A669DD" w:rsidRDefault="00800872" w:rsidP="0080087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POWIAT:…………………………………WOJEWÓDZTWO ……………………………...</w:t>
      </w:r>
      <w:r>
        <w:rPr>
          <w:rFonts w:ascii="Verdana" w:hAnsi="Verdana"/>
          <w:sz w:val="18"/>
          <w:szCs w:val="18"/>
        </w:rPr>
        <w:t>....</w:t>
      </w:r>
      <w:r w:rsidRPr="00A669DD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>.........................</w:t>
      </w:r>
      <w:r w:rsidRPr="00A669DD">
        <w:rPr>
          <w:rFonts w:ascii="Verdana" w:hAnsi="Verdana"/>
          <w:sz w:val="18"/>
          <w:szCs w:val="18"/>
        </w:rPr>
        <w:t>.</w:t>
      </w:r>
    </w:p>
    <w:p w:rsidR="00800872" w:rsidRPr="00A669DD" w:rsidRDefault="00800872" w:rsidP="0080087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TEL.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……………………………..……………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……………..</w:t>
      </w:r>
    </w:p>
    <w:p w:rsidR="00800872" w:rsidRPr="00A669DD" w:rsidRDefault="00800872" w:rsidP="0080087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 xml:space="preserve">FAX 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……………………………………………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………………………</w:t>
      </w:r>
      <w:r>
        <w:rPr>
          <w:rFonts w:ascii="Verdana" w:hAnsi="Verdana"/>
          <w:sz w:val="18"/>
          <w:szCs w:val="18"/>
          <w:lang w:val="en-US"/>
        </w:rPr>
        <w:t>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………………………………….</w:t>
      </w:r>
    </w:p>
    <w:p w:rsidR="00800872" w:rsidRPr="00A669DD" w:rsidRDefault="00800872" w:rsidP="0080087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E-MAIL………………………………………………………</w:t>
      </w:r>
      <w:r>
        <w:rPr>
          <w:rFonts w:ascii="Verdana" w:hAnsi="Verdana"/>
          <w:sz w:val="18"/>
          <w:szCs w:val="18"/>
          <w:lang w:val="de-DE"/>
        </w:rPr>
        <w:t>…………………………………………</w:t>
      </w:r>
      <w:r w:rsidRPr="00A669DD">
        <w:rPr>
          <w:rFonts w:ascii="Verdana" w:hAnsi="Verdana"/>
          <w:sz w:val="18"/>
          <w:szCs w:val="18"/>
          <w:lang w:val="de-DE"/>
        </w:rPr>
        <w:t>…</w:t>
      </w:r>
      <w:r>
        <w:rPr>
          <w:rFonts w:ascii="Verdana" w:hAnsi="Verdana"/>
          <w:sz w:val="18"/>
          <w:szCs w:val="18"/>
          <w:lang w:val="de-DE"/>
        </w:rPr>
        <w:t>.</w:t>
      </w:r>
      <w:r w:rsidRPr="00A669DD">
        <w:rPr>
          <w:rFonts w:ascii="Verdana" w:hAnsi="Verdana"/>
          <w:sz w:val="18"/>
          <w:szCs w:val="18"/>
          <w:lang w:val="de-DE"/>
        </w:rPr>
        <w:t>………</w:t>
      </w:r>
      <w:r>
        <w:rPr>
          <w:rFonts w:ascii="Verdana" w:hAnsi="Verdana"/>
          <w:sz w:val="18"/>
          <w:szCs w:val="18"/>
          <w:lang w:val="de-DE"/>
        </w:rPr>
        <w:t>….</w:t>
      </w:r>
      <w:r w:rsidRPr="00A669DD">
        <w:rPr>
          <w:rFonts w:ascii="Verdana" w:hAnsi="Verdana"/>
          <w:sz w:val="18"/>
          <w:szCs w:val="18"/>
          <w:lang w:val="de-DE"/>
        </w:rPr>
        <w:t>…………………….</w:t>
      </w:r>
    </w:p>
    <w:p w:rsidR="00800872" w:rsidRPr="00A669DD" w:rsidRDefault="00800872" w:rsidP="0080087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  <w:lang w:val="de-DE"/>
        </w:rPr>
        <w:t>NIP…………………</w:t>
      </w:r>
      <w:r>
        <w:rPr>
          <w:rFonts w:ascii="Verdana" w:hAnsi="Verdana"/>
          <w:sz w:val="18"/>
          <w:szCs w:val="18"/>
          <w:lang w:val="de-DE"/>
        </w:rPr>
        <w:t>………………………</w:t>
      </w:r>
      <w:r w:rsidRPr="00A669DD">
        <w:rPr>
          <w:rFonts w:ascii="Verdana" w:hAnsi="Verdana"/>
          <w:sz w:val="18"/>
          <w:szCs w:val="18"/>
          <w:lang w:val="de-DE"/>
        </w:rPr>
        <w:t xml:space="preserve">………………. </w:t>
      </w:r>
      <w:r w:rsidRPr="00A669DD">
        <w:rPr>
          <w:rFonts w:ascii="Verdana" w:hAnsi="Verdana"/>
          <w:sz w:val="18"/>
          <w:szCs w:val="18"/>
        </w:rPr>
        <w:t>REGON:………………………………………………...</w:t>
      </w:r>
      <w:r>
        <w:rPr>
          <w:rFonts w:ascii="Verdana" w:hAnsi="Verdana"/>
          <w:sz w:val="18"/>
          <w:szCs w:val="18"/>
        </w:rPr>
        <w:t>..............</w:t>
      </w:r>
    </w:p>
    <w:p w:rsidR="00800872" w:rsidRPr="00A669DD" w:rsidRDefault="00800872" w:rsidP="0080087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………………………………………</w:t>
      </w:r>
    </w:p>
    <w:p w:rsidR="00800872" w:rsidRPr="00A669DD" w:rsidRDefault="00800872" w:rsidP="00800872">
      <w:pPr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Do: Nazwa i siedziba Zamawiającego:</w:t>
      </w:r>
    </w:p>
    <w:p w:rsidR="00800872" w:rsidRPr="00A669DD" w:rsidRDefault="00800872" w:rsidP="00800872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Akademia Górniczo - Hutnicza</w:t>
      </w:r>
    </w:p>
    <w:p w:rsidR="00800872" w:rsidRPr="00A669DD" w:rsidRDefault="00800872" w:rsidP="00800872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im. Stanisława Staszica w Krakowie</w:t>
      </w:r>
    </w:p>
    <w:p w:rsidR="00800872" w:rsidRPr="00A669DD" w:rsidRDefault="00800872" w:rsidP="00800872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800872" w:rsidRPr="00A669DD" w:rsidRDefault="00800872" w:rsidP="00800872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Al. Mickiewicza 30 </w:t>
      </w:r>
    </w:p>
    <w:p w:rsidR="00800872" w:rsidRPr="00A669DD" w:rsidRDefault="00800872" w:rsidP="00800872">
      <w:pPr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30-059 Kraków,  </w:t>
      </w:r>
    </w:p>
    <w:p w:rsidR="008D2AB8" w:rsidRPr="00800872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800872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0087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873BB" w:rsidRPr="00800872">
        <w:rPr>
          <w:rFonts w:ascii="Verdana" w:hAnsi="Verdana"/>
          <w:b/>
          <w:sz w:val="18"/>
          <w:szCs w:val="18"/>
        </w:rPr>
        <w:t xml:space="preserve">Dostawa komputera stacjonarnego (stacji obliczeniowej) dla </w:t>
      </w:r>
      <w:proofErr w:type="spellStart"/>
      <w:r w:rsidR="007873BB" w:rsidRPr="00800872">
        <w:rPr>
          <w:rFonts w:ascii="Verdana" w:hAnsi="Verdana"/>
          <w:b/>
          <w:sz w:val="18"/>
          <w:szCs w:val="18"/>
        </w:rPr>
        <w:t>WIEiT</w:t>
      </w:r>
      <w:proofErr w:type="spellEnd"/>
      <w:r w:rsidR="007873BB" w:rsidRPr="00800872">
        <w:rPr>
          <w:rFonts w:ascii="Verdana" w:hAnsi="Verdana"/>
          <w:b/>
          <w:sz w:val="18"/>
          <w:szCs w:val="18"/>
        </w:rPr>
        <w:t xml:space="preserve"> - DE-KC-zp.272-587/25</w:t>
      </w:r>
      <w:r w:rsidRPr="00800872">
        <w:rPr>
          <w:rFonts w:ascii="Verdana" w:hAnsi="Verdana"/>
          <w:b/>
          <w:sz w:val="18"/>
          <w:szCs w:val="18"/>
        </w:rPr>
        <w:t xml:space="preserve">, </w:t>
      </w:r>
      <w:r w:rsidRPr="00800872">
        <w:rPr>
          <w:rFonts w:ascii="Verdana" w:hAnsi="Verdana"/>
          <w:sz w:val="18"/>
          <w:szCs w:val="18"/>
        </w:rP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pPr w:leftFromText="141" w:rightFromText="141" w:vertAnchor="text" w:tblpY="41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633"/>
        <w:gridCol w:w="2268"/>
        <w:gridCol w:w="850"/>
        <w:gridCol w:w="1276"/>
        <w:gridCol w:w="992"/>
        <w:gridCol w:w="709"/>
        <w:gridCol w:w="1683"/>
      </w:tblGrid>
      <w:tr w:rsidR="00800872" w:rsidRPr="002A16E2" w:rsidTr="0080087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00872" w:rsidRPr="002A16E2" w:rsidRDefault="00800872" w:rsidP="001B3245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00872" w:rsidRPr="008A2B7D" w:rsidRDefault="00800872" w:rsidP="001B324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:rsidR="00800872" w:rsidRPr="008A2B7D" w:rsidRDefault="00800872" w:rsidP="001B324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00872" w:rsidRPr="008A2B7D" w:rsidRDefault="00800872" w:rsidP="001B324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00872" w:rsidRPr="008A2B7D" w:rsidRDefault="00800872" w:rsidP="001B324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:rsidR="00800872" w:rsidRPr="008A2B7D" w:rsidRDefault="00800872" w:rsidP="001B324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00872" w:rsidRPr="008A2B7D" w:rsidRDefault="00800872" w:rsidP="001B324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00872" w:rsidRPr="008A2B7D" w:rsidRDefault="00800872" w:rsidP="001B324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:rsidR="00800872" w:rsidRPr="008A2B7D" w:rsidRDefault="00800872" w:rsidP="001B324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00872" w:rsidRPr="008A2B7D" w:rsidRDefault="00800872" w:rsidP="001B324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:rsidR="00800872" w:rsidRPr="008A2B7D" w:rsidRDefault="00800872" w:rsidP="001B32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:rsidR="00800872" w:rsidRPr="008A2B7D" w:rsidRDefault="00800872" w:rsidP="001B32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00872" w:rsidRPr="008A2B7D" w:rsidRDefault="00800872" w:rsidP="001B324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800872" w:rsidRPr="008A2B7D" w:rsidRDefault="00800872" w:rsidP="001B3245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:rsidR="00800872" w:rsidRPr="008A2B7D" w:rsidRDefault="00800872" w:rsidP="001B324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00872" w:rsidRPr="002A16E2" w:rsidTr="0080087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00872" w:rsidRPr="002A16E2" w:rsidRDefault="00800872" w:rsidP="001B324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00872" w:rsidRPr="002A16E2" w:rsidRDefault="00800872" w:rsidP="001B324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00872" w:rsidRPr="002A16E2" w:rsidRDefault="00800872" w:rsidP="001B324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00872" w:rsidRPr="002A16E2" w:rsidRDefault="00800872" w:rsidP="001B324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00872" w:rsidRPr="002A16E2" w:rsidRDefault="00800872" w:rsidP="001B324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00872" w:rsidRPr="002A16E2" w:rsidRDefault="00800872" w:rsidP="001B324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00872" w:rsidRPr="002A16E2" w:rsidRDefault="00800872" w:rsidP="001B324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6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00872" w:rsidRPr="002A16E2" w:rsidRDefault="00800872" w:rsidP="001B324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00872" w:rsidRPr="00800872" w:rsidTr="00800872">
        <w:trPr>
          <w:trHeight w:val="167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00872" w:rsidRPr="00800872" w:rsidRDefault="00800872" w:rsidP="001B324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0087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6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872" w:rsidRPr="00800872" w:rsidRDefault="00800872" w:rsidP="001B3245">
            <w:pPr>
              <w:suppressAutoHyphens/>
              <w:rPr>
                <w:rFonts w:ascii="Verdana" w:hAnsi="Verdana"/>
                <w:b/>
                <w:sz w:val="18"/>
                <w:szCs w:val="18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</w:rPr>
              <w:t>Komputer stacjonarny (stacja obliczeniowa)</w:t>
            </w:r>
          </w:p>
          <w:p w:rsidR="00800872" w:rsidRPr="00800872" w:rsidRDefault="00800872" w:rsidP="001B3245">
            <w:pPr>
              <w:suppressAutoHyphens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t>- Procesor : ………………</w:t>
            </w:r>
          </w:p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t>- Chłodzenie procesora:</w:t>
            </w:r>
          </w:p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…………………..</w:t>
            </w:r>
          </w:p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- Karta graficzna </w:t>
            </w:r>
          </w:p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………………….</w:t>
            </w:r>
          </w:p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t>- Pamięć RAM:</w:t>
            </w:r>
          </w:p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……………….</w:t>
            </w:r>
          </w:p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t>- Płyta główna:</w:t>
            </w:r>
          </w:p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……………….</w:t>
            </w:r>
          </w:p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t>- Pamięć masowa SSD:</w:t>
            </w:r>
          </w:p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…………………..</w:t>
            </w:r>
          </w:p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t>- Pamięć masowa HDD:</w:t>
            </w:r>
          </w:p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…………………..</w:t>
            </w:r>
          </w:p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lastRenderedPageBreak/>
              <w:t>- Zasilacz:</w:t>
            </w:r>
          </w:p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</w:t>
            </w:r>
          </w:p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:rsidR="00800872" w:rsidRPr="00800872" w:rsidRDefault="00800872" w:rsidP="001B3245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t>- Obudowa:</w:t>
            </w:r>
          </w:p>
          <w:p w:rsidR="00800872" w:rsidRPr="00800872" w:rsidRDefault="00800872" w:rsidP="0080087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800872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872" w:rsidRPr="00800872" w:rsidRDefault="00800872" w:rsidP="001B3245">
            <w:pPr>
              <w:rPr>
                <w:rFonts w:ascii="Verdana" w:hAnsi="Verdana"/>
                <w:sz w:val="18"/>
                <w:szCs w:val="18"/>
              </w:rPr>
            </w:pPr>
            <w:r w:rsidRPr="00800872">
              <w:rPr>
                <w:rFonts w:ascii="Verdana" w:hAnsi="Verdana"/>
                <w:sz w:val="18"/>
                <w:szCs w:val="18"/>
              </w:rPr>
              <w:lastRenderedPageBreak/>
              <w:t>1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872" w:rsidRPr="00800872" w:rsidRDefault="00800872" w:rsidP="001B324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872" w:rsidRPr="00800872" w:rsidRDefault="00800872" w:rsidP="001B324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0872" w:rsidRPr="00800872" w:rsidRDefault="00800872" w:rsidP="001B324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00872" w:rsidRPr="00800872" w:rsidRDefault="00800872" w:rsidP="001B324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800872" w:rsidRPr="00800872" w:rsidTr="00800872">
        <w:trPr>
          <w:trHeight w:val="709"/>
        </w:trPr>
        <w:tc>
          <w:tcPr>
            <w:tcW w:w="659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00872" w:rsidRPr="00800872" w:rsidRDefault="00800872" w:rsidP="001B3245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800872">
              <w:rPr>
                <w:rFonts w:ascii="Verdana" w:hAnsi="Verdana"/>
                <w:sz w:val="18"/>
                <w:szCs w:val="18"/>
              </w:rPr>
              <w:t xml:space="preserve">    </w:t>
            </w:r>
          </w:p>
          <w:p w:rsidR="00800872" w:rsidRPr="00800872" w:rsidRDefault="00800872" w:rsidP="001B3245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00872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:rsidR="00800872" w:rsidRPr="00800872" w:rsidRDefault="00800872" w:rsidP="001B3245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872" w:rsidRPr="00800872" w:rsidRDefault="00800872" w:rsidP="001B324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0872" w:rsidRPr="00800872" w:rsidRDefault="00800872" w:rsidP="001B324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00872" w:rsidRPr="00800872" w:rsidRDefault="00800872" w:rsidP="001B324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800872" w:rsidRPr="00800872" w:rsidTr="00A93AFC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00872" w:rsidRPr="00800872" w:rsidRDefault="00800872" w:rsidP="001B3245">
            <w:pPr>
              <w:rPr>
                <w:rFonts w:ascii="Verdana" w:hAnsi="Verdana"/>
                <w:sz w:val="18"/>
                <w:szCs w:val="18"/>
              </w:rPr>
            </w:pPr>
            <w:r w:rsidRPr="00800872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:rsidR="00800872" w:rsidRPr="00800872" w:rsidRDefault="00800872" w:rsidP="001B3245">
            <w:pPr>
              <w:rPr>
                <w:rFonts w:ascii="Verdana" w:hAnsi="Verdana"/>
                <w:sz w:val="18"/>
                <w:szCs w:val="18"/>
              </w:rPr>
            </w:pPr>
          </w:p>
          <w:p w:rsidR="00800872" w:rsidRPr="00800872" w:rsidRDefault="00800872" w:rsidP="001B3245">
            <w:pPr>
              <w:rPr>
                <w:rFonts w:ascii="Verdana" w:hAnsi="Verdana"/>
                <w:sz w:val="18"/>
                <w:szCs w:val="18"/>
              </w:rPr>
            </w:pPr>
            <w:r w:rsidRPr="00800872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  <w:p w:rsidR="00800872" w:rsidRPr="00800872" w:rsidRDefault="00800872" w:rsidP="001B3245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054488" w:rsidRPr="00370C79" w:rsidRDefault="00054488" w:rsidP="00054488">
      <w:pPr>
        <w:pStyle w:val="Tekstpodstawowy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color w:val="FF0000"/>
          <w:sz w:val="18"/>
          <w:szCs w:val="18"/>
        </w:rPr>
        <w:t>W cenie brutto oferty wykonawca winien uwzględnić 23% stawkę podatku VAT</w:t>
      </w:r>
    </w:p>
    <w:p w:rsidR="00800872" w:rsidRPr="00800872" w:rsidRDefault="0080087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00872" w:rsidRPr="00800872" w:rsidRDefault="00800872" w:rsidP="00800872">
      <w:pPr>
        <w:rPr>
          <w:rFonts w:ascii="Verdana" w:hAnsi="Verdana"/>
          <w:i/>
          <w:iCs/>
          <w:sz w:val="18"/>
          <w:szCs w:val="18"/>
        </w:rPr>
      </w:pPr>
      <w:r w:rsidRPr="00800872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800872">
        <w:rPr>
          <w:rFonts w:ascii="Verdana" w:hAnsi="Verdana"/>
          <w:b/>
          <w:bCs/>
          <w:i/>
          <w:iCs/>
          <w:sz w:val="18"/>
          <w:szCs w:val="18"/>
        </w:rPr>
        <w:t xml:space="preserve">na komputer stacjonarny </w:t>
      </w:r>
      <w:r w:rsidRPr="00800872">
        <w:rPr>
          <w:rFonts w:ascii="Verdana" w:hAnsi="Verdana"/>
          <w:i/>
          <w:iCs/>
          <w:sz w:val="18"/>
          <w:szCs w:val="18"/>
        </w:rPr>
        <w:t xml:space="preserve">wchodzący w zakres niniejszego zamówienia. Po przedstawieniu przez Zamawiającego zamówienia potwierdzonego przez organ nadzorujący Zamawiającego Wykonawca uwzględni w wystawionej fakturze 0% stawkę podatku VAT.  </w:t>
      </w:r>
    </w:p>
    <w:p w:rsidR="00800872" w:rsidRPr="00800872" w:rsidRDefault="00800872" w:rsidP="00800872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800872" w:rsidRPr="00800872" w:rsidRDefault="00800872" w:rsidP="00800872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 xml:space="preserve">Termin realizacji zamówienia: </w:t>
      </w:r>
      <w:r w:rsidRPr="00800872">
        <w:rPr>
          <w:rFonts w:ascii="Verdana" w:hAnsi="Verdana"/>
          <w:b/>
          <w:bCs/>
          <w:sz w:val="18"/>
          <w:szCs w:val="18"/>
        </w:rPr>
        <w:t xml:space="preserve">do …………. dni  od daty otrzymania zamówienia potwierdzonego przez </w:t>
      </w:r>
      <w:proofErr w:type="spellStart"/>
      <w:r w:rsidRPr="00800872">
        <w:rPr>
          <w:rFonts w:ascii="Verdana" w:hAnsi="Verdana"/>
          <w:b/>
          <w:bCs/>
          <w:sz w:val="18"/>
          <w:szCs w:val="18"/>
        </w:rPr>
        <w:t>MNiSW</w:t>
      </w:r>
      <w:proofErr w:type="spellEnd"/>
      <w:r>
        <w:rPr>
          <w:rFonts w:ascii="Verdana" w:hAnsi="Verdana"/>
          <w:b/>
          <w:bCs/>
          <w:sz w:val="18"/>
          <w:szCs w:val="18"/>
        </w:rPr>
        <w:t>*</w:t>
      </w:r>
      <w:r w:rsidRPr="00800872">
        <w:rPr>
          <w:rFonts w:ascii="Verdana" w:hAnsi="Verdana"/>
          <w:b/>
          <w:bCs/>
          <w:sz w:val="18"/>
          <w:szCs w:val="18"/>
        </w:rPr>
        <w:t xml:space="preserve"> </w:t>
      </w:r>
      <w:r w:rsidRPr="00800872">
        <w:rPr>
          <w:rFonts w:ascii="Verdana" w:hAnsi="Verdana"/>
          <w:sz w:val="18"/>
          <w:szCs w:val="18"/>
          <w:highlight w:val="yellow"/>
        </w:rPr>
        <w:t>(</w:t>
      </w:r>
      <w:r w:rsidRPr="0080087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800872" w:rsidRPr="00800872" w:rsidRDefault="00800872" w:rsidP="00800872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>Okres udzielonej gwarancji wynosi:</w:t>
      </w:r>
      <w:r w:rsidRPr="00800872">
        <w:rPr>
          <w:rFonts w:ascii="Verdana" w:hAnsi="Verdana"/>
          <w:sz w:val="18"/>
          <w:szCs w:val="18"/>
        </w:rPr>
        <w:t xml:space="preserve"> </w:t>
      </w:r>
      <w:r w:rsidRPr="00800872">
        <w:rPr>
          <w:rFonts w:ascii="Verdana" w:hAnsi="Verdana"/>
          <w:b/>
          <w:bCs/>
          <w:sz w:val="18"/>
          <w:szCs w:val="18"/>
        </w:rPr>
        <w:t>………………… miesiące</w:t>
      </w:r>
      <w:r>
        <w:rPr>
          <w:rFonts w:ascii="Verdana" w:hAnsi="Verdana"/>
          <w:b/>
          <w:bCs/>
          <w:sz w:val="18"/>
          <w:szCs w:val="18"/>
        </w:rPr>
        <w:t>**</w:t>
      </w:r>
      <w:r w:rsidRPr="00800872">
        <w:rPr>
          <w:rFonts w:ascii="Verdana" w:hAnsi="Verdana"/>
          <w:b/>
          <w:bCs/>
          <w:sz w:val="18"/>
          <w:szCs w:val="18"/>
        </w:rPr>
        <w:t xml:space="preserve"> </w:t>
      </w:r>
      <w:r w:rsidRPr="00800872">
        <w:rPr>
          <w:rFonts w:ascii="Verdana" w:hAnsi="Verdana"/>
          <w:sz w:val="18"/>
          <w:szCs w:val="18"/>
          <w:highlight w:val="yellow"/>
        </w:rPr>
        <w:t>(</w:t>
      </w:r>
      <w:r w:rsidRPr="0080087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800872" w:rsidRDefault="00800872" w:rsidP="00800872">
      <w:pPr>
        <w:tabs>
          <w:tab w:val="left" w:pos="426"/>
        </w:tabs>
        <w:spacing w:after="120"/>
        <w:jc w:val="both"/>
        <w:rPr>
          <w:rFonts w:ascii="Verdana" w:hAnsi="Verdana"/>
          <w:i/>
          <w:sz w:val="18"/>
          <w:szCs w:val="18"/>
        </w:rPr>
      </w:pPr>
    </w:p>
    <w:p w:rsidR="00800872" w:rsidRPr="001B4B11" w:rsidRDefault="00800872" w:rsidP="00800872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*)</w:t>
      </w:r>
      <w:r w:rsidRPr="001B4B11">
        <w:rPr>
          <w:rFonts w:ascii="Verdana" w:hAnsi="Verdana"/>
          <w:i/>
          <w:sz w:val="18"/>
          <w:szCs w:val="18"/>
        </w:rPr>
        <w:t xml:space="preserve">Zamawiający informuje, że w przypadku braku wpisania </w:t>
      </w:r>
      <w:r>
        <w:rPr>
          <w:rFonts w:ascii="Verdana" w:hAnsi="Verdana"/>
          <w:i/>
          <w:sz w:val="18"/>
          <w:szCs w:val="18"/>
        </w:rPr>
        <w:t xml:space="preserve">terminu realizacji </w:t>
      </w:r>
      <w:r w:rsidRPr="001B4B11">
        <w:rPr>
          <w:rFonts w:ascii="Verdana" w:hAnsi="Verdana"/>
          <w:i/>
          <w:sz w:val="18"/>
          <w:szCs w:val="18"/>
        </w:rPr>
        <w:t xml:space="preserve">przez Wykonawcę, Zamawiający przyjmie </w:t>
      </w:r>
      <w:r>
        <w:rPr>
          <w:rFonts w:ascii="Verdana" w:hAnsi="Verdana"/>
          <w:i/>
          <w:sz w:val="18"/>
          <w:szCs w:val="18"/>
        </w:rPr>
        <w:t>termin maksymalny podany w SWZ</w:t>
      </w:r>
    </w:p>
    <w:p w:rsidR="00800872" w:rsidRPr="001B4B11" w:rsidRDefault="00800872" w:rsidP="00800872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</w:t>
      </w:r>
      <w:r>
        <w:rPr>
          <w:rFonts w:ascii="Verdana" w:hAnsi="Verdana"/>
          <w:i/>
          <w:sz w:val="18"/>
          <w:szCs w:val="18"/>
        </w:rPr>
        <w:t>*</w:t>
      </w:r>
      <w:r w:rsidRPr="001B4B11">
        <w:rPr>
          <w:rFonts w:ascii="Verdana" w:hAnsi="Verdana"/>
          <w:i/>
          <w:sz w:val="18"/>
          <w:szCs w:val="18"/>
        </w:rPr>
        <w:t xml:space="preserve">)Zamawiający informuje, że w przypadku braku wpisania gwarancji przez Wykonawcę, Zamawiający przyjmie gwarancję minimalną, </w:t>
      </w:r>
      <w:proofErr w:type="spellStart"/>
      <w:r w:rsidRPr="001B4B11">
        <w:rPr>
          <w:rFonts w:ascii="Verdana" w:hAnsi="Verdana"/>
          <w:i/>
          <w:sz w:val="18"/>
          <w:szCs w:val="18"/>
        </w:rPr>
        <w:t>tj</w:t>
      </w:r>
      <w:proofErr w:type="spellEnd"/>
      <w:r w:rsidRPr="001B4B11">
        <w:rPr>
          <w:rFonts w:ascii="Verdana" w:hAnsi="Verdana"/>
          <w:i/>
          <w:sz w:val="18"/>
          <w:szCs w:val="18"/>
        </w:rPr>
        <w:t xml:space="preserve"> </w:t>
      </w:r>
      <w:r>
        <w:rPr>
          <w:rFonts w:ascii="Verdana" w:hAnsi="Verdana"/>
          <w:i/>
          <w:sz w:val="18"/>
          <w:szCs w:val="18"/>
        </w:rPr>
        <w:t>24</w:t>
      </w:r>
      <w:r w:rsidRPr="001B4B11">
        <w:rPr>
          <w:rFonts w:ascii="Verdana" w:hAnsi="Verdana"/>
          <w:i/>
          <w:sz w:val="18"/>
          <w:szCs w:val="18"/>
        </w:rPr>
        <w:t xml:space="preserve"> miesi</w:t>
      </w:r>
      <w:r>
        <w:rPr>
          <w:rFonts w:ascii="Verdana" w:hAnsi="Verdana"/>
          <w:i/>
          <w:sz w:val="18"/>
          <w:szCs w:val="18"/>
        </w:rPr>
        <w:t>ące</w:t>
      </w:r>
    </w:p>
    <w:p w:rsidR="00800872" w:rsidRPr="00800872" w:rsidRDefault="00800872" w:rsidP="00800872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:rsidR="00800872" w:rsidRPr="00800872" w:rsidRDefault="00800872" w:rsidP="0080087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800872">
        <w:rPr>
          <w:rFonts w:ascii="Verdana" w:hAnsi="Verdana"/>
          <w:b/>
          <w:sz w:val="18"/>
          <w:szCs w:val="18"/>
        </w:rPr>
        <w:t xml:space="preserve"> TAK/NIE</w:t>
      </w:r>
    </w:p>
    <w:p w:rsidR="00800872" w:rsidRPr="00800872" w:rsidRDefault="00800872" w:rsidP="00800872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 xml:space="preserve">Termin płatności: </w:t>
      </w:r>
      <w:r w:rsidRPr="00800872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054488" w:rsidRPr="00370C79" w:rsidRDefault="00054488" w:rsidP="00054488">
      <w:pPr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ZOBOWIĄZUJEMY SIĘ</w:t>
      </w:r>
      <w:r w:rsidRPr="00370C79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054488" w:rsidRPr="00370C79" w:rsidRDefault="00054488" w:rsidP="00054488">
      <w:pPr>
        <w:rPr>
          <w:rFonts w:ascii="Verdana" w:hAnsi="Verdana"/>
          <w:b/>
          <w:sz w:val="18"/>
          <w:szCs w:val="18"/>
          <w:u w:val="single"/>
        </w:rPr>
      </w:pPr>
      <w:r w:rsidRPr="00370C7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054488" w:rsidRPr="00370C79" w:rsidRDefault="00054488" w:rsidP="0005448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054488" w:rsidRPr="00370C79" w:rsidRDefault="00054488" w:rsidP="000544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70C7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054488" w:rsidRPr="00370C79" w:rsidRDefault="00054488" w:rsidP="000544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370C79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370C79">
        <w:rPr>
          <w:rFonts w:ascii="Verdana" w:hAnsi="Verdana"/>
          <w:sz w:val="18"/>
          <w:szCs w:val="18"/>
        </w:rPr>
        <w:t>późn</w:t>
      </w:r>
      <w:proofErr w:type="spellEnd"/>
      <w:r w:rsidRPr="00370C79">
        <w:rPr>
          <w:rFonts w:ascii="Verdana" w:hAnsi="Verdana"/>
          <w:sz w:val="18"/>
          <w:szCs w:val="18"/>
        </w:rPr>
        <w:t xml:space="preserve">. zm.)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370C7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>
        <w:rPr>
          <w:rFonts w:ascii="Verdana" w:hAnsi="Verdana"/>
          <w:b/>
          <w:color w:val="000000"/>
          <w:sz w:val="18"/>
          <w:szCs w:val="18"/>
          <w:lang w:eastAsia="ar-SA"/>
        </w:rPr>
        <w:t>komputer stacjonarny</w:t>
      </w:r>
      <w:r w:rsidRPr="00370C7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370C79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rFonts w:ascii="Verdana" w:hAnsi="Verdana"/>
          <w:b/>
          <w:bCs/>
          <w:color w:val="000000"/>
          <w:sz w:val="18"/>
          <w:szCs w:val="18"/>
          <w:lang w:eastAsia="ar-SA"/>
        </w:rPr>
        <w:t>komputery stacjonarne</w:t>
      </w:r>
      <w:r w:rsidRPr="00370C79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370C79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370C79">
        <w:rPr>
          <w:rFonts w:ascii="Verdana" w:hAnsi="Verdana"/>
          <w:bCs/>
          <w:i/>
          <w:iCs/>
          <w:sz w:val="18"/>
          <w:szCs w:val="18"/>
        </w:rPr>
        <w:t>stawą</w:t>
      </w:r>
      <w:r w:rsidRPr="00370C79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370C79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370C79">
        <w:rPr>
          <w:rFonts w:ascii="Verdana" w:hAnsi="Verdana"/>
          <w:sz w:val="18"/>
          <w:szCs w:val="18"/>
        </w:rPr>
        <w:t>późn</w:t>
      </w:r>
      <w:proofErr w:type="spellEnd"/>
      <w:r w:rsidRPr="00370C79">
        <w:rPr>
          <w:rFonts w:ascii="Verdana" w:hAnsi="Verdana"/>
          <w:sz w:val="18"/>
          <w:szCs w:val="18"/>
        </w:rPr>
        <w:t>. zm.)</w:t>
      </w:r>
    </w:p>
    <w:p w:rsidR="00054488" w:rsidRPr="00370C79" w:rsidRDefault="00054488" w:rsidP="0005448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054488" w:rsidRPr="00370C79" w:rsidRDefault="00054488" w:rsidP="0005448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54488" w:rsidRPr="00370C79" w:rsidRDefault="00054488" w:rsidP="00054488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54488" w:rsidRPr="00370C79" w:rsidRDefault="00054488" w:rsidP="0005448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54488" w:rsidRPr="00370C79" w:rsidTr="0033105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488" w:rsidRPr="00370C79" w:rsidRDefault="00054488" w:rsidP="003310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488" w:rsidRPr="00370C79" w:rsidRDefault="00054488" w:rsidP="003310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054488" w:rsidRPr="00370C79" w:rsidRDefault="00054488" w:rsidP="003310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488" w:rsidRPr="00370C79" w:rsidRDefault="00054488" w:rsidP="0033105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Nazwa podwykonawcy</w:t>
            </w:r>
            <w:r w:rsidRPr="00370C7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54488" w:rsidRPr="00370C79" w:rsidTr="0033105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488" w:rsidRPr="00370C79" w:rsidRDefault="00054488" w:rsidP="0033105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488" w:rsidRPr="00370C79" w:rsidRDefault="00054488" w:rsidP="0033105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488" w:rsidRPr="00370C79" w:rsidRDefault="00054488" w:rsidP="0033105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54488" w:rsidRPr="00370C79" w:rsidTr="0033105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488" w:rsidRPr="00370C79" w:rsidRDefault="00054488" w:rsidP="0033105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488" w:rsidRPr="00370C79" w:rsidRDefault="00054488" w:rsidP="0033105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488" w:rsidRPr="00370C79" w:rsidRDefault="00054488" w:rsidP="0033105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054488" w:rsidRPr="00370C79" w:rsidRDefault="00054488" w:rsidP="0005448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054488" w:rsidRPr="00370C79" w:rsidRDefault="00054488" w:rsidP="00054488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70C7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054488" w:rsidRPr="00370C79" w:rsidRDefault="00054488" w:rsidP="0005448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</w:r>
    </w:p>
    <w:p w:rsidR="00054488" w:rsidRPr="00370C79" w:rsidRDefault="00054488" w:rsidP="0005448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054488" w:rsidRPr="00370C79" w:rsidRDefault="00054488" w:rsidP="0005448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  <w:t xml:space="preserve"> </w:t>
      </w:r>
    </w:p>
    <w:p w:rsidR="00054488" w:rsidRPr="00370C79" w:rsidRDefault="00054488" w:rsidP="0005448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054488" w:rsidRPr="00370C79" w:rsidRDefault="00054488" w:rsidP="0005448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70C79">
        <w:rPr>
          <w:rFonts w:ascii="Verdana" w:hAnsi="Verdana"/>
          <w:sz w:val="18"/>
          <w:szCs w:val="18"/>
        </w:rPr>
        <w:t>ych</w:t>
      </w:r>
      <w:proofErr w:type="spellEnd"/>
      <w:r w:rsidRPr="00370C79">
        <w:rPr>
          <w:rFonts w:ascii="Verdana" w:hAnsi="Verdana"/>
          <w:sz w:val="18"/>
          <w:szCs w:val="18"/>
        </w:rPr>
        <w:t>) dokumentu(ów)</w:t>
      </w:r>
    </w:p>
    <w:p w:rsidR="00054488" w:rsidRPr="00370C79" w:rsidRDefault="00054488" w:rsidP="00054488">
      <w:p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054488" w:rsidRPr="00370C79" w:rsidRDefault="00054488" w:rsidP="0005448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załącznikami do niniejszej oferty są:</w:t>
      </w:r>
    </w:p>
    <w:p w:rsidR="00054488" w:rsidRPr="00370C79" w:rsidRDefault="00054488" w:rsidP="0005448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054488" w:rsidRPr="00370C79" w:rsidRDefault="00054488" w:rsidP="0005448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054488" w:rsidRPr="00370C79" w:rsidRDefault="00054488" w:rsidP="0005448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:rsidR="00054488" w:rsidRPr="00370C79" w:rsidRDefault="00054488" w:rsidP="0005448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054488" w:rsidRPr="00370C79" w:rsidRDefault="00054488" w:rsidP="0005448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</w:t>
      </w:r>
      <w:bookmarkStart w:id="0" w:name="_GoBack"/>
      <w:bookmarkEnd w:id="0"/>
      <w:r w:rsidRPr="00370C79">
        <w:rPr>
          <w:rFonts w:ascii="Verdana" w:hAnsi="Verdana"/>
          <w:sz w:val="18"/>
          <w:szCs w:val="18"/>
        </w:rPr>
        <w:t>………………………………………</w:t>
      </w:r>
    </w:p>
    <w:p w:rsidR="00054488" w:rsidRPr="00370C79" w:rsidRDefault="00054488" w:rsidP="00054488">
      <w:pPr>
        <w:jc w:val="both"/>
        <w:rPr>
          <w:rFonts w:ascii="Verdana" w:hAnsi="Verdana"/>
          <w:sz w:val="18"/>
          <w:szCs w:val="18"/>
        </w:rPr>
      </w:pPr>
    </w:p>
    <w:p w:rsidR="00054488" w:rsidRPr="00370C79" w:rsidRDefault="00054488" w:rsidP="00054488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:rsidR="00054488" w:rsidRPr="00370C79" w:rsidRDefault="00054488" w:rsidP="00054488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:rsidR="00054488" w:rsidRPr="00370C79" w:rsidRDefault="00054488" w:rsidP="00054488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sz w:val="18"/>
          <w:szCs w:val="18"/>
          <w:highlight w:val="yellow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:rsidR="00054488" w:rsidRPr="00370C79" w:rsidRDefault="00054488" w:rsidP="00054488">
      <w:pPr>
        <w:rPr>
          <w:rFonts w:ascii="Verdana" w:hAnsi="Verdana"/>
          <w:sz w:val="18"/>
          <w:szCs w:val="18"/>
        </w:rPr>
      </w:pPr>
    </w:p>
    <w:p w:rsidR="00054488" w:rsidRPr="00370C79" w:rsidRDefault="00054488" w:rsidP="00054488">
      <w:pPr>
        <w:jc w:val="right"/>
        <w:rPr>
          <w:rFonts w:ascii="Verdana" w:hAnsi="Verdana"/>
          <w:sz w:val="18"/>
          <w:szCs w:val="18"/>
        </w:rPr>
      </w:pPr>
    </w:p>
    <w:p w:rsidR="00054488" w:rsidRPr="00370C79" w:rsidRDefault="00054488" w:rsidP="00054488">
      <w:pPr>
        <w:rPr>
          <w:rFonts w:ascii="Verdana" w:hAnsi="Verdana"/>
          <w:sz w:val="18"/>
          <w:szCs w:val="18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1DE" w:rsidRDefault="00D061DE">
      <w:r>
        <w:separator/>
      </w:r>
    </w:p>
  </w:endnote>
  <w:endnote w:type="continuationSeparator" w:id="0">
    <w:p w:rsidR="00D061DE" w:rsidRDefault="00D06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3BB" w:rsidRDefault="007873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3BB" w:rsidRDefault="007873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1DE" w:rsidRDefault="00D061DE">
      <w:r>
        <w:separator/>
      </w:r>
    </w:p>
  </w:footnote>
  <w:footnote w:type="continuationSeparator" w:id="0">
    <w:p w:rsidR="00D061DE" w:rsidRDefault="00D06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3BB" w:rsidRDefault="007873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3BB" w:rsidRDefault="007873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1DE"/>
    <w:rsid w:val="00012286"/>
    <w:rsid w:val="00054488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73BB"/>
    <w:rsid w:val="007A4321"/>
    <w:rsid w:val="00800872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061DE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4F00"/>
  <w15:chartTrackingRefBased/>
  <w15:docId w15:val="{F6253B8C-B2B2-4590-B161-24E401336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827EA-3EEE-4785-8D89-3FEB67B3D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857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2025-10-02T07:45:00Z</dcterms:created>
  <dcterms:modified xsi:type="dcterms:W3CDTF">2025-10-03T10:09:00Z</dcterms:modified>
</cp:coreProperties>
</file>