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51BA5" w:rsidRPr="00D51BA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51BA5" w:rsidRPr="00D51BA5">
        <w:rPr>
          <w:rFonts w:eastAsia="Times New Roman" w:cs="Calibri"/>
          <w:b/>
          <w:lang w:eastAsia="pl-PL"/>
        </w:rPr>
        <w:t>Dostawa komputera stacjonarnego (stacji obliczeniowej) dla WIEiT - DE-KC-zp.272-587/25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30D" w:rsidRDefault="00A8130D" w:rsidP="0038231F">
      <w:pPr>
        <w:spacing w:after="0" w:line="240" w:lineRule="auto"/>
      </w:pPr>
      <w:r>
        <w:separator/>
      </w:r>
    </w:p>
  </w:endnote>
  <w:endnote w:type="continuationSeparator" w:id="0">
    <w:p w:rsidR="00A8130D" w:rsidRDefault="00A813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BA5" w:rsidRDefault="00D51B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BA5" w:rsidRDefault="00D51B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30D" w:rsidRDefault="00A8130D" w:rsidP="0038231F">
      <w:pPr>
        <w:spacing w:after="0" w:line="240" w:lineRule="auto"/>
      </w:pPr>
      <w:r>
        <w:separator/>
      </w:r>
    </w:p>
  </w:footnote>
  <w:footnote w:type="continuationSeparator" w:id="0">
    <w:p w:rsidR="00A8130D" w:rsidRDefault="00A8130D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BA5" w:rsidRDefault="00D51B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BA5" w:rsidRDefault="00D51B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BA5" w:rsidRDefault="00D51B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30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130D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BA5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942FE9-B751-43A7-8E18-93C29CE0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A1346-9EB8-4B88-940E-F243743F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2025-10-03T10:09:00Z</dcterms:created>
  <dcterms:modified xsi:type="dcterms:W3CDTF">2025-10-03T10:09:00Z</dcterms:modified>
</cp:coreProperties>
</file>