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57CC4DE0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DD474F">
        <w:rPr>
          <w:rFonts w:ascii="Arial" w:hAnsi="Arial" w:cs="Arial"/>
          <w:b/>
        </w:rPr>
        <w:t>KC-</w:t>
      </w:r>
      <w:r w:rsidR="006D2B88">
        <w:rPr>
          <w:rFonts w:ascii="Arial" w:hAnsi="Arial" w:cs="Arial"/>
          <w:b/>
        </w:rPr>
        <w:t>DE-zp.272-</w:t>
      </w:r>
      <w:r w:rsidR="00DD474F">
        <w:rPr>
          <w:rFonts w:ascii="Arial" w:hAnsi="Arial" w:cs="Arial"/>
          <w:b/>
        </w:rPr>
        <w:t>5</w:t>
      </w:r>
      <w:r w:rsidR="005C20DC">
        <w:rPr>
          <w:rFonts w:ascii="Arial" w:hAnsi="Arial" w:cs="Arial"/>
          <w:b/>
        </w:rPr>
        <w:t>98</w:t>
      </w:r>
      <w:r w:rsidR="004C52E0">
        <w:rPr>
          <w:rFonts w:ascii="Arial" w:hAnsi="Arial" w:cs="Arial"/>
          <w:b/>
        </w:rPr>
        <w:t>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424245A1" w:rsidR="00F90CD1" w:rsidRPr="00ED2EDD" w:rsidRDefault="005C20DC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5C20DC">
        <w:rPr>
          <w:rFonts w:ascii="Arial" w:hAnsi="Arial" w:cs="Arial"/>
          <w:b/>
          <w:iCs/>
          <w:sz w:val="20"/>
          <w:szCs w:val="20"/>
        </w:rPr>
        <w:t>Dostawa 2 szt laptopów na potrzeby WFiIS KC-DE-zp.272-598/25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046DE" w14:textId="77777777" w:rsidR="00DE5902" w:rsidRDefault="00DE5902" w:rsidP="0038231F">
      <w:pPr>
        <w:spacing w:after="0" w:line="240" w:lineRule="auto"/>
      </w:pPr>
      <w:r>
        <w:separator/>
      </w:r>
    </w:p>
  </w:endnote>
  <w:endnote w:type="continuationSeparator" w:id="0">
    <w:p w14:paraId="469DEFC0" w14:textId="77777777" w:rsidR="00DE5902" w:rsidRDefault="00DE590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775E26" w14:textId="77777777" w:rsidR="00DE5902" w:rsidRDefault="00DE5902" w:rsidP="0038231F">
      <w:pPr>
        <w:spacing w:after="0" w:line="240" w:lineRule="auto"/>
      </w:pPr>
      <w:r>
        <w:separator/>
      </w:r>
    </w:p>
  </w:footnote>
  <w:footnote w:type="continuationSeparator" w:id="0">
    <w:p w14:paraId="48AD7E8C" w14:textId="77777777" w:rsidR="00DE5902" w:rsidRDefault="00DE5902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11AC4"/>
    <w:rsid w:val="00023477"/>
    <w:rsid w:val="000247FF"/>
    <w:rsid w:val="00025C8D"/>
    <w:rsid w:val="000264A2"/>
    <w:rsid w:val="000303EE"/>
    <w:rsid w:val="000362BA"/>
    <w:rsid w:val="00051FC9"/>
    <w:rsid w:val="0005473D"/>
    <w:rsid w:val="00061107"/>
    <w:rsid w:val="000642B4"/>
    <w:rsid w:val="00073761"/>
    <w:rsid w:val="00073C3D"/>
    <w:rsid w:val="000809B6"/>
    <w:rsid w:val="00083C84"/>
    <w:rsid w:val="000857C0"/>
    <w:rsid w:val="00085DDB"/>
    <w:rsid w:val="00092851"/>
    <w:rsid w:val="00094C5E"/>
    <w:rsid w:val="000A0280"/>
    <w:rsid w:val="000A0DC7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060E"/>
    <w:rsid w:val="00103D09"/>
    <w:rsid w:val="00105EE6"/>
    <w:rsid w:val="00110593"/>
    <w:rsid w:val="0011306C"/>
    <w:rsid w:val="0012157F"/>
    <w:rsid w:val="00122954"/>
    <w:rsid w:val="00160A7A"/>
    <w:rsid w:val="00163A8D"/>
    <w:rsid w:val="00170E01"/>
    <w:rsid w:val="001902D2"/>
    <w:rsid w:val="001B3BC8"/>
    <w:rsid w:val="001B53D5"/>
    <w:rsid w:val="001C6945"/>
    <w:rsid w:val="001D4FAB"/>
    <w:rsid w:val="001F027E"/>
    <w:rsid w:val="00203A40"/>
    <w:rsid w:val="002168A8"/>
    <w:rsid w:val="00232DF0"/>
    <w:rsid w:val="002342F1"/>
    <w:rsid w:val="00236525"/>
    <w:rsid w:val="002426FF"/>
    <w:rsid w:val="00250E24"/>
    <w:rsid w:val="00252143"/>
    <w:rsid w:val="00255142"/>
    <w:rsid w:val="00256CEC"/>
    <w:rsid w:val="00257E73"/>
    <w:rsid w:val="00262D61"/>
    <w:rsid w:val="00272EB8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C56FD"/>
    <w:rsid w:val="002D3179"/>
    <w:rsid w:val="002D4DF9"/>
    <w:rsid w:val="002E641A"/>
    <w:rsid w:val="00313417"/>
    <w:rsid w:val="00313911"/>
    <w:rsid w:val="0032618A"/>
    <w:rsid w:val="00333209"/>
    <w:rsid w:val="00334A77"/>
    <w:rsid w:val="00337073"/>
    <w:rsid w:val="003438E9"/>
    <w:rsid w:val="00343DBD"/>
    <w:rsid w:val="003471B2"/>
    <w:rsid w:val="00350CD9"/>
    <w:rsid w:val="00351F8A"/>
    <w:rsid w:val="00361DEE"/>
    <w:rsid w:val="00364235"/>
    <w:rsid w:val="00364763"/>
    <w:rsid w:val="003678A6"/>
    <w:rsid w:val="00371CB8"/>
    <w:rsid w:val="0038231F"/>
    <w:rsid w:val="00383D89"/>
    <w:rsid w:val="00393439"/>
    <w:rsid w:val="003A75B5"/>
    <w:rsid w:val="003B2070"/>
    <w:rsid w:val="003B214C"/>
    <w:rsid w:val="003B7238"/>
    <w:rsid w:val="003C0786"/>
    <w:rsid w:val="003C3B64"/>
    <w:rsid w:val="003F024C"/>
    <w:rsid w:val="003F0A2E"/>
    <w:rsid w:val="00400386"/>
    <w:rsid w:val="004119E6"/>
    <w:rsid w:val="004175AB"/>
    <w:rsid w:val="00420146"/>
    <w:rsid w:val="00423964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C52E0"/>
    <w:rsid w:val="004D6980"/>
    <w:rsid w:val="004D7E48"/>
    <w:rsid w:val="004F23F7"/>
    <w:rsid w:val="004F40EF"/>
    <w:rsid w:val="005103B9"/>
    <w:rsid w:val="00512A1E"/>
    <w:rsid w:val="00512CA5"/>
    <w:rsid w:val="00520174"/>
    <w:rsid w:val="0052258E"/>
    <w:rsid w:val="00524951"/>
    <w:rsid w:val="005433B0"/>
    <w:rsid w:val="005434B3"/>
    <w:rsid w:val="005570BD"/>
    <w:rsid w:val="00560F5C"/>
    <w:rsid w:val="00562023"/>
    <w:rsid w:val="005641F0"/>
    <w:rsid w:val="005641FB"/>
    <w:rsid w:val="00567DA4"/>
    <w:rsid w:val="005849B4"/>
    <w:rsid w:val="00591B74"/>
    <w:rsid w:val="005925F1"/>
    <w:rsid w:val="00597BD8"/>
    <w:rsid w:val="005B0221"/>
    <w:rsid w:val="005B11F3"/>
    <w:rsid w:val="005B1A29"/>
    <w:rsid w:val="005B49AC"/>
    <w:rsid w:val="005C20DC"/>
    <w:rsid w:val="005C39CA"/>
    <w:rsid w:val="005D4EBE"/>
    <w:rsid w:val="005E176A"/>
    <w:rsid w:val="005E24AA"/>
    <w:rsid w:val="005E579C"/>
    <w:rsid w:val="005E623A"/>
    <w:rsid w:val="006062AA"/>
    <w:rsid w:val="0061040C"/>
    <w:rsid w:val="00611E26"/>
    <w:rsid w:val="00612283"/>
    <w:rsid w:val="00612C80"/>
    <w:rsid w:val="00634311"/>
    <w:rsid w:val="00641874"/>
    <w:rsid w:val="00650D6C"/>
    <w:rsid w:val="006630FD"/>
    <w:rsid w:val="0066525B"/>
    <w:rsid w:val="00665AF4"/>
    <w:rsid w:val="006676AE"/>
    <w:rsid w:val="00675547"/>
    <w:rsid w:val="00695A5E"/>
    <w:rsid w:val="0069717C"/>
    <w:rsid w:val="006A3A1F"/>
    <w:rsid w:val="006A52B6"/>
    <w:rsid w:val="006B53D6"/>
    <w:rsid w:val="006C11C8"/>
    <w:rsid w:val="006D1691"/>
    <w:rsid w:val="006D2B88"/>
    <w:rsid w:val="006D4422"/>
    <w:rsid w:val="006D5DB0"/>
    <w:rsid w:val="006F0034"/>
    <w:rsid w:val="006F391D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164E"/>
    <w:rsid w:val="007E2F69"/>
    <w:rsid w:val="00804CAD"/>
    <w:rsid w:val="00804F07"/>
    <w:rsid w:val="00813E56"/>
    <w:rsid w:val="00815D8D"/>
    <w:rsid w:val="00816838"/>
    <w:rsid w:val="00825A09"/>
    <w:rsid w:val="00830AB1"/>
    <w:rsid w:val="00833FCD"/>
    <w:rsid w:val="00842991"/>
    <w:rsid w:val="00847232"/>
    <w:rsid w:val="008757E1"/>
    <w:rsid w:val="00877EB5"/>
    <w:rsid w:val="00892E48"/>
    <w:rsid w:val="008C2F4A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371EB"/>
    <w:rsid w:val="009440B7"/>
    <w:rsid w:val="00946220"/>
    <w:rsid w:val="009462BD"/>
    <w:rsid w:val="00950F2A"/>
    <w:rsid w:val="00952535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5AFF"/>
    <w:rsid w:val="009C011B"/>
    <w:rsid w:val="009C7756"/>
    <w:rsid w:val="009E3058"/>
    <w:rsid w:val="009F3EF5"/>
    <w:rsid w:val="00A15F7E"/>
    <w:rsid w:val="00A166B0"/>
    <w:rsid w:val="00A21EC2"/>
    <w:rsid w:val="00A22DCF"/>
    <w:rsid w:val="00A24C2D"/>
    <w:rsid w:val="00A261A3"/>
    <w:rsid w:val="00A276E4"/>
    <w:rsid w:val="00A3062E"/>
    <w:rsid w:val="00A347DE"/>
    <w:rsid w:val="00A40EDD"/>
    <w:rsid w:val="00A43E64"/>
    <w:rsid w:val="00A94F86"/>
    <w:rsid w:val="00A9518F"/>
    <w:rsid w:val="00AC5247"/>
    <w:rsid w:val="00AE2A11"/>
    <w:rsid w:val="00AE6FF2"/>
    <w:rsid w:val="00B0088C"/>
    <w:rsid w:val="00B02FF5"/>
    <w:rsid w:val="00B1130F"/>
    <w:rsid w:val="00B11BA4"/>
    <w:rsid w:val="00B15219"/>
    <w:rsid w:val="00B15FD3"/>
    <w:rsid w:val="00B34079"/>
    <w:rsid w:val="00B36ABD"/>
    <w:rsid w:val="00B656CB"/>
    <w:rsid w:val="00B700E9"/>
    <w:rsid w:val="00B75667"/>
    <w:rsid w:val="00B8005E"/>
    <w:rsid w:val="00B90E42"/>
    <w:rsid w:val="00BA53CA"/>
    <w:rsid w:val="00BB0C3C"/>
    <w:rsid w:val="00BD4C23"/>
    <w:rsid w:val="00BE4CF0"/>
    <w:rsid w:val="00BE6F04"/>
    <w:rsid w:val="00BF076F"/>
    <w:rsid w:val="00BF2A9F"/>
    <w:rsid w:val="00C014B5"/>
    <w:rsid w:val="00C113BF"/>
    <w:rsid w:val="00C14B0C"/>
    <w:rsid w:val="00C155E7"/>
    <w:rsid w:val="00C23DE2"/>
    <w:rsid w:val="00C2406D"/>
    <w:rsid w:val="00C242DF"/>
    <w:rsid w:val="00C2649A"/>
    <w:rsid w:val="00C37715"/>
    <w:rsid w:val="00C4103F"/>
    <w:rsid w:val="00C531D8"/>
    <w:rsid w:val="00C57DEB"/>
    <w:rsid w:val="00C62F57"/>
    <w:rsid w:val="00C737A7"/>
    <w:rsid w:val="00C81012"/>
    <w:rsid w:val="00C86421"/>
    <w:rsid w:val="00C909B9"/>
    <w:rsid w:val="00C92CEB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43918"/>
    <w:rsid w:val="00D531D5"/>
    <w:rsid w:val="00D7532C"/>
    <w:rsid w:val="00D80F6E"/>
    <w:rsid w:val="00DA6266"/>
    <w:rsid w:val="00DA6EC7"/>
    <w:rsid w:val="00DC0A50"/>
    <w:rsid w:val="00DD146A"/>
    <w:rsid w:val="00DD3E9D"/>
    <w:rsid w:val="00DD474F"/>
    <w:rsid w:val="00DE58DD"/>
    <w:rsid w:val="00DE5902"/>
    <w:rsid w:val="00DE5BDF"/>
    <w:rsid w:val="00DF2C67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44164"/>
    <w:rsid w:val="00E50194"/>
    <w:rsid w:val="00E5617A"/>
    <w:rsid w:val="00E60C28"/>
    <w:rsid w:val="00E64482"/>
    <w:rsid w:val="00E65129"/>
    <w:rsid w:val="00E65685"/>
    <w:rsid w:val="00E73190"/>
    <w:rsid w:val="00E73CEB"/>
    <w:rsid w:val="00E83BFA"/>
    <w:rsid w:val="00EA431B"/>
    <w:rsid w:val="00EA6C36"/>
    <w:rsid w:val="00EB7CDE"/>
    <w:rsid w:val="00ED2EDD"/>
    <w:rsid w:val="00ED3F79"/>
    <w:rsid w:val="00ED7563"/>
    <w:rsid w:val="00EE1FBF"/>
    <w:rsid w:val="00EE40F5"/>
    <w:rsid w:val="00EF1F11"/>
    <w:rsid w:val="00EF74CA"/>
    <w:rsid w:val="00F04280"/>
    <w:rsid w:val="00F07A19"/>
    <w:rsid w:val="00F124EE"/>
    <w:rsid w:val="00F26B93"/>
    <w:rsid w:val="00F318EC"/>
    <w:rsid w:val="00F365F2"/>
    <w:rsid w:val="00F42A17"/>
    <w:rsid w:val="00F43919"/>
    <w:rsid w:val="00F51282"/>
    <w:rsid w:val="00F66810"/>
    <w:rsid w:val="00F8042D"/>
    <w:rsid w:val="00F80D6F"/>
    <w:rsid w:val="00F83AD5"/>
    <w:rsid w:val="00F83DB5"/>
    <w:rsid w:val="00F8636A"/>
    <w:rsid w:val="00F863D1"/>
    <w:rsid w:val="00F90CD1"/>
    <w:rsid w:val="00FC0317"/>
    <w:rsid w:val="00FC2585"/>
    <w:rsid w:val="00FC5C40"/>
    <w:rsid w:val="00FD07EC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816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2025-10-01T13:20:00Z</dcterms:created>
  <dcterms:modified xsi:type="dcterms:W3CDTF">2025-10-01T13:22:00Z</dcterms:modified>
</cp:coreProperties>
</file>