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03BA4" w14:textId="763DFF81" w:rsidR="005103B9" w:rsidRPr="00C63222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C63222">
        <w:rPr>
          <w:bCs/>
          <w:i w:val="0"/>
          <w:sz w:val="20"/>
        </w:rPr>
        <w:t xml:space="preserve">Załącznik nr </w:t>
      </w:r>
      <w:r w:rsidR="00C63222" w:rsidRPr="00C63222">
        <w:rPr>
          <w:bCs/>
          <w:i w:val="0"/>
          <w:sz w:val="20"/>
        </w:rPr>
        <w:t>3</w:t>
      </w:r>
      <w:r w:rsidR="00B36ABD" w:rsidRPr="00C63222">
        <w:rPr>
          <w:bCs/>
          <w:i w:val="0"/>
          <w:sz w:val="20"/>
        </w:rPr>
        <w:t xml:space="preserve"> do SWZ</w:t>
      </w:r>
    </w:p>
    <w:p w14:paraId="055CAC9E" w14:textId="77777777" w:rsidR="00C4103F" w:rsidRPr="00C63222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C63222">
        <w:rPr>
          <w:rFonts w:ascii="Times New Roman" w:hAnsi="Times New Roman"/>
          <w:b/>
          <w:sz w:val="20"/>
          <w:szCs w:val="20"/>
        </w:rPr>
        <w:t>Zamawiający</w:t>
      </w:r>
      <w:r w:rsidR="007936D6" w:rsidRPr="00C63222">
        <w:rPr>
          <w:rFonts w:ascii="Times New Roman" w:hAnsi="Times New Roman"/>
          <w:b/>
          <w:sz w:val="20"/>
          <w:szCs w:val="20"/>
        </w:rPr>
        <w:t>:</w:t>
      </w:r>
    </w:p>
    <w:p w14:paraId="4F56E48E" w14:textId="77777777" w:rsidR="006676AE" w:rsidRPr="00C63222" w:rsidRDefault="00923138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63222">
        <w:rPr>
          <w:sz w:val="20"/>
          <w:szCs w:val="20"/>
        </w:rPr>
        <w:t>GMINA NIEPOŁOMICE</w:t>
      </w:r>
    </w:p>
    <w:p w14:paraId="538AF1CA" w14:textId="77777777" w:rsidR="006676AE" w:rsidRPr="00C63222" w:rsidRDefault="00923138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63222">
        <w:rPr>
          <w:sz w:val="20"/>
          <w:szCs w:val="20"/>
        </w:rPr>
        <w:t>Pl. Zwycięstwa</w:t>
      </w:r>
      <w:r w:rsidR="006676AE" w:rsidRPr="00C63222">
        <w:rPr>
          <w:sz w:val="20"/>
          <w:szCs w:val="20"/>
        </w:rPr>
        <w:t xml:space="preserve"> </w:t>
      </w:r>
      <w:r w:rsidRPr="00C63222">
        <w:rPr>
          <w:sz w:val="20"/>
          <w:szCs w:val="20"/>
        </w:rPr>
        <w:t>13</w:t>
      </w:r>
      <w:r w:rsidR="006676AE" w:rsidRPr="00C63222">
        <w:rPr>
          <w:sz w:val="20"/>
          <w:szCs w:val="20"/>
        </w:rPr>
        <w:t xml:space="preserve"> </w:t>
      </w:r>
    </w:p>
    <w:p w14:paraId="146ABE95" w14:textId="77777777" w:rsidR="00F90CD1" w:rsidRPr="00C63222" w:rsidRDefault="00923138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63222">
        <w:rPr>
          <w:sz w:val="20"/>
          <w:szCs w:val="20"/>
        </w:rPr>
        <w:t>32-005</w:t>
      </w:r>
      <w:r w:rsidR="006676AE" w:rsidRPr="00C63222">
        <w:rPr>
          <w:sz w:val="20"/>
          <w:szCs w:val="20"/>
        </w:rPr>
        <w:t xml:space="preserve"> </w:t>
      </w:r>
      <w:r w:rsidRPr="00C63222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63222" w14:paraId="5E2FD87B" w14:textId="77777777" w:rsidTr="0018769E">
        <w:tc>
          <w:tcPr>
            <w:tcW w:w="2800" w:type="dxa"/>
          </w:tcPr>
          <w:p w14:paraId="0A43F5A4" w14:textId="77777777" w:rsidR="002578E4" w:rsidRPr="00C6322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6322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C6322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C3349DA" w14:textId="77777777" w:rsidR="002578E4" w:rsidRPr="00C6322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6A50FA8" w14:textId="77777777" w:rsidR="002578E4" w:rsidRPr="00C6322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632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566365" w14:textId="77777777" w:rsidR="002578E4" w:rsidRPr="00C6322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632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632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632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C63222" w14:paraId="3CD3F0B0" w14:textId="77777777" w:rsidTr="0018769E">
        <w:tc>
          <w:tcPr>
            <w:tcW w:w="2800" w:type="dxa"/>
          </w:tcPr>
          <w:p w14:paraId="6C90C8C3" w14:textId="77777777" w:rsidR="002578E4" w:rsidRPr="00C6322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6322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972D821" w14:textId="77777777" w:rsidR="002578E4" w:rsidRPr="00C6322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5DA2410" w14:textId="77777777" w:rsidR="002578E4" w:rsidRPr="00C6322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632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A62485" w14:textId="77777777" w:rsidR="002578E4" w:rsidRPr="00C6322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C632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6322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C632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9C558D8" w14:textId="77777777" w:rsidR="002578E4" w:rsidRPr="00C63222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3138" w:rsidRPr="00C63222" w14:paraId="062049A5" w14:textId="77777777" w:rsidTr="0028587E">
        <w:tc>
          <w:tcPr>
            <w:tcW w:w="9104" w:type="dxa"/>
            <w:shd w:val="clear" w:color="auto" w:fill="D9D9D9"/>
          </w:tcPr>
          <w:p w14:paraId="12EE2632" w14:textId="77777777" w:rsidR="00923138" w:rsidRPr="00C63222" w:rsidRDefault="00923138" w:rsidP="0028587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53C09D4" w14:textId="77777777" w:rsidR="00923138" w:rsidRPr="00C63222" w:rsidRDefault="00923138" w:rsidP="0028587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C63222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C6322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63222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C63222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C6322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63222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B51F6A9" w14:textId="77777777" w:rsidR="00923138" w:rsidRPr="00C63222" w:rsidRDefault="00923138" w:rsidP="0028587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127099C6" w14:textId="77777777" w:rsidR="00923138" w:rsidRPr="00C63222" w:rsidRDefault="00923138" w:rsidP="0028587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04C7F575" w14:textId="77777777" w:rsidR="00923138" w:rsidRPr="00C63222" w:rsidRDefault="00923138" w:rsidP="0028587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1FB60500" w14:textId="77777777" w:rsidR="00E50194" w:rsidRPr="00C63222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Na potrzeby postę</w:t>
      </w:r>
      <w:r w:rsidR="008D0487" w:rsidRPr="00C6322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C63222">
        <w:rPr>
          <w:rFonts w:ascii="Times New Roman" w:hAnsi="Times New Roman"/>
          <w:sz w:val="20"/>
          <w:szCs w:val="20"/>
        </w:rPr>
        <w:t>zamówienia publicznego</w:t>
      </w:r>
      <w:r w:rsidR="00E50194" w:rsidRPr="00C63222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63222" w14:paraId="1E3D41FA" w14:textId="77777777" w:rsidTr="0018769E">
        <w:tc>
          <w:tcPr>
            <w:tcW w:w="2269" w:type="dxa"/>
          </w:tcPr>
          <w:p w14:paraId="24EAA479" w14:textId="77777777" w:rsidR="002578E4" w:rsidRPr="00C6322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32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8B476C5" w14:textId="77777777" w:rsidR="002578E4" w:rsidRPr="00C63222" w:rsidRDefault="0092313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632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Bankowa obsługa budżetu Miasta i Gminy Niepołomice</w:t>
            </w:r>
            <w:r w:rsidR="002578E4" w:rsidRPr="00C632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23138" w:rsidRPr="00C63222" w14:paraId="0B3FCB01" w14:textId="77777777" w:rsidTr="0028587E">
        <w:tc>
          <w:tcPr>
            <w:tcW w:w="2269" w:type="dxa"/>
          </w:tcPr>
          <w:p w14:paraId="2F18E891" w14:textId="77777777" w:rsidR="00923138" w:rsidRPr="00C63222" w:rsidRDefault="00923138" w:rsidP="002858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32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99EC6DC" w14:textId="77777777" w:rsidR="00923138" w:rsidRPr="00C63222" w:rsidRDefault="00923138" w:rsidP="002858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632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ZP.271.42.2025</w:t>
            </w:r>
          </w:p>
        </w:tc>
      </w:tr>
    </w:tbl>
    <w:p w14:paraId="295B9A1D" w14:textId="77777777" w:rsidR="002578E4" w:rsidRPr="00C63222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A341F94" w14:textId="77777777" w:rsidR="00F90CD1" w:rsidRPr="00C6322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 xml:space="preserve">prowadzonego przez </w:t>
      </w:r>
      <w:r w:rsidR="00923138" w:rsidRPr="00C63222">
        <w:rPr>
          <w:rFonts w:ascii="Times New Roman" w:hAnsi="Times New Roman"/>
          <w:b/>
          <w:sz w:val="20"/>
          <w:szCs w:val="20"/>
        </w:rPr>
        <w:t>GMINA NIEPOŁOMICE</w:t>
      </w:r>
      <w:r w:rsidRPr="00C63222">
        <w:rPr>
          <w:rFonts w:ascii="Times New Roman" w:hAnsi="Times New Roman"/>
          <w:b/>
          <w:sz w:val="20"/>
          <w:szCs w:val="20"/>
        </w:rPr>
        <w:t>,</w:t>
      </w:r>
      <w:r w:rsidR="002B2AD9" w:rsidRPr="00C63222">
        <w:rPr>
          <w:rFonts w:ascii="Times New Roman" w:hAnsi="Times New Roman"/>
          <w:sz w:val="20"/>
          <w:szCs w:val="20"/>
        </w:rPr>
        <w:t xml:space="preserve"> </w:t>
      </w:r>
      <w:r w:rsidR="00E65685" w:rsidRPr="00C63222">
        <w:rPr>
          <w:rFonts w:ascii="Times New Roman" w:hAnsi="Times New Roman"/>
          <w:sz w:val="20"/>
          <w:szCs w:val="20"/>
        </w:rPr>
        <w:t>oświa</w:t>
      </w:r>
      <w:r w:rsidR="00825A09" w:rsidRPr="00C63222">
        <w:rPr>
          <w:rFonts w:ascii="Times New Roman" w:hAnsi="Times New Roman"/>
          <w:sz w:val="20"/>
          <w:szCs w:val="20"/>
        </w:rPr>
        <w:t>dczam</w:t>
      </w:r>
      <w:r w:rsidR="00E65685" w:rsidRPr="00C63222">
        <w:rPr>
          <w:rFonts w:ascii="Times New Roman" w:hAnsi="Times New Roman"/>
          <w:sz w:val="20"/>
          <w:szCs w:val="20"/>
        </w:rPr>
        <w:t>,</w:t>
      </w:r>
      <w:r w:rsidR="002B2AD9" w:rsidRPr="00C6322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63222" w14:paraId="79A5833E" w14:textId="77777777" w:rsidTr="00650D6C">
        <w:tc>
          <w:tcPr>
            <w:tcW w:w="9104" w:type="dxa"/>
            <w:shd w:val="clear" w:color="auto" w:fill="D9D9D9"/>
          </w:tcPr>
          <w:p w14:paraId="7CAC50D2" w14:textId="77777777" w:rsidR="00E50194" w:rsidRPr="00C63222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355A967" w14:textId="15EC7B1B" w:rsidR="002426FF" w:rsidRPr="00C63222" w:rsidRDefault="00C113BF" w:rsidP="00C63222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C63222">
        <w:rPr>
          <w:rFonts w:ascii="Times New Roman" w:hAnsi="Times New Roman"/>
          <w:sz w:val="20"/>
          <w:szCs w:val="20"/>
        </w:rPr>
        <w:t xml:space="preserve">dstawie </w:t>
      </w:r>
      <w:r w:rsidR="002C4137" w:rsidRPr="00C63222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C63222">
        <w:rPr>
          <w:rFonts w:ascii="Times New Roman" w:hAnsi="Times New Roman"/>
          <w:sz w:val="20"/>
          <w:szCs w:val="20"/>
        </w:rPr>
        <w:t>108</w:t>
      </w:r>
      <w:r w:rsidR="002C4137" w:rsidRPr="00C63222">
        <w:rPr>
          <w:rFonts w:ascii="Times New Roman" w:hAnsi="Times New Roman"/>
          <w:sz w:val="20"/>
          <w:szCs w:val="20"/>
        </w:rPr>
        <w:t xml:space="preserve"> ust 1 </w:t>
      </w:r>
      <w:r w:rsidRPr="00C63222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C63222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C63222">
        <w:rPr>
          <w:rFonts w:ascii="Times New Roman" w:hAnsi="Times New Roman"/>
          <w:sz w:val="20"/>
          <w:szCs w:val="20"/>
        </w:rPr>
        <w:t>.</w:t>
      </w:r>
    </w:p>
    <w:p w14:paraId="7850B1A0" w14:textId="77777777" w:rsidR="00023477" w:rsidRPr="00C63222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4ABB45D4" w14:textId="77777777" w:rsidR="00023477" w:rsidRPr="00C6322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D72B5DA" w14:textId="2C3B66A5" w:rsidR="00992BD8" w:rsidRPr="00C6322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C6322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C63222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C63222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C63222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C63222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04B72BE3" w14:textId="7DDD8561" w:rsidR="00023477" w:rsidRPr="00C63222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C63222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C63222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C63222">
        <w:rPr>
          <w:rFonts w:ascii="Times New Roman" w:hAnsi="Times New Roman"/>
          <w:i/>
          <w:sz w:val="20"/>
          <w:szCs w:val="20"/>
        </w:rPr>
        <w:t>)</w:t>
      </w:r>
      <w:r w:rsidRPr="00C63222">
        <w:rPr>
          <w:rFonts w:ascii="Times New Roman" w:hAnsi="Times New Roman"/>
          <w:i/>
          <w:sz w:val="20"/>
          <w:szCs w:val="20"/>
        </w:rPr>
        <w:t>.</w:t>
      </w:r>
      <w:r w:rsidRPr="00C63222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C63222">
        <w:rPr>
          <w:rFonts w:ascii="Times New Roman" w:hAnsi="Times New Roman"/>
          <w:sz w:val="20"/>
          <w:szCs w:val="20"/>
        </w:rPr>
        <w:t>110</w:t>
      </w:r>
      <w:r w:rsidRPr="00C63222">
        <w:rPr>
          <w:rFonts w:ascii="Times New Roman" w:hAnsi="Times New Roman"/>
          <w:sz w:val="20"/>
          <w:szCs w:val="20"/>
        </w:rPr>
        <w:t xml:space="preserve"> ust. </w:t>
      </w:r>
      <w:r w:rsidR="00710937" w:rsidRPr="00C63222">
        <w:rPr>
          <w:rFonts w:ascii="Times New Roman" w:hAnsi="Times New Roman"/>
          <w:sz w:val="20"/>
          <w:szCs w:val="20"/>
        </w:rPr>
        <w:t>2</w:t>
      </w:r>
      <w:r w:rsidRPr="00C63222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C63222">
        <w:rPr>
          <w:rFonts w:ascii="Times New Roman" w:hAnsi="Times New Roman"/>
          <w:sz w:val="20"/>
          <w:szCs w:val="20"/>
        </w:rPr>
        <w:t xml:space="preserve"> i zapobiegawcze</w:t>
      </w:r>
      <w:r w:rsidRPr="00C63222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C63222">
        <w:rPr>
          <w:rFonts w:ascii="Times New Roman" w:hAnsi="Times New Roman"/>
          <w:sz w:val="20"/>
          <w:szCs w:val="20"/>
        </w:rPr>
        <w:t>..</w:t>
      </w:r>
      <w:r w:rsidRPr="00C63222">
        <w:rPr>
          <w:rFonts w:ascii="Times New Roman" w:hAnsi="Times New Roman"/>
          <w:sz w:val="20"/>
          <w:szCs w:val="20"/>
        </w:rPr>
        <w:t>……………</w:t>
      </w:r>
      <w:r w:rsidR="00023477" w:rsidRPr="00C63222">
        <w:rPr>
          <w:rFonts w:ascii="Times New Roman" w:hAnsi="Times New Roman"/>
          <w:sz w:val="20"/>
          <w:szCs w:val="20"/>
        </w:rPr>
        <w:t>…</w:t>
      </w:r>
      <w:r w:rsidRPr="00C63222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C63222">
        <w:rPr>
          <w:rFonts w:ascii="Times New Roman" w:hAnsi="Times New Roman"/>
          <w:sz w:val="20"/>
          <w:szCs w:val="20"/>
        </w:rPr>
        <w:t>.</w:t>
      </w:r>
      <w:r w:rsidRPr="00C63222">
        <w:rPr>
          <w:rFonts w:ascii="Times New Roman" w:hAnsi="Times New Roman"/>
          <w:sz w:val="20"/>
          <w:szCs w:val="20"/>
        </w:rPr>
        <w:t>…</w:t>
      </w:r>
      <w:r w:rsidR="007A2BCB" w:rsidRPr="00C63222">
        <w:rPr>
          <w:rFonts w:ascii="Times New Roman" w:hAnsi="Times New Roman"/>
          <w:sz w:val="20"/>
          <w:szCs w:val="20"/>
        </w:rPr>
        <w:t>.</w:t>
      </w:r>
    </w:p>
    <w:p w14:paraId="021B6615" w14:textId="77777777" w:rsidR="007A2BCB" w:rsidRPr="00C63222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027D319" w14:textId="77777777" w:rsidR="0011306C" w:rsidRPr="00C63222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C63222">
        <w:rPr>
          <w:rFonts w:ascii="Times New Roman" w:hAnsi="Times New Roman"/>
          <w:sz w:val="20"/>
          <w:szCs w:val="20"/>
        </w:rPr>
        <w:t>t.j. Dz.U. z 2024r. poz. 507 z późn. zm.</w:t>
      </w:r>
      <w:r w:rsidRPr="00C63222">
        <w:rPr>
          <w:rFonts w:ascii="Times New Roman" w:hAnsi="Times New Roman"/>
          <w:sz w:val="20"/>
          <w:szCs w:val="20"/>
        </w:rPr>
        <w:t>)</w:t>
      </w:r>
      <w:r w:rsidR="0011306C" w:rsidRPr="00C63222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C63222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63222" w14:paraId="4B7C9645" w14:textId="77777777" w:rsidTr="00CD4DD1">
        <w:tc>
          <w:tcPr>
            <w:tcW w:w="9104" w:type="dxa"/>
            <w:shd w:val="clear" w:color="auto" w:fill="D9D9D9"/>
          </w:tcPr>
          <w:p w14:paraId="42DA4B03" w14:textId="77777777" w:rsidR="0011306C" w:rsidRPr="00C63222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C63222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059DA94A" w14:textId="77777777" w:rsidR="00D2702A" w:rsidRPr="00C63222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Oświadczam,</w:t>
      </w:r>
      <w:r w:rsidR="00313417" w:rsidRPr="00C63222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C63222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C63222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C63222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63222" w14:paraId="34C366E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35A8" w14:textId="77777777" w:rsidR="00D2702A" w:rsidRPr="00C6322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B233B" w14:textId="77777777" w:rsidR="00D2702A" w:rsidRPr="00C63222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23138" w:rsidRPr="00C63222" w14:paraId="1741755B" w14:textId="77777777" w:rsidTr="002858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0596E" w14:textId="77777777" w:rsidR="00923138" w:rsidRPr="00C63222" w:rsidRDefault="00923138" w:rsidP="0028587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3A7CD" w14:textId="77777777" w:rsidR="00923138" w:rsidRPr="00C63222" w:rsidRDefault="00923138" w:rsidP="0028587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5C95152" w14:textId="77777777" w:rsidR="00923138" w:rsidRPr="00C63222" w:rsidRDefault="00923138" w:rsidP="0028587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 Zamawiający uzna warunek za spełniony poprzez złożenie oświadczenia o dysponowaniu punktem  obsługi klienta, filią, oddziałem na terenie Niepołomic bądź utworzeniu  najpóźniej w dniu rozpoczęcia realizacji przedmiotu umowy ( </w:t>
            </w:r>
            <w:proofErr w:type="spellStart"/>
            <w:r w:rsidRPr="00C63222">
              <w:rPr>
                <w:rFonts w:ascii="Times New Roman" w:hAnsi="Times New Roman"/>
                <w:sz w:val="20"/>
                <w:szCs w:val="20"/>
              </w:rPr>
              <w:t>tj</w:t>
            </w:r>
            <w:proofErr w:type="spellEnd"/>
            <w:r w:rsidRPr="00C63222">
              <w:rPr>
                <w:rFonts w:ascii="Times New Roman" w:hAnsi="Times New Roman"/>
                <w:sz w:val="20"/>
                <w:szCs w:val="20"/>
              </w:rPr>
              <w:t>: 01.01.2026r.) punktu  obsługi klienta, filii, oddziału  na terenie Niepołomic czynnym co najmniej w godzinach pracy Urzędu.</w:t>
            </w:r>
          </w:p>
        </w:tc>
      </w:tr>
      <w:tr w:rsidR="00923138" w:rsidRPr="00C63222" w14:paraId="0DF9EED4" w14:textId="77777777" w:rsidTr="002858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FF13C" w14:textId="77777777" w:rsidR="00923138" w:rsidRPr="00C63222" w:rsidRDefault="00923138" w:rsidP="0028587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66815" w14:textId="77777777" w:rsidR="00923138" w:rsidRPr="00C63222" w:rsidRDefault="00923138" w:rsidP="0028587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13A3CCF1" w14:textId="77777777" w:rsidR="00923138" w:rsidRPr="00C63222" w:rsidRDefault="00923138" w:rsidP="0028587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gdy Wykonawca wykaże, iż posiada uprawnienia do wykonywania czynności bankowej zgodnie z  ustawą z dnia 29 sierpnia 1997 roku Prawo Bankowe ( Dz. U. 2024. poz.1646) poprzez posiadanie  zezwolenia Komisji Nadzoru Bankowego lub innego dokumentu uprawniającego do wykonywania czynności bankowych ( np. statut w przypadku banków spółdzielczych) zgodnie z ustawą z 29.08.1997r. Prawo Bankowe .</w:t>
            </w:r>
          </w:p>
        </w:tc>
      </w:tr>
    </w:tbl>
    <w:p w14:paraId="06B1DABA" w14:textId="259259E4" w:rsidR="00C63222" w:rsidRPr="00C63222" w:rsidRDefault="00C63222" w:rsidP="00C6322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C63222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7020B78E" w14:textId="77777777" w:rsidR="00C63222" w:rsidRPr="00C63222" w:rsidRDefault="00C63222" w:rsidP="00C63222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C63222">
        <w:rPr>
          <w:rFonts w:ascii="Times New Roman" w:hAnsi="Times New Roman"/>
          <w:bCs/>
          <w:sz w:val="20"/>
          <w:szCs w:val="20"/>
        </w:rPr>
        <w:t xml:space="preserve">□ </w:t>
      </w:r>
      <w:r w:rsidRPr="00C63222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322EC650" w14:textId="77777777" w:rsidR="00C63222" w:rsidRPr="00C63222" w:rsidRDefault="00C63222" w:rsidP="00C63222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C63222">
        <w:rPr>
          <w:rFonts w:ascii="Times New Roman" w:hAnsi="Times New Roman"/>
          <w:bCs/>
          <w:sz w:val="20"/>
          <w:szCs w:val="20"/>
        </w:rPr>
        <w:t xml:space="preserve">□ </w:t>
      </w:r>
      <w:r w:rsidRPr="00C63222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477AAB20" w14:textId="77777777" w:rsidR="00C63222" w:rsidRPr="00C63222" w:rsidRDefault="00C63222" w:rsidP="00C63222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63222" w:rsidRPr="00C63222" w14:paraId="3106995B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3D014" w14:textId="77777777" w:rsidR="00C63222" w:rsidRPr="00C63222" w:rsidRDefault="00C63222" w:rsidP="00C6322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266DB" w14:textId="77777777" w:rsidR="00C63222" w:rsidRPr="00C63222" w:rsidRDefault="00C63222" w:rsidP="00C6322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0C65C" w14:textId="77777777" w:rsidR="00C63222" w:rsidRPr="00C63222" w:rsidRDefault="00C63222" w:rsidP="00C6322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C63222" w:rsidRPr="00C63222" w14:paraId="28DDB740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5FB0B" w14:textId="77777777" w:rsidR="00C63222" w:rsidRPr="00C63222" w:rsidRDefault="00C63222" w:rsidP="00C6322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BDAB" w14:textId="77777777" w:rsidR="00C63222" w:rsidRPr="00C63222" w:rsidRDefault="00C63222" w:rsidP="00C6322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3FCF" w14:textId="77777777" w:rsidR="00C63222" w:rsidRPr="00C63222" w:rsidRDefault="00C63222" w:rsidP="00C6322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63222" w:rsidRPr="00C63222" w14:paraId="323899BA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BDDED" w14:textId="77777777" w:rsidR="00C63222" w:rsidRPr="00C63222" w:rsidRDefault="00C63222" w:rsidP="00C6322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B879" w14:textId="77777777" w:rsidR="00C63222" w:rsidRPr="00C63222" w:rsidRDefault="00C63222" w:rsidP="00C6322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B898" w14:textId="77777777" w:rsidR="00C63222" w:rsidRPr="00C63222" w:rsidRDefault="00C63222" w:rsidP="00C6322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84BF41C" w14:textId="62ABE4D9" w:rsidR="00E21BB4" w:rsidRPr="00C63222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_____________________________________________________________________</w:t>
      </w:r>
    </w:p>
    <w:p w14:paraId="24E0BFBF" w14:textId="77777777" w:rsidR="00E21BB4" w:rsidRPr="00C6322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C6322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C63222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C63222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C63222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C63222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D28D99A" w14:textId="77777777" w:rsidR="00C62F57" w:rsidRPr="00C63222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0330D346" w14:textId="77777777" w:rsidR="00C62F57" w:rsidRPr="00C63222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0325CE3E" w14:textId="77777777" w:rsidR="00721D87" w:rsidRPr="00C63222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63222">
        <w:rPr>
          <w:rFonts w:ascii="Times New Roman" w:hAnsi="Times New Roman"/>
          <w:sz w:val="20"/>
          <w:szCs w:val="20"/>
        </w:rPr>
        <w:t>ego/</w:t>
      </w:r>
      <w:r w:rsidRPr="00C63222">
        <w:rPr>
          <w:rFonts w:ascii="Times New Roman" w:hAnsi="Times New Roman"/>
          <w:sz w:val="20"/>
          <w:szCs w:val="20"/>
        </w:rPr>
        <w:t xml:space="preserve">ych zasoby: </w:t>
      </w:r>
    </w:p>
    <w:p w14:paraId="5C65E1A3" w14:textId="77777777" w:rsidR="00721D87" w:rsidRPr="00C6322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……………</w:t>
      </w:r>
      <w:r w:rsidR="00721D87" w:rsidRPr="00C63222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4B8E1522" w14:textId="77777777" w:rsidR="00721D87" w:rsidRPr="00C6322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C63222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24CD9344" w14:textId="77777777" w:rsidR="00721D87" w:rsidRPr="00C63222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7D977057" w14:textId="77777777" w:rsidR="00E21BB4" w:rsidRPr="00C6322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……………</w:t>
      </w:r>
      <w:r w:rsidR="00721D87" w:rsidRPr="00C63222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C63222">
        <w:rPr>
          <w:rFonts w:ascii="Times New Roman" w:hAnsi="Times New Roman"/>
          <w:sz w:val="20"/>
          <w:szCs w:val="20"/>
        </w:rPr>
        <w:t>………………………….</w:t>
      </w:r>
    </w:p>
    <w:p w14:paraId="35BDB53D" w14:textId="77777777" w:rsidR="00E21BB4" w:rsidRPr="00C6322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C63222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49DEB3E9" w14:textId="77777777" w:rsidR="00C62F57" w:rsidRPr="00C63222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63222" w14:paraId="09064C0F" w14:textId="77777777" w:rsidTr="00CD4DD1">
        <w:tc>
          <w:tcPr>
            <w:tcW w:w="9104" w:type="dxa"/>
            <w:shd w:val="clear" w:color="auto" w:fill="D9D9D9"/>
          </w:tcPr>
          <w:p w14:paraId="7FA8C7CF" w14:textId="77777777" w:rsidR="00BE6F04" w:rsidRPr="00C6322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1A098AA" w14:textId="77777777" w:rsidR="00FE4E2B" w:rsidRPr="00C63222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63222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63222" w14:paraId="39FE83BE" w14:textId="77777777" w:rsidTr="00847232">
        <w:tc>
          <w:tcPr>
            <w:tcW w:w="9104" w:type="dxa"/>
            <w:shd w:val="clear" w:color="auto" w:fill="D9D9D9"/>
          </w:tcPr>
          <w:p w14:paraId="190D9AF6" w14:textId="77777777" w:rsidR="00E426EB" w:rsidRPr="00C63222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3222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410E896" w14:textId="77777777" w:rsidR="00E426EB" w:rsidRPr="00C6322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7B7B728" w14:textId="77777777" w:rsidR="00E426EB" w:rsidRPr="00C63222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DFA4C53" w14:textId="77777777" w:rsidR="00E426EB" w:rsidRPr="00C6322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64F0157" w14:textId="77777777" w:rsidR="00E426EB" w:rsidRPr="00C6322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6322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FF343BF" w14:textId="77777777" w:rsidR="00E426EB" w:rsidRPr="00C6322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27AA166" w14:textId="77777777" w:rsidR="00E426EB" w:rsidRPr="00C6322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6322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58E8392" w14:textId="77777777" w:rsidR="00E426EB" w:rsidRPr="00C6322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5A56C0" w14:textId="77777777" w:rsidR="0012157F" w:rsidRPr="00C63222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BEE502" w14:textId="77777777" w:rsidR="00524951" w:rsidRPr="00C63222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sz w:val="20"/>
          <w:szCs w:val="20"/>
        </w:rPr>
        <w:tab/>
      </w:r>
      <w:r w:rsidRPr="00C63222">
        <w:rPr>
          <w:rFonts w:ascii="Times New Roman" w:hAnsi="Times New Roman"/>
          <w:sz w:val="20"/>
          <w:szCs w:val="20"/>
        </w:rPr>
        <w:tab/>
      </w:r>
      <w:r w:rsidRPr="00C63222">
        <w:rPr>
          <w:rFonts w:ascii="Times New Roman" w:hAnsi="Times New Roman"/>
          <w:sz w:val="20"/>
          <w:szCs w:val="20"/>
        </w:rPr>
        <w:tab/>
      </w:r>
      <w:r w:rsidRPr="00C63222">
        <w:rPr>
          <w:rFonts w:ascii="Times New Roman" w:hAnsi="Times New Roman"/>
          <w:sz w:val="20"/>
          <w:szCs w:val="20"/>
        </w:rPr>
        <w:tab/>
      </w:r>
      <w:r w:rsidRPr="00C63222">
        <w:rPr>
          <w:rFonts w:ascii="Times New Roman" w:hAnsi="Times New Roman"/>
          <w:sz w:val="20"/>
          <w:szCs w:val="20"/>
        </w:rPr>
        <w:tab/>
      </w:r>
      <w:r w:rsidRPr="00C63222">
        <w:rPr>
          <w:rFonts w:ascii="Times New Roman" w:hAnsi="Times New Roman"/>
          <w:sz w:val="20"/>
          <w:szCs w:val="20"/>
        </w:rPr>
        <w:tab/>
      </w:r>
      <w:r w:rsidRPr="00C63222">
        <w:rPr>
          <w:rFonts w:ascii="Times New Roman" w:hAnsi="Times New Roman"/>
          <w:sz w:val="20"/>
          <w:szCs w:val="20"/>
        </w:rPr>
        <w:tab/>
      </w:r>
    </w:p>
    <w:p w14:paraId="182CF69C" w14:textId="3B35C1C6" w:rsidR="00FE4E2B" w:rsidRPr="00C63222" w:rsidRDefault="00FE4E2B" w:rsidP="00C6322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FFD8BA0" w14:textId="03F000CD" w:rsidR="00484F88" w:rsidRPr="00C63222" w:rsidRDefault="00524951" w:rsidP="00C6322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3222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C6322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9EF16" w14:textId="77777777" w:rsidR="007F6D9C" w:rsidRDefault="007F6D9C" w:rsidP="0038231F">
      <w:pPr>
        <w:spacing w:after="0" w:line="240" w:lineRule="auto"/>
      </w:pPr>
      <w:r>
        <w:separator/>
      </w:r>
    </w:p>
  </w:endnote>
  <w:endnote w:type="continuationSeparator" w:id="0">
    <w:p w14:paraId="2E0FE7E2" w14:textId="77777777" w:rsidR="007F6D9C" w:rsidRDefault="007F6D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F656B" w14:textId="77777777" w:rsidR="00923138" w:rsidRDefault="009231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431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79923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DE949" w14:textId="77777777" w:rsidR="00923138" w:rsidRDefault="009231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DE39F" w14:textId="77777777" w:rsidR="007F6D9C" w:rsidRDefault="007F6D9C" w:rsidP="0038231F">
      <w:pPr>
        <w:spacing w:after="0" w:line="240" w:lineRule="auto"/>
      </w:pPr>
      <w:r>
        <w:separator/>
      </w:r>
    </w:p>
  </w:footnote>
  <w:footnote w:type="continuationSeparator" w:id="0">
    <w:p w14:paraId="30B5C4AF" w14:textId="77777777" w:rsidR="007F6D9C" w:rsidRDefault="007F6D9C" w:rsidP="0038231F">
      <w:pPr>
        <w:spacing w:after="0" w:line="240" w:lineRule="auto"/>
      </w:pPr>
      <w:r>
        <w:continuationSeparator/>
      </w:r>
    </w:p>
  </w:footnote>
  <w:footnote w:id="1">
    <w:p w14:paraId="2D25C8D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D960B8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4477A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DAF446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986E" w14:textId="77777777" w:rsidR="00923138" w:rsidRDefault="009231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C584B" w14:textId="77777777" w:rsidR="00923138" w:rsidRDefault="00923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68154" w14:textId="77777777" w:rsidR="00923138" w:rsidRDefault="009231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544711">
    <w:abstractNumId w:val="11"/>
  </w:num>
  <w:num w:numId="2" w16cid:durableId="37362428">
    <w:abstractNumId w:val="0"/>
  </w:num>
  <w:num w:numId="3" w16cid:durableId="1855724489">
    <w:abstractNumId w:val="10"/>
  </w:num>
  <w:num w:numId="4" w16cid:durableId="466363042">
    <w:abstractNumId w:val="13"/>
  </w:num>
  <w:num w:numId="5" w16cid:durableId="1462111152">
    <w:abstractNumId w:val="12"/>
  </w:num>
  <w:num w:numId="6" w16cid:durableId="17198151">
    <w:abstractNumId w:val="9"/>
  </w:num>
  <w:num w:numId="7" w16cid:durableId="694237156">
    <w:abstractNumId w:val="1"/>
  </w:num>
  <w:num w:numId="8" w16cid:durableId="1911765471">
    <w:abstractNumId w:val="6"/>
  </w:num>
  <w:num w:numId="9" w16cid:durableId="1798840178">
    <w:abstractNumId w:val="4"/>
  </w:num>
  <w:num w:numId="10" w16cid:durableId="186061603">
    <w:abstractNumId w:val="7"/>
  </w:num>
  <w:num w:numId="11" w16cid:durableId="1723865725">
    <w:abstractNumId w:val="5"/>
  </w:num>
  <w:num w:numId="12" w16cid:durableId="1420834028">
    <w:abstractNumId w:val="8"/>
  </w:num>
  <w:num w:numId="13" w16cid:durableId="2084981499">
    <w:abstractNumId w:val="3"/>
  </w:num>
  <w:num w:numId="14" w16cid:durableId="132974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D9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6D9C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3138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3222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229745"/>
  <w15:docId w15:val="{2D1A1A32-619A-4E18-A6F6-F5E700D0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851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2025-10-21T06:15:00Z</cp:lastPrinted>
  <dcterms:created xsi:type="dcterms:W3CDTF">2025-10-21T06:15:00Z</dcterms:created>
  <dcterms:modified xsi:type="dcterms:W3CDTF">2025-10-21T06:15:00Z</dcterms:modified>
</cp:coreProperties>
</file>