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5B19B" w14:textId="57E9324C" w:rsidR="006676AE" w:rsidRPr="003216D6" w:rsidRDefault="006676AE" w:rsidP="006676AE">
      <w:pPr>
        <w:pStyle w:val="Nagwek4"/>
        <w:rPr>
          <w:bCs/>
          <w:i w:val="0"/>
          <w:sz w:val="20"/>
        </w:rPr>
      </w:pPr>
      <w:r w:rsidRPr="003216D6">
        <w:rPr>
          <w:bCs/>
          <w:i w:val="0"/>
          <w:sz w:val="20"/>
        </w:rPr>
        <w:t xml:space="preserve">Załącznik nr </w:t>
      </w:r>
      <w:r w:rsidR="003216D6" w:rsidRPr="003216D6">
        <w:rPr>
          <w:bCs/>
          <w:i w:val="0"/>
          <w:sz w:val="20"/>
        </w:rPr>
        <w:t>6</w:t>
      </w:r>
      <w:r w:rsidR="00B36ABD" w:rsidRPr="003216D6">
        <w:rPr>
          <w:bCs/>
          <w:i w:val="0"/>
          <w:sz w:val="20"/>
        </w:rPr>
        <w:t xml:space="preserve"> do SWZ</w:t>
      </w:r>
    </w:p>
    <w:p w14:paraId="0F7B6EB7" w14:textId="77777777" w:rsidR="005103B9" w:rsidRPr="003216D6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0D530912" w14:textId="77777777" w:rsidR="00C4103F" w:rsidRPr="003216D6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3216D6">
        <w:rPr>
          <w:rFonts w:ascii="Times New Roman" w:hAnsi="Times New Roman"/>
          <w:b/>
          <w:sz w:val="20"/>
          <w:szCs w:val="20"/>
        </w:rPr>
        <w:t>Zamawiający</w:t>
      </w:r>
      <w:r w:rsidR="007936D6" w:rsidRPr="003216D6">
        <w:rPr>
          <w:rFonts w:ascii="Times New Roman" w:hAnsi="Times New Roman"/>
          <w:b/>
          <w:sz w:val="20"/>
          <w:szCs w:val="20"/>
        </w:rPr>
        <w:t>:</w:t>
      </w:r>
    </w:p>
    <w:p w14:paraId="458FBFEB" w14:textId="77777777" w:rsidR="006676AE" w:rsidRPr="003216D6" w:rsidRDefault="002E566C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3216D6">
        <w:rPr>
          <w:sz w:val="20"/>
          <w:szCs w:val="20"/>
        </w:rPr>
        <w:t>GMINA NIEPOŁOMICE</w:t>
      </w:r>
    </w:p>
    <w:p w14:paraId="36C2860B" w14:textId="77777777" w:rsidR="006676AE" w:rsidRPr="003216D6" w:rsidRDefault="002E566C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3216D6">
        <w:rPr>
          <w:sz w:val="20"/>
          <w:szCs w:val="20"/>
        </w:rPr>
        <w:t>Pl. Zwycięstwa</w:t>
      </w:r>
      <w:r w:rsidR="006676AE" w:rsidRPr="003216D6">
        <w:rPr>
          <w:sz w:val="20"/>
          <w:szCs w:val="20"/>
        </w:rPr>
        <w:t xml:space="preserve"> </w:t>
      </w:r>
      <w:r w:rsidRPr="003216D6">
        <w:rPr>
          <w:sz w:val="20"/>
          <w:szCs w:val="20"/>
        </w:rPr>
        <w:t>13</w:t>
      </w:r>
      <w:r w:rsidR="006676AE" w:rsidRPr="003216D6">
        <w:rPr>
          <w:sz w:val="20"/>
          <w:szCs w:val="20"/>
        </w:rPr>
        <w:t xml:space="preserve"> </w:t>
      </w:r>
    </w:p>
    <w:p w14:paraId="5F9D2E82" w14:textId="77777777" w:rsidR="00F90CD1" w:rsidRPr="003216D6" w:rsidRDefault="002E566C" w:rsidP="006C4CCD">
      <w:pPr>
        <w:pStyle w:val="Tekstpodstawowy"/>
        <w:spacing w:after="0"/>
        <w:ind w:left="4111"/>
        <w:rPr>
          <w:sz w:val="20"/>
          <w:szCs w:val="20"/>
        </w:rPr>
      </w:pPr>
      <w:r w:rsidRPr="003216D6">
        <w:rPr>
          <w:sz w:val="20"/>
          <w:szCs w:val="20"/>
        </w:rPr>
        <w:t>32-005</w:t>
      </w:r>
      <w:r w:rsidR="006676AE" w:rsidRPr="003216D6">
        <w:rPr>
          <w:sz w:val="20"/>
          <w:szCs w:val="20"/>
        </w:rPr>
        <w:t xml:space="preserve"> </w:t>
      </w:r>
      <w:r w:rsidRPr="003216D6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3216D6" w14:paraId="07870E46" w14:textId="77777777" w:rsidTr="00252642">
        <w:tc>
          <w:tcPr>
            <w:tcW w:w="2800" w:type="dxa"/>
          </w:tcPr>
          <w:p w14:paraId="6D1F229A" w14:textId="77777777" w:rsidR="006F0A84" w:rsidRPr="003216D6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216D6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3216D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E7F66BA" w14:textId="77777777" w:rsidR="006F0A84" w:rsidRPr="003216D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894E647" w14:textId="77777777" w:rsidR="006F0A84" w:rsidRPr="003216D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216D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3216D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3216D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3532388" w14:textId="77777777" w:rsidR="006F0A84" w:rsidRPr="003216D6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216D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321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216D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3216D6" w14:paraId="5A6DFC14" w14:textId="77777777" w:rsidTr="00252642">
        <w:tc>
          <w:tcPr>
            <w:tcW w:w="2800" w:type="dxa"/>
          </w:tcPr>
          <w:p w14:paraId="633B3C30" w14:textId="77777777" w:rsidR="006F0A84" w:rsidRPr="003216D6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216D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280F672" w14:textId="77777777" w:rsidR="006F0A84" w:rsidRPr="003216D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87B5AAA" w14:textId="77777777" w:rsidR="006F0A84" w:rsidRPr="003216D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216D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3216D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3216D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0F52114A" w14:textId="77777777" w:rsidR="006F0A84" w:rsidRPr="003216D6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3216D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3216D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3216D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86C6DF2" w14:textId="77777777" w:rsidR="006F0A84" w:rsidRPr="003216D6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566C" w:rsidRPr="003216D6" w14:paraId="24841347" w14:textId="77777777" w:rsidTr="0028587E">
        <w:tc>
          <w:tcPr>
            <w:tcW w:w="9104" w:type="dxa"/>
            <w:shd w:val="clear" w:color="auto" w:fill="D9D9D9"/>
          </w:tcPr>
          <w:p w14:paraId="02C2BF39" w14:textId="77777777" w:rsidR="002E566C" w:rsidRPr="003216D6" w:rsidRDefault="002E566C" w:rsidP="0028587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16D6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042EAD2D" w14:textId="77777777" w:rsidR="002E566C" w:rsidRPr="003216D6" w:rsidRDefault="002E566C" w:rsidP="0028587E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16D6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3216D6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3216D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3216D6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3216D6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3216D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3216D6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0DB6450F" w14:textId="77777777" w:rsidR="002E566C" w:rsidRPr="003216D6" w:rsidRDefault="002E566C" w:rsidP="0028587E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3216D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216D6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3216D6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79E45648" w14:textId="77777777" w:rsidR="00766D1F" w:rsidRPr="003216D6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216D6">
        <w:rPr>
          <w:rFonts w:ascii="Times New Roman" w:hAnsi="Times New Roman"/>
          <w:sz w:val="20"/>
          <w:szCs w:val="20"/>
        </w:rPr>
        <w:t>Na potrzeby postę</w:t>
      </w:r>
      <w:r w:rsidR="008D0487" w:rsidRPr="003216D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3216D6">
        <w:rPr>
          <w:rFonts w:ascii="Times New Roman" w:hAnsi="Times New Roman"/>
          <w:sz w:val="20"/>
          <w:szCs w:val="20"/>
        </w:rPr>
        <w:t>zamówienia publiczn</w:t>
      </w:r>
      <w:r w:rsidR="00FB403C" w:rsidRPr="003216D6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3216D6" w14:paraId="783613BD" w14:textId="77777777" w:rsidTr="00252642">
        <w:tc>
          <w:tcPr>
            <w:tcW w:w="2269" w:type="dxa"/>
          </w:tcPr>
          <w:p w14:paraId="47CEF54A" w14:textId="77777777" w:rsidR="00FB403C" w:rsidRPr="003216D6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1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9A4F41E" w14:textId="77777777" w:rsidR="00FB403C" w:rsidRPr="003216D6" w:rsidRDefault="002E566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216D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Bankowa obsługa budżetu Miasta i Gminy Niepołomice</w:t>
            </w:r>
            <w:r w:rsidR="00FB403C" w:rsidRPr="003216D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E566C" w:rsidRPr="003216D6" w14:paraId="7CFCE168" w14:textId="77777777" w:rsidTr="0028587E">
        <w:tc>
          <w:tcPr>
            <w:tcW w:w="2269" w:type="dxa"/>
          </w:tcPr>
          <w:p w14:paraId="4DA028A1" w14:textId="77777777" w:rsidR="002E566C" w:rsidRPr="003216D6" w:rsidRDefault="002E566C" w:rsidP="002858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1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44382C8" w14:textId="77777777" w:rsidR="002E566C" w:rsidRPr="003216D6" w:rsidRDefault="002E566C" w:rsidP="002858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216D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ZP.271.42.2025</w:t>
            </w:r>
          </w:p>
        </w:tc>
      </w:tr>
    </w:tbl>
    <w:p w14:paraId="0C60602D" w14:textId="77777777" w:rsidR="00FB403C" w:rsidRPr="003216D6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8564888" w14:textId="77777777" w:rsidR="00F90CD1" w:rsidRPr="003216D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216D6">
        <w:rPr>
          <w:rFonts w:ascii="Times New Roman" w:hAnsi="Times New Roman"/>
          <w:sz w:val="20"/>
          <w:szCs w:val="20"/>
        </w:rPr>
        <w:t xml:space="preserve">prowadzonego przez </w:t>
      </w:r>
      <w:r w:rsidR="002E566C" w:rsidRPr="003216D6">
        <w:rPr>
          <w:rFonts w:ascii="Times New Roman" w:hAnsi="Times New Roman"/>
          <w:b/>
          <w:sz w:val="20"/>
          <w:szCs w:val="20"/>
        </w:rPr>
        <w:t>GMINA NIEPOŁOMICE</w:t>
      </w:r>
      <w:r w:rsidRPr="003216D6">
        <w:rPr>
          <w:rFonts w:ascii="Times New Roman" w:hAnsi="Times New Roman"/>
          <w:b/>
          <w:sz w:val="20"/>
          <w:szCs w:val="20"/>
        </w:rPr>
        <w:t>,</w:t>
      </w:r>
      <w:r w:rsidR="002B2AD9" w:rsidRPr="003216D6">
        <w:rPr>
          <w:rFonts w:ascii="Times New Roman" w:hAnsi="Times New Roman"/>
          <w:sz w:val="20"/>
          <w:szCs w:val="20"/>
        </w:rPr>
        <w:t xml:space="preserve"> </w:t>
      </w:r>
      <w:r w:rsidR="00E65685" w:rsidRPr="003216D6">
        <w:rPr>
          <w:rFonts w:ascii="Times New Roman" w:hAnsi="Times New Roman"/>
          <w:sz w:val="20"/>
          <w:szCs w:val="20"/>
        </w:rPr>
        <w:t>oświa</w:t>
      </w:r>
      <w:r w:rsidR="00825A09" w:rsidRPr="003216D6">
        <w:rPr>
          <w:rFonts w:ascii="Times New Roman" w:hAnsi="Times New Roman"/>
          <w:sz w:val="20"/>
          <w:szCs w:val="20"/>
        </w:rPr>
        <w:t>dczam</w:t>
      </w:r>
      <w:r w:rsidR="00E65685" w:rsidRPr="003216D6">
        <w:rPr>
          <w:rFonts w:ascii="Times New Roman" w:hAnsi="Times New Roman"/>
          <w:sz w:val="20"/>
          <w:szCs w:val="20"/>
        </w:rPr>
        <w:t>,</w:t>
      </w:r>
      <w:r w:rsidR="002B2AD9" w:rsidRPr="003216D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216D6" w14:paraId="3D55481A" w14:textId="77777777" w:rsidTr="00650D6C">
        <w:tc>
          <w:tcPr>
            <w:tcW w:w="9104" w:type="dxa"/>
            <w:shd w:val="clear" w:color="auto" w:fill="D9D9D9"/>
          </w:tcPr>
          <w:p w14:paraId="51296D5C" w14:textId="77777777" w:rsidR="00E50194" w:rsidRPr="003216D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216D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0BBBD395" w14:textId="77777777" w:rsidR="00C113BF" w:rsidRPr="003216D6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216D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3216D6">
        <w:rPr>
          <w:rFonts w:ascii="Times New Roman" w:hAnsi="Times New Roman"/>
          <w:sz w:val="20"/>
          <w:szCs w:val="20"/>
        </w:rPr>
        <w:t xml:space="preserve">dstawie </w:t>
      </w:r>
      <w:r w:rsidR="002C4137" w:rsidRPr="003216D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3216D6">
        <w:rPr>
          <w:rFonts w:ascii="Times New Roman" w:hAnsi="Times New Roman"/>
          <w:sz w:val="20"/>
          <w:szCs w:val="20"/>
        </w:rPr>
        <w:t>108</w:t>
      </w:r>
      <w:r w:rsidR="002C4137" w:rsidRPr="003216D6">
        <w:rPr>
          <w:rFonts w:ascii="Times New Roman" w:hAnsi="Times New Roman"/>
          <w:sz w:val="20"/>
          <w:szCs w:val="20"/>
        </w:rPr>
        <w:t xml:space="preserve"> ust 1 </w:t>
      </w:r>
      <w:r w:rsidRPr="003216D6">
        <w:rPr>
          <w:rFonts w:ascii="Times New Roman" w:hAnsi="Times New Roman"/>
          <w:sz w:val="20"/>
          <w:szCs w:val="20"/>
        </w:rPr>
        <w:t>ustawy Pzp</w:t>
      </w:r>
      <w:r w:rsidR="00641874" w:rsidRPr="003216D6">
        <w:rPr>
          <w:rFonts w:ascii="Times New Roman" w:hAnsi="Times New Roman"/>
          <w:sz w:val="20"/>
          <w:szCs w:val="20"/>
        </w:rPr>
        <w:t>.</w:t>
      </w:r>
    </w:p>
    <w:p w14:paraId="783E40F1" w14:textId="77777777" w:rsidR="00023477" w:rsidRPr="003216D6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074E62B4" w14:textId="77777777" w:rsidR="0011306C" w:rsidRPr="003216D6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3216D6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3216D6">
        <w:rPr>
          <w:rFonts w:ascii="Times New Roman" w:hAnsi="Times New Roman"/>
          <w:sz w:val="20"/>
          <w:szCs w:val="20"/>
        </w:rPr>
        <w:t>t.j. Dz.U. z 2024r. poz. 507 z późn. zm.</w:t>
      </w:r>
      <w:r w:rsidRPr="003216D6">
        <w:rPr>
          <w:rFonts w:ascii="Times New Roman" w:hAnsi="Times New Roman"/>
          <w:sz w:val="20"/>
          <w:szCs w:val="20"/>
        </w:rPr>
        <w:t>)</w:t>
      </w:r>
      <w:r w:rsidR="0011306C" w:rsidRPr="003216D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3216D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216D6" w14:paraId="13BCD311" w14:textId="77777777" w:rsidTr="00CD4DD1">
        <w:tc>
          <w:tcPr>
            <w:tcW w:w="9104" w:type="dxa"/>
            <w:shd w:val="clear" w:color="auto" w:fill="D9D9D9"/>
          </w:tcPr>
          <w:p w14:paraId="652D3E53" w14:textId="77777777" w:rsidR="0011306C" w:rsidRPr="003216D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216D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3216D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DF9EFA4" w14:textId="5F48BFB5" w:rsidR="00D2702A" w:rsidRPr="003216D6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216D6">
        <w:rPr>
          <w:rFonts w:ascii="Times New Roman" w:hAnsi="Times New Roman"/>
          <w:sz w:val="20"/>
          <w:szCs w:val="20"/>
        </w:rPr>
        <w:t>Oświadczam,</w:t>
      </w:r>
      <w:r w:rsidR="00313417" w:rsidRPr="003216D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3216D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3216D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3216D6">
        <w:rPr>
          <w:rFonts w:ascii="Times New Roman" w:hAnsi="Times New Roman"/>
          <w:sz w:val="20"/>
          <w:szCs w:val="20"/>
        </w:rPr>
        <w:t>w postępowaniu</w:t>
      </w:r>
      <w:r w:rsidR="003216D6">
        <w:rPr>
          <w:rFonts w:ascii="Times New Roman" w:hAnsi="Times New Roman"/>
          <w:sz w:val="20"/>
          <w:szCs w:val="20"/>
        </w:rPr>
        <w:t>.</w:t>
      </w:r>
    </w:p>
    <w:p w14:paraId="5BEB1DAD" w14:textId="77777777" w:rsidR="00C62F57" w:rsidRPr="003216D6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216D6" w14:paraId="2107D20C" w14:textId="77777777" w:rsidTr="00CD4DD1">
        <w:tc>
          <w:tcPr>
            <w:tcW w:w="9104" w:type="dxa"/>
            <w:shd w:val="clear" w:color="auto" w:fill="D9D9D9"/>
          </w:tcPr>
          <w:p w14:paraId="65DE6CFB" w14:textId="77777777" w:rsidR="00BE6F04" w:rsidRPr="003216D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216D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4411C950" w14:textId="77777777" w:rsidR="00FE4E2B" w:rsidRPr="003216D6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3216D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216D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216D6" w14:paraId="2A8C1EAA" w14:textId="77777777" w:rsidTr="00847232">
        <w:tc>
          <w:tcPr>
            <w:tcW w:w="9104" w:type="dxa"/>
            <w:shd w:val="clear" w:color="auto" w:fill="D9D9D9"/>
          </w:tcPr>
          <w:p w14:paraId="7964C951" w14:textId="77777777" w:rsidR="00E426EB" w:rsidRPr="003216D6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3216D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C812B82" w14:textId="77777777" w:rsidR="00E426EB" w:rsidRPr="003216D6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26F0C91" w14:textId="77777777" w:rsidR="00E426EB" w:rsidRPr="003216D6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216D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941F78F" w14:textId="77777777" w:rsidR="00E426EB" w:rsidRPr="003216D6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216D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2C2FD78" w14:textId="77777777" w:rsidR="00E426EB" w:rsidRPr="003216D6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216D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D82BA3D" w14:textId="77777777" w:rsidR="00E426EB" w:rsidRPr="003216D6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216D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B2F813D" w14:textId="77777777" w:rsidR="00E426EB" w:rsidRPr="003216D6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216D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87DDB27" w14:textId="77777777" w:rsidR="00FE4E2B" w:rsidRPr="003216D6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F4D2069" w14:textId="77777777" w:rsidR="0012157F" w:rsidRPr="003216D6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CE153A8" w14:textId="77777777" w:rsidR="00524951" w:rsidRPr="003216D6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216D6">
        <w:rPr>
          <w:rFonts w:ascii="Times New Roman" w:hAnsi="Times New Roman"/>
          <w:sz w:val="20"/>
          <w:szCs w:val="20"/>
        </w:rPr>
        <w:tab/>
      </w:r>
      <w:r w:rsidRPr="003216D6">
        <w:rPr>
          <w:rFonts w:ascii="Times New Roman" w:hAnsi="Times New Roman"/>
          <w:sz w:val="20"/>
          <w:szCs w:val="20"/>
        </w:rPr>
        <w:tab/>
      </w:r>
      <w:r w:rsidRPr="003216D6">
        <w:rPr>
          <w:rFonts w:ascii="Times New Roman" w:hAnsi="Times New Roman"/>
          <w:sz w:val="20"/>
          <w:szCs w:val="20"/>
        </w:rPr>
        <w:tab/>
      </w:r>
      <w:r w:rsidRPr="003216D6">
        <w:rPr>
          <w:rFonts w:ascii="Times New Roman" w:hAnsi="Times New Roman"/>
          <w:sz w:val="20"/>
          <w:szCs w:val="20"/>
        </w:rPr>
        <w:tab/>
      </w:r>
      <w:r w:rsidRPr="003216D6">
        <w:rPr>
          <w:rFonts w:ascii="Times New Roman" w:hAnsi="Times New Roman"/>
          <w:sz w:val="20"/>
          <w:szCs w:val="20"/>
        </w:rPr>
        <w:tab/>
      </w:r>
      <w:r w:rsidRPr="003216D6">
        <w:rPr>
          <w:rFonts w:ascii="Times New Roman" w:hAnsi="Times New Roman"/>
          <w:sz w:val="20"/>
          <w:szCs w:val="20"/>
        </w:rPr>
        <w:tab/>
      </w:r>
      <w:r w:rsidRPr="003216D6">
        <w:rPr>
          <w:rFonts w:ascii="Times New Roman" w:hAnsi="Times New Roman"/>
          <w:sz w:val="20"/>
          <w:szCs w:val="20"/>
        </w:rPr>
        <w:tab/>
      </w:r>
    </w:p>
    <w:p w14:paraId="7B532314" w14:textId="77777777" w:rsidR="00524951" w:rsidRPr="003216D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FC6A3DC" w14:textId="70F1A17C" w:rsidR="00484F88" w:rsidRPr="003216D6" w:rsidRDefault="00524951" w:rsidP="003216D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216D6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p w14:paraId="16086CC7" w14:textId="77777777" w:rsidR="003216D6" w:rsidRPr="003216D6" w:rsidRDefault="003216D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3216D6" w:rsidRPr="003216D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E2436" w14:textId="77777777" w:rsidR="00075869" w:rsidRDefault="00075869" w:rsidP="0038231F">
      <w:pPr>
        <w:spacing w:after="0" w:line="240" w:lineRule="auto"/>
      </w:pPr>
      <w:r>
        <w:separator/>
      </w:r>
    </w:p>
  </w:endnote>
  <w:endnote w:type="continuationSeparator" w:id="0">
    <w:p w14:paraId="4F4EB81C" w14:textId="77777777" w:rsidR="00075869" w:rsidRDefault="000758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5EE70" w14:textId="77777777" w:rsidR="002E566C" w:rsidRDefault="002E56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237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CE80F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A4072" w14:textId="77777777" w:rsidR="002E566C" w:rsidRDefault="002E56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45E0D" w14:textId="77777777" w:rsidR="00075869" w:rsidRDefault="00075869" w:rsidP="0038231F">
      <w:pPr>
        <w:spacing w:after="0" w:line="240" w:lineRule="auto"/>
      </w:pPr>
      <w:r>
        <w:separator/>
      </w:r>
    </w:p>
  </w:footnote>
  <w:footnote w:type="continuationSeparator" w:id="0">
    <w:p w14:paraId="4A1B340D" w14:textId="77777777" w:rsidR="00075869" w:rsidRDefault="00075869" w:rsidP="0038231F">
      <w:pPr>
        <w:spacing w:after="0" w:line="240" w:lineRule="auto"/>
      </w:pPr>
      <w:r>
        <w:continuationSeparator/>
      </w:r>
    </w:p>
  </w:footnote>
  <w:footnote w:id="1">
    <w:p w14:paraId="4F649AA7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18DC5B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E60D0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8E13A5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06A9C" w14:textId="77777777" w:rsidR="002E566C" w:rsidRDefault="002E56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6CBAD" w14:textId="77777777" w:rsidR="002E566C" w:rsidRDefault="002E56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42E88" w14:textId="77777777" w:rsidR="002E566C" w:rsidRDefault="002E56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786429">
    <w:abstractNumId w:val="11"/>
  </w:num>
  <w:num w:numId="2" w16cid:durableId="1120690229">
    <w:abstractNumId w:val="0"/>
  </w:num>
  <w:num w:numId="3" w16cid:durableId="594871201">
    <w:abstractNumId w:val="10"/>
  </w:num>
  <w:num w:numId="4" w16cid:durableId="1987736185">
    <w:abstractNumId w:val="13"/>
  </w:num>
  <w:num w:numId="5" w16cid:durableId="1617637323">
    <w:abstractNumId w:val="12"/>
  </w:num>
  <w:num w:numId="6" w16cid:durableId="874317954">
    <w:abstractNumId w:val="9"/>
  </w:num>
  <w:num w:numId="7" w16cid:durableId="296956672">
    <w:abstractNumId w:val="1"/>
  </w:num>
  <w:num w:numId="8" w16cid:durableId="1062143657">
    <w:abstractNumId w:val="6"/>
  </w:num>
  <w:num w:numId="9" w16cid:durableId="662200647">
    <w:abstractNumId w:val="4"/>
  </w:num>
  <w:num w:numId="10" w16cid:durableId="448860324">
    <w:abstractNumId w:val="7"/>
  </w:num>
  <w:num w:numId="11" w16cid:durableId="543718260">
    <w:abstractNumId w:val="5"/>
  </w:num>
  <w:num w:numId="12" w16cid:durableId="1956860757">
    <w:abstractNumId w:val="8"/>
  </w:num>
  <w:num w:numId="13" w16cid:durableId="736048349">
    <w:abstractNumId w:val="3"/>
  </w:num>
  <w:num w:numId="14" w16cid:durableId="13453266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869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75869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566C"/>
    <w:rsid w:val="002E641A"/>
    <w:rsid w:val="00313417"/>
    <w:rsid w:val="00313911"/>
    <w:rsid w:val="003216D6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100E39"/>
  <w15:docId w15:val="{EB8C352C-587E-4A68-A85B-8203BF582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2025-10-21T06:18:00Z</cp:lastPrinted>
  <dcterms:created xsi:type="dcterms:W3CDTF">2025-10-21T06:18:00Z</dcterms:created>
  <dcterms:modified xsi:type="dcterms:W3CDTF">2025-10-21T06:18:00Z</dcterms:modified>
</cp:coreProperties>
</file>