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FE6F0" w14:textId="29A11662" w:rsidR="006676AE" w:rsidRPr="008C737A" w:rsidRDefault="006676AE" w:rsidP="006676AE">
      <w:pPr>
        <w:pStyle w:val="Nagwek4"/>
        <w:rPr>
          <w:bCs/>
          <w:i w:val="0"/>
          <w:sz w:val="20"/>
        </w:rPr>
      </w:pPr>
      <w:r w:rsidRPr="008C737A">
        <w:rPr>
          <w:bCs/>
          <w:i w:val="0"/>
          <w:sz w:val="20"/>
        </w:rPr>
        <w:t xml:space="preserve">Załącznik nr </w:t>
      </w:r>
      <w:r w:rsidR="008C737A" w:rsidRPr="008C737A">
        <w:rPr>
          <w:bCs/>
          <w:i w:val="0"/>
          <w:sz w:val="20"/>
        </w:rPr>
        <w:t>6</w:t>
      </w:r>
      <w:r w:rsidR="00B36ABD" w:rsidRPr="008C737A">
        <w:rPr>
          <w:bCs/>
          <w:i w:val="0"/>
          <w:sz w:val="20"/>
        </w:rPr>
        <w:t xml:space="preserve"> do SWZ</w:t>
      </w:r>
    </w:p>
    <w:p w14:paraId="61AB30DE" w14:textId="77777777" w:rsidR="005103B9" w:rsidRPr="008C737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F7EB0E0" w14:textId="77777777" w:rsidR="006676AE" w:rsidRPr="008C737A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Znak sprawy:</w:t>
      </w:r>
      <w:r w:rsidRPr="008C737A">
        <w:rPr>
          <w:rFonts w:ascii="Times New Roman" w:hAnsi="Times New Roman"/>
          <w:b/>
          <w:sz w:val="20"/>
          <w:szCs w:val="20"/>
        </w:rPr>
        <w:t xml:space="preserve"> </w:t>
      </w:r>
      <w:r w:rsidR="00B66707" w:rsidRPr="008C737A">
        <w:rPr>
          <w:rFonts w:ascii="Times New Roman" w:hAnsi="Times New Roman"/>
          <w:b/>
          <w:sz w:val="20"/>
          <w:szCs w:val="20"/>
        </w:rPr>
        <w:t>ZP.271.45.2025</w:t>
      </w:r>
    </w:p>
    <w:p w14:paraId="3A5487B9" w14:textId="77777777" w:rsidR="00C4103F" w:rsidRPr="008C737A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C737A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C737A">
        <w:rPr>
          <w:rFonts w:ascii="Times New Roman" w:hAnsi="Times New Roman"/>
          <w:b/>
          <w:sz w:val="20"/>
          <w:szCs w:val="20"/>
        </w:rPr>
        <w:t>Zamawiający</w:t>
      </w:r>
      <w:r w:rsidR="007936D6" w:rsidRPr="008C737A">
        <w:rPr>
          <w:rFonts w:ascii="Times New Roman" w:hAnsi="Times New Roman"/>
          <w:b/>
          <w:sz w:val="20"/>
          <w:szCs w:val="20"/>
        </w:rPr>
        <w:t>:</w:t>
      </w:r>
    </w:p>
    <w:p w14:paraId="57E791E8" w14:textId="77777777" w:rsidR="006676AE" w:rsidRPr="008C737A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C737A">
        <w:rPr>
          <w:sz w:val="20"/>
          <w:szCs w:val="20"/>
        </w:rPr>
        <w:t xml:space="preserve"> </w:t>
      </w:r>
      <w:r w:rsidR="00B66707" w:rsidRPr="008C737A">
        <w:rPr>
          <w:sz w:val="20"/>
          <w:szCs w:val="20"/>
        </w:rPr>
        <w:t>GMINA NIEPOŁOMICE</w:t>
      </w:r>
    </w:p>
    <w:p w14:paraId="69D558FB" w14:textId="77777777" w:rsidR="006676AE" w:rsidRPr="008C737A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737A">
        <w:rPr>
          <w:sz w:val="20"/>
          <w:szCs w:val="20"/>
        </w:rPr>
        <w:t xml:space="preserve"> </w:t>
      </w:r>
      <w:r w:rsidR="00B66707" w:rsidRPr="008C737A">
        <w:rPr>
          <w:sz w:val="20"/>
          <w:szCs w:val="20"/>
        </w:rPr>
        <w:t>Pl. Zwycięstwa</w:t>
      </w:r>
      <w:r w:rsidRPr="008C737A">
        <w:rPr>
          <w:sz w:val="20"/>
          <w:szCs w:val="20"/>
        </w:rPr>
        <w:t xml:space="preserve"> </w:t>
      </w:r>
      <w:r w:rsidR="00B66707" w:rsidRPr="008C737A">
        <w:rPr>
          <w:sz w:val="20"/>
          <w:szCs w:val="20"/>
        </w:rPr>
        <w:t>13</w:t>
      </w:r>
      <w:r w:rsidRPr="008C737A">
        <w:rPr>
          <w:sz w:val="20"/>
          <w:szCs w:val="20"/>
        </w:rPr>
        <w:t xml:space="preserve"> </w:t>
      </w:r>
    </w:p>
    <w:p w14:paraId="38C37E02" w14:textId="77777777" w:rsidR="00F90CD1" w:rsidRPr="008C737A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737A">
        <w:rPr>
          <w:sz w:val="20"/>
          <w:szCs w:val="20"/>
        </w:rPr>
        <w:t xml:space="preserve"> </w:t>
      </w:r>
      <w:r w:rsidR="00B66707" w:rsidRPr="008C737A">
        <w:rPr>
          <w:sz w:val="20"/>
          <w:szCs w:val="20"/>
        </w:rPr>
        <w:t>32-005</w:t>
      </w:r>
      <w:r w:rsidRPr="008C737A">
        <w:rPr>
          <w:sz w:val="20"/>
          <w:szCs w:val="20"/>
        </w:rPr>
        <w:t xml:space="preserve"> </w:t>
      </w:r>
      <w:r w:rsidR="00B66707" w:rsidRPr="008C737A">
        <w:rPr>
          <w:sz w:val="20"/>
          <w:szCs w:val="20"/>
        </w:rPr>
        <w:t>Niepołomice</w:t>
      </w:r>
    </w:p>
    <w:p w14:paraId="7E4BBF44" w14:textId="23E46C65" w:rsidR="00C4103F" w:rsidRPr="008C737A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3AF59E65" w14:textId="77777777" w:rsidR="00C4103F" w:rsidRPr="008C737A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C737A">
        <w:rPr>
          <w:rFonts w:ascii="Times New Roman" w:hAnsi="Times New Roman"/>
          <w:b/>
          <w:sz w:val="20"/>
          <w:szCs w:val="20"/>
        </w:rPr>
        <w:t>Wykonawca</w:t>
      </w:r>
      <w:r w:rsidR="007936D6" w:rsidRPr="008C737A">
        <w:rPr>
          <w:rFonts w:ascii="Times New Roman" w:hAnsi="Times New Roman"/>
          <w:b/>
          <w:sz w:val="20"/>
          <w:szCs w:val="20"/>
        </w:rPr>
        <w:t>:</w:t>
      </w:r>
    </w:p>
    <w:p w14:paraId="7BCA6AEB" w14:textId="77777777" w:rsidR="00757EFB" w:rsidRPr="008C737A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C737A">
        <w:rPr>
          <w:rFonts w:ascii="Times New Roman" w:hAnsi="Times New Roman"/>
          <w:sz w:val="20"/>
          <w:szCs w:val="20"/>
        </w:rPr>
        <w:t>…………………………</w:t>
      </w:r>
      <w:r w:rsidRPr="008C737A">
        <w:rPr>
          <w:rFonts w:ascii="Times New Roman" w:hAnsi="Times New Roman"/>
          <w:sz w:val="20"/>
          <w:szCs w:val="20"/>
        </w:rPr>
        <w:t>…</w:t>
      </w:r>
    </w:p>
    <w:p w14:paraId="1F74BE99" w14:textId="77777777" w:rsidR="007118F0" w:rsidRPr="008C737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8C737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C737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8C737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8C737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C737A">
        <w:rPr>
          <w:rFonts w:ascii="Times New Roman" w:hAnsi="Times New Roman"/>
          <w:i/>
          <w:sz w:val="20"/>
          <w:szCs w:val="20"/>
        </w:rPr>
        <w:t>KRS/CEiDG)</w:t>
      </w:r>
    </w:p>
    <w:p w14:paraId="5CC0A58F" w14:textId="77777777" w:rsidR="00C4103F" w:rsidRPr="008C737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C737A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659C3EB5" w14:textId="77777777" w:rsidR="00757EFB" w:rsidRPr="008C737A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8C737A">
        <w:rPr>
          <w:rFonts w:ascii="Times New Roman" w:hAnsi="Times New Roman"/>
          <w:sz w:val="20"/>
          <w:szCs w:val="20"/>
        </w:rPr>
        <w:t>……</w:t>
      </w:r>
      <w:r w:rsidRPr="008C737A">
        <w:rPr>
          <w:rFonts w:ascii="Times New Roman" w:hAnsi="Times New Roman"/>
          <w:sz w:val="20"/>
          <w:szCs w:val="20"/>
        </w:rPr>
        <w:t>…</w:t>
      </w:r>
    </w:p>
    <w:p w14:paraId="361E84D7" w14:textId="77777777" w:rsidR="00484F88" w:rsidRPr="008C737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8C737A">
        <w:rPr>
          <w:rFonts w:ascii="Times New Roman" w:hAnsi="Times New Roman"/>
          <w:i/>
          <w:sz w:val="20"/>
          <w:szCs w:val="20"/>
        </w:rPr>
        <w:t>(imię, n</w:t>
      </w:r>
      <w:r w:rsidR="00825A09" w:rsidRPr="008C737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C737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C737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C737A">
        <w:rPr>
          <w:rFonts w:ascii="Times New Roman" w:hAnsi="Times New Roman"/>
          <w:i/>
          <w:sz w:val="20"/>
          <w:szCs w:val="20"/>
        </w:rPr>
        <w:t>reprezentacji</w:t>
      </w:r>
      <w:r w:rsidRPr="008C737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6707" w:rsidRPr="008C737A" w14:paraId="4E1D88E7" w14:textId="77777777" w:rsidTr="006F4F1D">
        <w:tc>
          <w:tcPr>
            <w:tcW w:w="9104" w:type="dxa"/>
            <w:shd w:val="clear" w:color="auto" w:fill="D9D9D9"/>
          </w:tcPr>
          <w:p w14:paraId="4BDAF2D6" w14:textId="77777777" w:rsidR="00B66707" w:rsidRPr="008C737A" w:rsidRDefault="00B66707" w:rsidP="006F4F1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29A2E791" w14:textId="77777777" w:rsidR="00B66707" w:rsidRPr="008C737A" w:rsidRDefault="00B66707" w:rsidP="006F4F1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8C737A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C737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737A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8C737A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8C737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737A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699A67C3" w14:textId="77777777" w:rsidR="00B66707" w:rsidRPr="008C737A" w:rsidRDefault="00B66707" w:rsidP="006F4F1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38B859F" w14:textId="77777777" w:rsidR="00B66707" w:rsidRPr="008C737A" w:rsidRDefault="00B66707" w:rsidP="006F4F1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7A92002C" w14:textId="77777777" w:rsidR="00B66707" w:rsidRPr="008C737A" w:rsidRDefault="00B66707" w:rsidP="006F4F1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C737A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8C737A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5E19D591" w14:textId="77777777" w:rsidR="00E50194" w:rsidRPr="008C737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Na potrzeby postę</w:t>
      </w:r>
      <w:r w:rsidR="008D0487" w:rsidRPr="008C737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737A">
        <w:rPr>
          <w:rFonts w:ascii="Times New Roman" w:hAnsi="Times New Roman"/>
          <w:sz w:val="20"/>
          <w:szCs w:val="20"/>
        </w:rPr>
        <w:t>zamówienia publicznego</w:t>
      </w:r>
      <w:r w:rsidR="00E50194" w:rsidRPr="008C737A">
        <w:rPr>
          <w:rFonts w:ascii="Times New Roman" w:hAnsi="Times New Roman"/>
          <w:sz w:val="20"/>
          <w:szCs w:val="20"/>
        </w:rPr>
        <w:t xml:space="preserve"> pn.:</w:t>
      </w:r>
    </w:p>
    <w:p w14:paraId="2022F8BD" w14:textId="77777777" w:rsidR="00E50194" w:rsidRPr="008C737A" w:rsidRDefault="00B66707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b/>
          <w:sz w:val="20"/>
          <w:szCs w:val="20"/>
        </w:rPr>
        <w:t>Prowadzenie zimowego utrzymania dróg na wyznaczonym terenie Miasta i Gminy Niepołomice w sezonie zimowym 2025/2026 - 2026/2027</w:t>
      </w:r>
    </w:p>
    <w:p w14:paraId="78AD3510" w14:textId="77777777" w:rsidR="00F90CD1" w:rsidRPr="008C737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prowadzonego przez </w:t>
      </w:r>
      <w:r w:rsidR="00B66707" w:rsidRPr="008C737A">
        <w:rPr>
          <w:rFonts w:ascii="Times New Roman" w:hAnsi="Times New Roman"/>
          <w:b/>
          <w:sz w:val="20"/>
          <w:szCs w:val="20"/>
        </w:rPr>
        <w:t>GMINA NIEPOŁOMICE</w:t>
      </w:r>
      <w:r w:rsidRPr="008C737A">
        <w:rPr>
          <w:rFonts w:ascii="Times New Roman" w:hAnsi="Times New Roman"/>
          <w:b/>
          <w:sz w:val="20"/>
          <w:szCs w:val="20"/>
        </w:rPr>
        <w:t>,</w:t>
      </w:r>
      <w:r w:rsidR="002B2AD9" w:rsidRPr="008C737A">
        <w:rPr>
          <w:rFonts w:ascii="Times New Roman" w:hAnsi="Times New Roman"/>
          <w:sz w:val="20"/>
          <w:szCs w:val="20"/>
        </w:rPr>
        <w:t xml:space="preserve"> </w:t>
      </w:r>
      <w:r w:rsidR="00E65685" w:rsidRPr="008C737A">
        <w:rPr>
          <w:rFonts w:ascii="Times New Roman" w:hAnsi="Times New Roman"/>
          <w:sz w:val="20"/>
          <w:szCs w:val="20"/>
        </w:rPr>
        <w:t>oświa</w:t>
      </w:r>
      <w:r w:rsidR="00825A09" w:rsidRPr="008C737A">
        <w:rPr>
          <w:rFonts w:ascii="Times New Roman" w:hAnsi="Times New Roman"/>
          <w:sz w:val="20"/>
          <w:szCs w:val="20"/>
        </w:rPr>
        <w:t>dczam</w:t>
      </w:r>
      <w:r w:rsidR="00E65685" w:rsidRPr="008C737A">
        <w:rPr>
          <w:rFonts w:ascii="Times New Roman" w:hAnsi="Times New Roman"/>
          <w:sz w:val="20"/>
          <w:szCs w:val="20"/>
        </w:rPr>
        <w:t>,</w:t>
      </w:r>
      <w:r w:rsidR="002B2AD9" w:rsidRPr="008C737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C737A" w14:paraId="60489FE5" w14:textId="77777777" w:rsidTr="00650D6C">
        <w:tc>
          <w:tcPr>
            <w:tcW w:w="9104" w:type="dxa"/>
            <w:shd w:val="clear" w:color="auto" w:fill="D9D9D9"/>
          </w:tcPr>
          <w:p w14:paraId="27D98ED1" w14:textId="77777777" w:rsidR="00E50194" w:rsidRPr="008C737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8C737A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5D2B0854" w14:textId="77777777" w:rsidR="0032618A" w:rsidRPr="008C737A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C737A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8C737A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C737A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8C737A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8C737A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8C737A">
        <w:rPr>
          <w:rFonts w:ascii="Times New Roman" w:hAnsi="Times New Roman"/>
          <w:sz w:val="20"/>
          <w:szCs w:val="20"/>
        </w:rPr>
        <w:t>.</w:t>
      </w:r>
    </w:p>
    <w:p w14:paraId="56EB6D2F" w14:textId="77777777" w:rsidR="0011306C" w:rsidRPr="008C737A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C737A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C737A">
        <w:rPr>
          <w:rFonts w:ascii="Times New Roman" w:hAnsi="Times New Roman"/>
          <w:sz w:val="20"/>
          <w:szCs w:val="20"/>
        </w:rPr>
        <w:t xml:space="preserve"> (</w:t>
      </w:r>
      <w:r w:rsidR="00486223" w:rsidRPr="008C737A">
        <w:rPr>
          <w:rFonts w:ascii="Times New Roman" w:hAnsi="Times New Roman"/>
          <w:sz w:val="20"/>
          <w:szCs w:val="20"/>
        </w:rPr>
        <w:t>t.j. Dz.U. z 2023r. poz. 1497</w:t>
      </w:r>
      <w:r w:rsidRPr="008C737A">
        <w:rPr>
          <w:rFonts w:ascii="Times New Roman" w:hAnsi="Times New Roman"/>
          <w:sz w:val="20"/>
          <w:szCs w:val="20"/>
        </w:rPr>
        <w:t>)</w:t>
      </w:r>
      <w:r w:rsidR="0032618A" w:rsidRPr="008C737A">
        <w:rPr>
          <w:rFonts w:ascii="Times New Roman" w:hAnsi="Times New Roman"/>
          <w:sz w:val="20"/>
          <w:szCs w:val="20"/>
        </w:rPr>
        <w:t xml:space="preserve"> </w:t>
      </w:r>
      <w:r w:rsidR="0011306C" w:rsidRPr="008C737A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8C737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C737A" w14:paraId="483418ED" w14:textId="77777777" w:rsidTr="00CD4DD1">
        <w:tc>
          <w:tcPr>
            <w:tcW w:w="9104" w:type="dxa"/>
            <w:shd w:val="clear" w:color="auto" w:fill="D9D9D9"/>
          </w:tcPr>
          <w:p w14:paraId="20C888C8" w14:textId="77777777" w:rsidR="0011306C" w:rsidRPr="008C737A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1AD25C0" w14:textId="77777777" w:rsidR="00103D09" w:rsidRPr="008C737A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A8DEE92" w14:textId="77777777" w:rsidR="00D2702A" w:rsidRPr="008C737A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737A" w14:paraId="5F084A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3D3D" w14:textId="77777777" w:rsidR="00D2702A" w:rsidRPr="008C737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84412" w14:textId="77777777" w:rsidR="00D2702A" w:rsidRPr="008C737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66707" w:rsidRPr="008C737A" w14:paraId="65569F46" w14:textId="77777777" w:rsidTr="006F4F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8965" w14:textId="77777777" w:rsidR="00B66707" w:rsidRPr="008C737A" w:rsidRDefault="00B66707" w:rsidP="006F4F1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D70A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6E664AF6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  <w:tr w:rsidR="00B66707" w:rsidRPr="008C737A" w14:paraId="624C9A12" w14:textId="77777777" w:rsidTr="006F4F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92D73" w14:textId="77777777" w:rsidR="00B66707" w:rsidRPr="008C737A" w:rsidRDefault="00B66707" w:rsidP="006F4F1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179A2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664020F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5AFDADC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466BE27E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a)  udokumentuje w okresie ostatnich trzech lat przed upływem terminu składania ofert  a jeśli okres prowadzenia działalności jest krótszy w tym okresie realizację co najmniej  jednej usługi  obejmujących zimowe utrzymanie  dróg o wartości min. 200 000,00 zł brutto. Na wartość 200 000 zł brutto może składać się nie więcej niż jedno zamówienie.</w:t>
            </w:r>
          </w:p>
          <w:p w14:paraId="33DCDAEF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3AC7D087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- 9 sztuk </w:t>
            </w:r>
          </w:p>
          <w:p w14:paraId="1E978C62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 xml:space="preserve">- jednostkami specjalistycznego sprzętu lekkiego i wąskiego, przystosowanego do odśnieżania chodników, wyposażonego w pług oraz urządzenie do posypywania nawierzchni solą (solarkami) o </w:t>
            </w:r>
            <w:r w:rsidRPr="008C737A">
              <w:rPr>
                <w:rFonts w:ascii="Times New Roman" w:hAnsi="Times New Roman"/>
                <w:sz w:val="20"/>
                <w:szCs w:val="20"/>
              </w:rPr>
              <w:lastRenderedPageBreak/>
              <w:t>mocy minimum 25 KM - 7 sztuk</w:t>
            </w:r>
          </w:p>
          <w:p w14:paraId="36F14E10" w14:textId="77777777" w:rsidR="00B66707" w:rsidRPr="008C737A" w:rsidRDefault="00B66707" w:rsidP="006F4F1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sz w:val="20"/>
                <w:szCs w:val="20"/>
              </w:rPr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</w:t>
            </w:r>
          </w:p>
        </w:tc>
      </w:tr>
    </w:tbl>
    <w:p w14:paraId="2FBF91B6" w14:textId="77777777" w:rsidR="00122954" w:rsidRPr="008C737A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14:paraId="6345BF8B" w14:textId="77777777" w:rsidR="00721D87" w:rsidRPr="008C737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……………</w:t>
      </w:r>
      <w:r w:rsidR="00721D87" w:rsidRPr="008C737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05D21BD4" w14:textId="77777777" w:rsidR="00721D87" w:rsidRPr="008C737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737A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8C737A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8C737A">
        <w:rPr>
          <w:rFonts w:ascii="Times New Roman" w:hAnsi="Times New Roman"/>
          <w:i/>
          <w:iCs/>
          <w:sz w:val="20"/>
          <w:szCs w:val="20"/>
        </w:rPr>
        <w:t>)</w:t>
      </w:r>
    </w:p>
    <w:p w14:paraId="68824FCE" w14:textId="77777777" w:rsidR="00721D87" w:rsidRPr="008C737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A3C9016" w14:textId="77777777" w:rsidR="00E21BB4" w:rsidRPr="008C737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……………</w:t>
      </w:r>
      <w:r w:rsidR="00721D87" w:rsidRPr="008C737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C737A">
        <w:rPr>
          <w:rFonts w:ascii="Times New Roman" w:hAnsi="Times New Roman"/>
          <w:sz w:val="20"/>
          <w:szCs w:val="20"/>
        </w:rPr>
        <w:t>………………………….</w:t>
      </w:r>
    </w:p>
    <w:p w14:paraId="30709EAB" w14:textId="77777777" w:rsidR="00E21BB4" w:rsidRPr="008C737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737A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8C737A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8C737A">
        <w:rPr>
          <w:rFonts w:ascii="Times New Roman" w:hAnsi="Times New Roman"/>
          <w:i/>
          <w:iCs/>
          <w:sz w:val="20"/>
          <w:szCs w:val="20"/>
        </w:rPr>
        <w:t>)</w:t>
      </w:r>
    </w:p>
    <w:p w14:paraId="6B83D791" w14:textId="77777777" w:rsidR="00334A77" w:rsidRPr="008C737A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C737A" w14:paraId="4473AF6B" w14:textId="77777777" w:rsidTr="0061040C">
        <w:tc>
          <w:tcPr>
            <w:tcW w:w="9104" w:type="dxa"/>
            <w:shd w:val="clear" w:color="auto" w:fill="D9D9D9"/>
          </w:tcPr>
          <w:p w14:paraId="3BF1C086" w14:textId="77777777" w:rsidR="00334A77" w:rsidRPr="008C737A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251D7470" w14:textId="77777777" w:rsidR="00334A77" w:rsidRPr="008C737A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08BAFC" w14:textId="77777777" w:rsidR="004175AB" w:rsidRPr="008C737A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7FA4EA1" w14:textId="77777777" w:rsidR="004175AB" w:rsidRPr="008C737A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8A764B5" w14:textId="77777777" w:rsidR="004175AB" w:rsidRPr="008C737A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78CF5502" w14:textId="77777777" w:rsidR="00334A77" w:rsidRPr="008C737A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C737A" w14:paraId="3E84A478" w14:textId="77777777" w:rsidTr="0061040C">
        <w:tc>
          <w:tcPr>
            <w:tcW w:w="9104" w:type="dxa"/>
            <w:shd w:val="clear" w:color="auto" w:fill="D9D9D9"/>
          </w:tcPr>
          <w:p w14:paraId="44FD2516" w14:textId="77777777" w:rsidR="00C37715" w:rsidRPr="008C737A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01A66384" w14:textId="77777777" w:rsidR="00334A77" w:rsidRPr="008C737A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8C737A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C737A">
        <w:rPr>
          <w:rFonts w:ascii="Times New Roman" w:hAnsi="Times New Roman"/>
          <w:color w:val="0070C0"/>
          <w:sz w:val="20"/>
          <w:szCs w:val="20"/>
        </w:rPr>
        <w:t>]</w:t>
      </w:r>
    </w:p>
    <w:p w14:paraId="67448336" w14:textId="77777777" w:rsidR="0044648E" w:rsidRPr="008C737A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C737A">
        <w:rPr>
          <w:rFonts w:ascii="Times New Roman" w:hAnsi="Times New Roman"/>
          <w:sz w:val="20"/>
          <w:szCs w:val="20"/>
        </w:rPr>
        <w:t>:</w:t>
      </w:r>
    </w:p>
    <w:p w14:paraId="4A6A9AAA" w14:textId="77777777" w:rsidR="0044648E" w:rsidRPr="008C737A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6BC4E36" w14:textId="77777777" w:rsidR="0044648E" w:rsidRPr="008C737A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31116162" w14:textId="77777777" w:rsidR="00C62F57" w:rsidRPr="008C737A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8C737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C737A" w14:paraId="42A006C7" w14:textId="77777777" w:rsidTr="00CD4DD1">
        <w:tc>
          <w:tcPr>
            <w:tcW w:w="9104" w:type="dxa"/>
            <w:shd w:val="clear" w:color="auto" w:fill="D9D9D9"/>
          </w:tcPr>
          <w:p w14:paraId="02D1B882" w14:textId="77777777" w:rsidR="00BE6F04" w:rsidRPr="008C737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030D8F0" w14:textId="77777777" w:rsidR="00FE4E2B" w:rsidRPr="008C737A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737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C737A" w14:paraId="25A4C59E" w14:textId="77777777" w:rsidTr="00847232">
        <w:tc>
          <w:tcPr>
            <w:tcW w:w="9104" w:type="dxa"/>
            <w:shd w:val="clear" w:color="auto" w:fill="D9D9D9"/>
          </w:tcPr>
          <w:p w14:paraId="3CFF3519" w14:textId="77777777" w:rsidR="00E426EB" w:rsidRPr="008C737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737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3D3E0774" w14:textId="77777777" w:rsidR="00E426EB" w:rsidRPr="008C737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B0CACE" w14:textId="77777777" w:rsidR="00E426EB" w:rsidRPr="008C737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C60F643" w14:textId="77777777" w:rsidR="00E426EB" w:rsidRPr="008C73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D42F5E" w14:textId="77777777" w:rsidR="00E426EB" w:rsidRPr="008C737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737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D2A30D8" w14:textId="77777777" w:rsidR="00E426EB" w:rsidRPr="008C73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6A0A682" w14:textId="77777777" w:rsidR="00E426EB" w:rsidRPr="008C737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737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C20B37A" w14:textId="77777777" w:rsidR="0012157F" w:rsidRPr="008C737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921887" w14:textId="77777777" w:rsidR="008C60E1" w:rsidRPr="008C737A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C3B847" w14:textId="77777777" w:rsidR="00524951" w:rsidRPr="008C737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sz w:val="20"/>
          <w:szCs w:val="20"/>
        </w:rPr>
        <w:tab/>
      </w:r>
      <w:r w:rsidRPr="008C737A">
        <w:rPr>
          <w:rFonts w:ascii="Times New Roman" w:hAnsi="Times New Roman"/>
          <w:sz w:val="20"/>
          <w:szCs w:val="20"/>
        </w:rPr>
        <w:tab/>
      </w:r>
      <w:r w:rsidRPr="008C737A">
        <w:rPr>
          <w:rFonts w:ascii="Times New Roman" w:hAnsi="Times New Roman"/>
          <w:sz w:val="20"/>
          <w:szCs w:val="20"/>
        </w:rPr>
        <w:tab/>
      </w:r>
      <w:r w:rsidRPr="008C737A">
        <w:rPr>
          <w:rFonts w:ascii="Times New Roman" w:hAnsi="Times New Roman"/>
          <w:sz w:val="20"/>
          <w:szCs w:val="20"/>
        </w:rPr>
        <w:tab/>
      </w:r>
      <w:r w:rsidRPr="008C737A">
        <w:rPr>
          <w:rFonts w:ascii="Times New Roman" w:hAnsi="Times New Roman"/>
          <w:sz w:val="20"/>
          <w:szCs w:val="20"/>
        </w:rPr>
        <w:tab/>
      </w:r>
      <w:r w:rsidRPr="008C737A">
        <w:rPr>
          <w:rFonts w:ascii="Times New Roman" w:hAnsi="Times New Roman"/>
          <w:sz w:val="20"/>
          <w:szCs w:val="20"/>
        </w:rPr>
        <w:tab/>
      </w:r>
      <w:r w:rsidRPr="008C737A">
        <w:rPr>
          <w:rFonts w:ascii="Times New Roman" w:hAnsi="Times New Roman"/>
          <w:sz w:val="20"/>
          <w:szCs w:val="20"/>
        </w:rPr>
        <w:tab/>
      </w:r>
    </w:p>
    <w:p w14:paraId="755CA440" w14:textId="7C4E121B" w:rsidR="00484F88" w:rsidRPr="008C737A" w:rsidRDefault="00524951" w:rsidP="008C737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737A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8C73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C3CB8" w14:textId="77777777" w:rsidR="00CE61B7" w:rsidRDefault="00CE61B7" w:rsidP="0038231F">
      <w:pPr>
        <w:spacing w:after="0" w:line="240" w:lineRule="auto"/>
      </w:pPr>
      <w:r>
        <w:separator/>
      </w:r>
    </w:p>
  </w:endnote>
  <w:endnote w:type="continuationSeparator" w:id="0">
    <w:p w14:paraId="58DA0F46" w14:textId="77777777" w:rsidR="00CE61B7" w:rsidRDefault="00CE61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B02E9" w14:textId="77777777" w:rsidR="00B66707" w:rsidRDefault="00B667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A81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049B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9026F" w14:textId="77777777" w:rsidR="00B66707" w:rsidRDefault="00B66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7CB9C" w14:textId="77777777" w:rsidR="00CE61B7" w:rsidRDefault="00CE61B7" w:rsidP="0038231F">
      <w:pPr>
        <w:spacing w:after="0" w:line="240" w:lineRule="auto"/>
      </w:pPr>
      <w:r>
        <w:separator/>
      </w:r>
    </w:p>
  </w:footnote>
  <w:footnote w:type="continuationSeparator" w:id="0">
    <w:p w14:paraId="37997FBB" w14:textId="77777777" w:rsidR="00CE61B7" w:rsidRDefault="00CE61B7" w:rsidP="0038231F">
      <w:pPr>
        <w:spacing w:after="0" w:line="240" w:lineRule="auto"/>
      </w:pPr>
      <w:r>
        <w:continuationSeparator/>
      </w:r>
    </w:p>
  </w:footnote>
  <w:footnote w:id="1">
    <w:p w14:paraId="58A90DC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881DA5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8A30A8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1D801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6AD8DB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B237E14" w14:textId="77777777" w:rsidR="0032618A" w:rsidRDefault="0032618A" w:rsidP="0032618A">
      <w:pPr>
        <w:pStyle w:val="Tekstprzypisudolnego"/>
      </w:pPr>
    </w:p>
  </w:footnote>
  <w:footnote w:id="2">
    <w:p w14:paraId="7BA89DC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B8E2D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5E1F60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A8CB7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EC29" w14:textId="77777777" w:rsidR="00B66707" w:rsidRDefault="00B66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6A4B8" w14:textId="77777777" w:rsidR="00B66707" w:rsidRDefault="00B667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E14B7" w14:textId="77777777" w:rsidR="00B66707" w:rsidRDefault="00B66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030895">
    <w:abstractNumId w:val="11"/>
  </w:num>
  <w:num w:numId="2" w16cid:durableId="213583933">
    <w:abstractNumId w:val="0"/>
  </w:num>
  <w:num w:numId="3" w16cid:durableId="932250111">
    <w:abstractNumId w:val="10"/>
  </w:num>
  <w:num w:numId="4" w16cid:durableId="962690027">
    <w:abstractNumId w:val="13"/>
  </w:num>
  <w:num w:numId="5" w16cid:durableId="912352184">
    <w:abstractNumId w:val="12"/>
  </w:num>
  <w:num w:numId="6" w16cid:durableId="1610353968">
    <w:abstractNumId w:val="9"/>
  </w:num>
  <w:num w:numId="7" w16cid:durableId="346638203">
    <w:abstractNumId w:val="1"/>
  </w:num>
  <w:num w:numId="8" w16cid:durableId="255939857">
    <w:abstractNumId w:val="6"/>
  </w:num>
  <w:num w:numId="9" w16cid:durableId="1057555568">
    <w:abstractNumId w:val="4"/>
  </w:num>
  <w:num w:numId="10" w16cid:durableId="1644234680">
    <w:abstractNumId w:val="7"/>
  </w:num>
  <w:num w:numId="11" w16cid:durableId="1326979972">
    <w:abstractNumId w:val="5"/>
  </w:num>
  <w:num w:numId="12" w16cid:durableId="1503860085">
    <w:abstractNumId w:val="8"/>
  </w:num>
  <w:num w:numId="13" w16cid:durableId="1479179399">
    <w:abstractNumId w:val="3"/>
  </w:num>
  <w:num w:numId="14" w16cid:durableId="709191318">
    <w:abstractNumId w:val="2"/>
  </w:num>
  <w:num w:numId="15" w16cid:durableId="12409433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1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C737A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6707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61B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0740B"/>
  <w15:docId w15:val="{E8D30852-8F08-4B21-A077-E3D4EE68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1071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2025-10-24T11:18:00Z</cp:lastPrinted>
  <dcterms:created xsi:type="dcterms:W3CDTF">2025-10-24T11:18:00Z</dcterms:created>
  <dcterms:modified xsi:type="dcterms:W3CDTF">2025-10-24T11:18:00Z</dcterms:modified>
</cp:coreProperties>
</file>