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5C5CB88" w:rsidR="006716F9" w:rsidRPr="00791ED5" w:rsidRDefault="006716F9" w:rsidP="0073441D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73441D" w:rsidRPr="0073441D">
        <w:rPr>
          <w:rFonts w:eastAsia="Times New Roman" w:cs="Calibri"/>
          <w:b/>
          <w:lang w:eastAsia="pl-PL"/>
        </w:rPr>
        <w:t>Dostawa tachimetru elektronicznego wraz z oprogramowaniem dla WGGiIŚ- KC-DE-zp.272-706/25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EF07" w14:textId="77777777" w:rsidR="005026DE" w:rsidRDefault="005026DE" w:rsidP="0038231F">
      <w:pPr>
        <w:spacing w:after="0" w:line="240" w:lineRule="auto"/>
      </w:pPr>
      <w:r>
        <w:separator/>
      </w:r>
    </w:p>
  </w:endnote>
  <w:endnote w:type="continuationSeparator" w:id="0">
    <w:p w14:paraId="4F5D3095" w14:textId="77777777" w:rsidR="005026DE" w:rsidRDefault="005026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8BE3B" w14:textId="77777777" w:rsidR="005026DE" w:rsidRDefault="005026DE" w:rsidP="0038231F">
      <w:pPr>
        <w:spacing w:after="0" w:line="240" w:lineRule="auto"/>
      </w:pPr>
      <w:r>
        <w:separator/>
      </w:r>
    </w:p>
  </w:footnote>
  <w:footnote w:type="continuationSeparator" w:id="0">
    <w:p w14:paraId="738FC1E1" w14:textId="77777777" w:rsidR="005026DE" w:rsidRDefault="005026D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C4780"/>
    <w:rsid w:val="003D2F81"/>
    <w:rsid w:val="003D7145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024E2"/>
    <w:rsid w:val="005026DE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3441D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518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C5B73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3A55"/>
    <w:rsid w:val="00CA54B8"/>
    <w:rsid w:val="00CB5CA5"/>
    <w:rsid w:val="00CD0851"/>
    <w:rsid w:val="00D12649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5</cp:revision>
  <cp:lastPrinted>2023-06-06T08:18:00Z</cp:lastPrinted>
  <dcterms:created xsi:type="dcterms:W3CDTF">2025-11-13T12:21:00Z</dcterms:created>
  <dcterms:modified xsi:type="dcterms:W3CDTF">2025-11-25T10:23:00Z</dcterms:modified>
</cp:coreProperties>
</file>