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407E6085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BC6227">
        <w:rPr>
          <w:rFonts w:ascii="Verdana" w:hAnsi="Verdana"/>
          <w:b/>
          <w:sz w:val="18"/>
          <w:szCs w:val="18"/>
        </w:rPr>
        <w:t>703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11A4BE82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B10DD3" w:rsidRPr="00B10DD3">
        <w:rPr>
          <w:rFonts w:ascii="Verdana" w:hAnsi="Verdana"/>
          <w:b/>
          <w:sz w:val="18"/>
          <w:szCs w:val="18"/>
        </w:rPr>
        <w:t>dostawę testera do badania ścieralności  - KC-DE-zp.272-703/25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Jednocześnie przekładam następujące dokumenty lub informacje potwierdzające przygotowanie </w:t>
      </w:r>
      <w:r w:rsidRPr="0067784D">
        <w:rPr>
          <w:rFonts w:ascii="Verdana" w:hAnsi="Verdana"/>
          <w:sz w:val="18"/>
          <w:szCs w:val="18"/>
        </w:rPr>
        <w:lastRenderedPageBreak/>
        <w:t>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DF306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59AC0" w14:textId="77777777" w:rsidR="00DF3063" w:rsidRPr="00DF3063" w:rsidRDefault="00DF3063" w:rsidP="00DF3063">
    <w:pPr>
      <w:pStyle w:val="Nagwek"/>
      <w:rPr>
        <w:i/>
      </w:rPr>
    </w:pPr>
    <w:r w:rsidRPr="00DF3063">
      <w:pict w14:anchorId="40E9AB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alt="Obraz zawierający tekst, Czcionka, biały, zrzut ekranu&#10;&#10;Opis wygenerowany automatycznie" style="width:309.9pt;height:61.35pt;visibility:visible">
          <v:imagedata r:id="rId1" o:title="Obraz zawierający tekst, Czcionka, biały, zrzut ekranu&#10;&#10;Opis wygenerowany automatycznie"/>
        </v:shape>
      </w:pict>
    </w:r>
  </w:p>
  <w:p w14:paraId="07CE7B90" w14:textId="77777777" w:rsidR="00DF3063" w:rsidRPr="00DF3063" w:rsidRDefault="00DF3063" w:rsidP="00DF3063">
    <w:pPr>
      <w:pStyle w:val="Nagwek"/>
    </w:pPr>
    <w:r w:rsidRPr="00DF3063">
      <w:pict w14:anchorId="1D2F76B4">
        <v:shape id="Dowolny kształt: kształt 1" o:spid="_x0000_s1027" style="position:absolute;margin-left:466.2pt;margin-top:2.2pt;width:105.6pt;height:23.15pt;z-index:251661312;visibility:visible;mso-position-horizontal-relative:page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 style="mso-next-textbox:#Dowolny kształt: kształt 1">
            <w:txbxContent>
              <w:p w14:paraId="5F6C3FAD" w14:textId="77777777" w:rsidR="00DF3063" w:rsidRDefault="00DF3063" w:rsidP="00DF3063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  <w:p w14:paraId="56D3A74A" w14:textId="77777777" w:rsidR="00DF3063" w:rsidRDefault="00DF3063" w:rsidP="00DF3063">
                <w:pPr>
                  <w:rPr>
                    <w:b/>
                  </w:rPr>
                </w:pPr>
              </w:p>
            </w:txbxContent>
          </v:textbox>
          <w10:wrap type="topAndBottom" anchorx="page"/>
        </v:shape>
      </w:pict>
    </w:r>
  </w:p>
  <w:p w14:paraId="1767058D" w14:textId="77777777" w:rsidR="00DF3063" w:rsidRPr="00DF3063" w:rsidRDefault="00DF3063" w:rsidP="00DF3063">
    <w:pPr>
      <w:pStyle w:val="Nagwek"/>
    </w:pPr>
  </w:p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682A"/>
    <w:rsid w:val="00036AE0"/>
    <w:rsid w:val="00053930"/>
    <w:rsid w:val="000563B7"/>
    <w:rsid w:val="000A2162"/>
    <w:rsid w:val="000A225C"/>
    <w:rsid w:val="000E6C60"/>
    <w:rsid w:val="0018094E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3D5A07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9B5E77"/>
    <w:rsid w:val="00A279FA"/>
    <w:rsid w:val="00A7478E"/>
    <w:rsid w:val="00A95E5A"/>
    <w:rsid w:val="00B10DD3"/>
    <w:rsid w:val="00B12BC7"/>
    <w:rsid w:val="00B933A3"/>
    <w:rsid w:val="00BC579B"/>
    <w:rsid w:val="00BC6227"/>
    <w:rsid w:val="00C32D30"/>
    <w:rsid w:val="00C51C1B"/>
    <w:rsid w:val="00C92630"/>
    <w:rsid w:val="00D137A1"/>
    <w:rsid w:val="00D6378D"/>
    <w:rsid w:val="00D6653B"/>
    <w:rsid w:val="00D70839"/>
    <w:rsid w:val="00DD3D66"/>
    <w:rsid w:val="00DF3063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20</cp:revision>
  <cp:lastPrinted>2024-11-13T11:00:00Z</cp:lastPrinted>
  <dcterms:created xsi:type="dcterms:W3CDTF">2024-06-26T06:24:00Z</dcterms:created>
  <dcterms:modified xsi:type="dcterms:W3CDTF">2025-11-24T07:58:00Z</dcterms:modified>
</cp:coreProperties>
</file>