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34432" w14:textId="7CA2B889" w:rsidR="008D2AB8" w:rsidRPr="009D09A0" w:rsidRDefault="008D2AB8" w:rsidP="009D09A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b w:val="0"/>
          <w:sz w:val="20"/>
          <w:szCs w:val="20"/>
        </w:rPr>
        <w:tab/>
      </w:r>
      <w:r w:rsidRPr="009D09A0">
        <w:rPr>
          <w:rFonts w:ascii="Verdana" w:hAnsi="Verdana"/>
          <w:sz w:val="20"/>
          <w:szCs w:val="20"/>
        </w:rPr>
        <w:t xml:space="preserve">Załącznik nr </w:t>
      </w:r>
      <w:r w:rsidR="00012286" w:rsidRPr="009D09A0">
        <w:rPr>
          <w:rFonts w:ascii="Verdana" w:hAnsi="Verdana"/>
          <w:sz w:val="20"/>
          <w:szCs w:val="20"/>
        </w:rPr>
        <w:t>1</w:t>
      </w:r>
    </w:p>
    <w:p w14:paraId="55AC14EB" w14:textId="77777777" w:rsidR="008D2AB8" w:rsidRPr="009D09A0" w:rsidRDefault="008D2AB8" w:rsidP="009D09A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5AB64A5" w14:textId="77777777" w:rsidR="008D2AB8" w:rsidRPr="009D09A0" w:rsidRDefault="008D2AB8" w:rsidP="009D09A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>FORMULARZ OFERTY</w:t>
      </w:r>
    </w:p>
    <w:p w14:paraId="5B40EFA6" w14:textId="77777777" w:rsidR="008D2AB8" w:rsidRPr="009D09A0" w:rsidRDefault="008D2AB8" w:rsidP="009D09A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53687BF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8029F6C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7AAE7CD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28B56CD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68DBA36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09A0">
        <w:rPr>
          <w:rFonts w:ascii="Verdana" w:hAnsi="Verdana"/>
          <w:sz w:val="20"/>
          <w:szCs w:val="20"/>
          <w:lang w:val="de-DE"/>
        </w:rPr>
        <w:t>TEL.</w:t>
      </w:r>
      <w:r w:rsidRPr="009D09A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62D64E4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09A0">
        <w:rPr>
          <w:rFonts w:ascii="Verdana" w:hAnsi="Verdana"/>
          <w:sz w:val="20"/>
          <w:szCs w:val="20"/>
          <w:lang w:val="de-DE"/>
        </w:rPr>
        <w:t xml:space="preserve">FAX </w:t>
      </w:r>
      <w:r w:rsidRPr="009D09A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68425F2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D09A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6B06158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D09A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7936229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C2975AC" w14:textId="77777777" w:rsidR="008D2AB8" w:rsidRPr="009D09A0" w:rsidRDefault="008D2AB8" w:rsidP="009D09A0">
      <w:pPr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Do: Nazwa i siedziba Zamawiającego:</w:t>
      </w:r>
    </w:p>
    <w:p w14:paraId="1FCAAFA8" w14:textId="3FADF2C6" w:rsidR="00803C41" w:rsidRPr="009D09A0" w:rsidRDefault="00803C41" w:rsidP="009D09A0">
      <w:pPr>
        <w:ind w:right="-110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 xml:space="preserve">Akademia Górniczo </w:t>
      </w:r>
      <w:r w:rsidR="00A53B76" w:rsidRPr="009D09A0">
        <w:rPr>
          <w:rFonts w:ascii="Verdana" w:hAnsi="Verdana"/>
          <w:b/>
          <w:sz w:val="20"/>
          <w:szCs w:val="20"/>
        </w:rPr>
        <w:t>–</w:t>
      </w:r>
      <w:r w:rsidRPr="009D09A0">
        <w:rPr>
          <w:rFonts w:ascii="Verdana" w:hAnsi="Verdana"/>
          <w:b/>
          <w:sz w:val="20"/>
          <w:szCs w:val="20"/>
        </w:rPr>
        <w:t xml:space="preserve"> Hutnicza</w:t>
      </w:r>
      <w:r w:rsidR="00A53B76" w:rsidRPr="009D09A0">
        <w:rPr>
          <w:rFonts w:ascii="Verdana" w:hAnsi="Verdana"/>
          <w:b/>
          <w:sz w:val="20"/>
          <w:szCs w:val="20"/>
        </w:rPr>
        <w:t xml:space="preserve"> </w:t>
      </w:r>
      <w:r w:rsidRPr="009D09A0">
        <w:rPr>
          <w:rFonts w:ascii="Verdana" w:hAnsi="Verdana"/>
          <w:b/>
          <w:sz w:val="20"/>
          <w:szCs w:val="20"/>
        </w:rPr>
        <w:t>im. Stanisława Staszica w Krakowie</w:t>
      </w:r>
    </w:p>
    <w:p w14:paraId="3DC17861" w14:textId="77777777" w:rsidR="008D2AB8" w:rsidRPr="009D09A0" w:rsidRDefault="00803C41" w:rsidP="009D09A0">
      <w:pPr>
        <w:ind w:right="-110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>Dział Zamówień Publicznych</w:t>
      </w:r>
      <w:r w:rsidR="008D2AB8" w:rsidRPr="009D09A0">
        <w:rPr>
          <w:rFonts w:ascii="Verdana" w:hAnsi="Verdana"/>
          <w:b/>
          <w:sz w:val="20"/>
          <w:szCs w:val="20"/>
        </w:rPr>
        <w:t xml:space="preserve">  </w:t>
      </w:r>
    </w:p>
    <w:p w14:paraId="5CDE1AD6" w14:textId="60E1FB00" w:rsidR="008D2AB8" w:rsidRPr="009D09A0" w:rsidRDefault="00803C41" w:rsidP="009D09A0">
      <w:pPr>
        <w:ind w:right="-110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>Al. Mickiewicza</w:t>
      </w:r>
      <w:r w:rsidR="008D2AB8" w:rsidRPr="009D09A0">
        <w:rPr>
          <w:rFonts w:ascii="Verdana" w:hAnsi="Verdana"/>
          <w:b/>
          <w:sz w:val="20"/>
          <w:szCs w:val="20"/>
        </w:rPr>
        <w:t xml:space="preserve"> </w:t>
      </w:r>
      <w:r w:rsidRPr="009D09A0">
        <w:rPr>
          <w:rFonts w:ascii="Verdana" w:hAnsi="Verdana"/>
          <w:b/>
          <w:sz w:val="20"/>
          <w:szCs w:val="20"/>
        </w:rPr>
        <w:t>30</w:t>
      </w:r>
      <w:r w:rsidR="00A53B76" w:rsidRPr="009D09A0">
        <w:rPr>
          <w:rFonts w:ascii="Verdana" w:hAnsi="Verdana"/>
          <w:b/>
          <w:sz w:val="20"/>
          <w:szCs w:val="20"/>
        </w:rPr>
        <w:t xml:space="preserve">, </w:t>
      </w:r>
      <w:r w:rsidRPr="009D09A0">
        <w:rPr>
          <w:rFonts w:ascii="Verdana" w:hAnsi="Verdana"/>
          <w:b/>
          <w:sz w:val="20"/>
          <w:szCs w:val="20"/>
        </w:rPr>
        <w:t>30-059</w:t>
      </w:r>
      <w:r w:rsidR="008D2AB8" w:rsidRPr="009D09A0">
        <w:rPr>
          <w:rFonts w:ascii="Verdana" w:hAnsi="Verdana"/>
          <w:b/>
          <w:sz w:val="20"/>
          <w:szCs w:val="20"/>
        </w:rPr>
        <w:t xml:space="preserve"> </w:t>
      </w:r>
      <w:r w:rsidRPr="009D09A0">
        <w:rPr>
          <w:rFonts w:ascii="Verdana" w:hAnsi="Verdana"/>
          <w:b/>
          <w:sz w:val="20"/>
          <w:szCs w:val="20"/>
        </w:rPr>
        <w:t>Kraków</w:t>
      </w:r>
      <w:r w:rsidR="008D2AB8" w:rsidRPr="009D09A0">
        <w:rPr>
          <w:rFonts w:ascii="Verdana" w:hAnsi="Verdana"/>
          <w:b/>
          <w:sz w:val="20"/>
          <w:szCs w:val="20"/>
        </w:rPr>
        <w:t xml:space="preserve">,  </w:t>
      </w:r>
    </w:p>
    <w:p w14:paraId="4FB86A52" w14:textId="77777777" w:rsidR="008D2AB8" w:rsidRPr="009D09A0" w:rsidRDefault="008D2AB8" w:rsidP="009D09A0">
      <w:pPr>
        <w:ind w:firstLine="3969"/>
        <w:rPr>
          <w:rFonts w:ascii="Verdana" w:hAnsi="Verdana"/>
          <w:b/>
          <w:sz w:val="20"/>
          <w:szCs w:val="20"/>
        </w:rPr>
      </w:pPr>
    </w:p>
    <w:p w14:paraId="70D398D0" w14:textId="6A2C215F" w:rsidR="008D2AB8" w:rsidRPr="009D09A0" w:rsidRDefault="008D2AB8" w:rsidP="009D09A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03C41" w:rsidRPr="009D09A0">
        <w:rPr>
          <w:rFonts w:ascii="Verdana" w:hAnsi="Verdana"/>
          <w:b/>
          <w:sz w:val="20"/>
          <w:szCs w:val="20"/>
        </w:rPr>
        <w:t>Sukcesywna dostawa ma</w:t>
      </w:r>
      <w:r w:rsidR="00A53B76" w:rsidRPr="009D09A0">
        <w:rPr>
          <w:rFonts w:ascii="Verdana" w:hAnsi="Verdana"/>
          <w:b/>
          <w:sz w:val="20"/>
          <w:szCs w:val="20"/>
        </w:rPr>
        <w:t>t</w:t>
      </w:r>
      <w:r w:rsidR="00803C41" w:rsidRPr="009D09A0">
        <w:rPr>
          <w:rFonts w:ascii="Verdana" w:hAnsi="Verdana"/>
          <w:b/>
          <w:sz w:val="20"/>
          <w:szCs w:val="20"/>
        </w:rPr>
        <w:t>eriałów promocyjnych na potrzeby URSS AGH - KC-DE-zp.272-649/25</w:t>
      </w:r>
      <w:r w:rsidRPr="009D09A0">
        <w:rPr>
          <w:rFonts w:ascii="Verdana" w:hAnsi="Verdana"/>
          <w:b/>
          <w:sz w:val="20"/>
          <w:szCs w:val="20"/>
        </w:rPr>
        <w:t xml:space="preserve">, </w:t>
      </w:r>
      <w:r w:rsidRPr="009D09A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09A5947" w14:textId="77777777" w:rsidR="008D2AB8" w:rsidRPr="009D09A0" w:rsidRDefault="008D2AB8" w:rsidP="009D09A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1F7AAC8" w14:textId="573FC1DD" w:rsidR="009D09A0" w:rsidRPr="009D09A0" w:rsidRDefault="009D09A0" w:rsidP="009D09A0">
      <w:pPr>
        <w:widowControl w:val="0"/>
        <w:ind w:right="1"/>
        <w:rPr>
          <w:rFonts w:ascii="Verdana" w:eastAsia="Calibri" w:hAnsi="Verdana"/>
          <w:b/>
          <w:sz w:val="20"/>
          <w:szCs w:val="20"/>
          <w:lang w:eastAsia="en-US"/>
        </w:rPr>
      </w:pPr>
      <w:r w:rsidRPr="009D09A0">
        <w:rPr>
          <w:rFonts w:ascii="Verdana" w:eastAsia="Calibri" w:hAnsi="Verdana"/>
          <w:b/>
          <w:sz w:val="20"/>
          <w:szCs w:val="20"/>
          <w:lang w:eastAsia="en-US"/>
        </w:rPr>
        <w:t>Cena netto</w:t>
      </w:r>
      <w:r>
        <w:rPr>
          <w:rFonts w:ascii="Verdana" w:eastAsia="Calibri" w:hAnsi="Verdana"/>
          <w:b/>
          <w:sz w:val="20"/>
          <w:szCs w:val="20"/>
          <w:lang w:eastAsia="en-US"/>
        </w:rPr>
        <w:t xml:space="preserve"> za całość przedmiotu zamówienia</w:t>
      </w:r>
      <w:r w:rsidRPr="009D09A0">
        <w:rPr>
          <w:rFonts w:ascii="Verdana" w:eastAsia="Calibri" w:hAnsi="Verdana"/>
          <w:b/>
          <w:sz w:val="20"/>
          <w:szCs w:val="20"/>
          <w:lang w:eastAsia="en-US"/>
        </w:rPr>
        <w:t>:   ........................................PLN</w:t>
      </w:r>
    </w:p>
    <w:p w14:paraId="355F7999" w14:textId="77777777" w:rsidR="009D09A0" w:rsidRPr="009D09A0" w:rsidRDefault="009D09A0" w:rsidP="009D09A0">
      <w:pPr>
        <w:widowControl w:val="0"/>
        <w:ind w:right="1"/>
        <w:rPr>
          <w:rFonts w:ascii="Verdana" w:eastAsia="Calibri" w:hAnsi="Verdana"/>
          <w:b/>
          <w:sz w:val="20"/>
          <w:szCs w:val="20"/>
          <w:lang w:eastAsia="en-US"/>
        </w:rPr>
      </w:pPr>
    </w:p>
    <w:p w14:paraId="2AC8AC3D" w14:textId="09171B2E" w:rsidR="009D09A0" w:rsidRPr="009D09A0" w:rsidRDefault="009D09A0" w:rsidP="009D09A0">
      <w:pPr>
        <w:widowControl w:val="0"/>
        <w:ind w:right="1"/>
        <w:rPr>
          <w:rFonts w:ascii="Verdana" w:eastAsia="Calibri" w:hAnsi="Verdana"/>
          <w:b/>
          <w:sz w:val="20"/>
          <w:szCs w:val="20"/>
          <w:lang w:eastAsia="en-US"/>
        </w:rPr>
      </w:pPr>
      <w:r w:rsidRPr="009D09A0">
        <w:rPr>
          <w:rFonts w:ascii="Verdana" w:eastAsia="Calibri" w:hAnsi="Verdana"/>
          <w:b/>
          <w:sz w:val="20"/>
          <w:szCs w:val="20"/>
          <w:lang w:eastAsia="en-US"/>
        </w:rPr>
        <w:t>Cena brutto</w:t>
      </w:r>
      <w:r w:rsidRPr="009D09A0">
        <w:rPr>
          <w:rFonts w:ascii="Verdana" w:eastAsia="Calibri" w:hAnsi="Verdana"/>
          <w:b/>
          <w:sz w:val="20"/>
          <w:szCs w:val="20"/>
          <w:lang w:eastAsia="en-US"/>
        </w:rPr>
        <w:t xml:space="preserve"> </w:t>
      </w:r>
      <w:r>
        <w:rPr>
          <w:rFonts w:ascii="Verdana" w:eastAsia="Calibri" w:hAnsi="Verdana"/>
          <w:b/>
          <w:sz w:val="20"/>
          <w:szCs w:val="20"/>
          <w:lang w:eastAsia="en-US"/>
        </w:rPr>
        <w:t>za całość przedmiotu zamówienia</w:t>
      </w:r>
      <w:r w:rsidRPr="009D09A0">
        <w:rPr>
          <w:rFonts w:ascii="Verdana" w:eastAsia="Calibri" w:hAnsi="Verdana"/>
          <w:b/>
          <w:sz w:val="20"/>
          <w:szCs w:val="20"/>
          <w:lang w:eastAsia="en-US"/>
        </w:rPr>
        <w:t>: ........................................PLN</w:t>
      </w:r>
    </w:p>
    <w:p w14:paraId="6F8468D7" w14:textId="63519812" w:rsidR="009D09A0" w:rsidRPr="009D09A0" w:rsidRDefault="009D09A0" w:rsidP="009D09A0">
      <w:pPr>
        <w:widowControl w:val="0"/>
        <w:ind w:right="1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D09A0">
        <w:rPr>
          <w:rFonts w:ascii="Verdana" w:eastAsia="Calibri" w:hAnsi="Verdana"/>
          <w:sz w:val="20"/>
          <w:szCs w:val="20"/>
          <w:lang w:eastAsia="en-US"/>
        </w:rPr>
        <w:t>Słownie brutto :.................................................................................</w:t>
      </w:r>
    </w:p>
    <w:p w14:paraId="45128552" w14:textId="77777777" w:rsidR="009D09A0" w:rsidRDefault="009D09A0" w:rsidP="009D09A0">
      <w:pPr>
        <w:widowControl w:val="0"/>
        <w:rPr>
          <w:rFonts w:ascii="Verdana" w:eastAsia="Calibri" w:hAnsi="Verdana"/>
          <w:b/>
          <w:sz w:val="20"/>
          <w:szCs w:val="20"/>
          <w:lang w:eastAsia="en-US"/>
        </w:rPr>
      </w:pPr>
    </w:p>
    <w:p w14:paraId="45B6E14A" w14:textId="31AC9666" w:rsidR="009D09A0" w:rsidRPr="009D09A0" w:rsidRDefault="009D09A0" w:rsidP="009D09A0">
      <w:pPr>
        <w:widowControl w:val="0"/>
        <w:rPr>
          <w:rFonts w:ascii="Verdana" w:eastAsia="Calibri" w:hAnsi="Verdana"/>
          <w:b/>
          <w:sz w:val="20"/>
          <w:szCs w:val="20"/>
          <w:lang w:eastAsia="en-US"/>
        </w:rPr>
      </w:pPr>
      <w:r w:rsidRPr="009D09A0">
        <w:rPr>
          <w:rFonts w:ascii="Verdana" w:eastAsia="Calibri" w:hAnsi="Verdana"/>
          <w:b/>
          <w:sz w:val="20"/>
          <w:szCs w:val="20"/>
          <w:lang w:eastAsia="en-US"/>
        </w:rPr>
        <w:t>Powyższa cena zawiera podatek VAT w wysokości .......... % tj.…………PLN</w:t>
      </w:r>
    </w:p>
    <w:p w14:paraId="7F77EBA0" w14:textId="0966F5D8" w:rsidR="001E3F8F" w:rsidRPr="009D09A0" w:rsidRDefault="001E3F8F" w:rsidP="009D09A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7CD1EF3" w14:textId="3A093C30" w:rsidR="00A53B76" w:rsidRPr="009D09A0" w:rsidRDefault="00A53B76" w:rsidP="009D09A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 xml:space="preserve">Termin realizacji umowy: </w:t>
      </w:r>
      <w:r w:rsidRPr="009D09A0">
        <w:rPr>
          <w:rFonts w:ascii="Verdana" w:hAnsi="Verdana"/>
          <w:b/>
          <w:bCs/>
          <w:sz w:val="20"/>
          <w:szCs w:val="20"/>
        </w:rPr>
        <w:t>12 m-</w:t>
      </w:r>
      <w:proofErr w:type="spellStart"/>
      <w:r w:rsidRPr="009D09A0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9D09A0">
        <w:rPr>
          <w:rFonts w:ascii="Verdana" w:hAnsi="Verdana"/>
          <w:b/>
          <w:bCs/>
          <w:sz w:val="20"/>
          <w:szCs w:val="20"/>
        </w:rPr>
        <w:t xml:space="preserve"> od daty podpisana umowy</w:t>
      </w:r>
      <w:r w:rsidRPr="009D09A0">
        <w:rPr>
          <w:rFonts w:ascii="Verdana" w:hAnsi="Verdana"/>
          <w:sz w:val="20"/>
          <w:szCs w:val="20"/>
        </w:rPr>
        <w:t xml:space="preserve">, </w:t>
      </w:r>
      <w:r w:rsidRPr="009D09A0">
        <w:rPr>
          <w:rFonts w:ascii="Verdana" w:hAnsi="Verdana"/>
          <w:b/>
          <w:sz w:val="20"/>
          <w:szCs w:val="20"/>
        </w:rPr>
        <w:t>w</w:t>
      </w:r>
      <w:r w:rsidRPr="009D09A0">
        <w:rPr>
          <w:rFonts w:ascii="Verdana" w:hAnsi="Verdana"/>
          <w:sz w:val="20"/>
          <w:szCs w:val="20"/>
        </w:rPr>
        <w:t xml:space="preserve"> </w:t>
      </w:r>
      <w:r w:rsidRPr="009D09A0">
        <w:rPr>
          <w:rFonts w:ascii="Verdana" w:hAnsi="Verdana"/>
          <w:b/>
          <w:sz w:val="20"/>
          <w:szCs w:val="20"/>
        </w:rPr>
        <w:t xml:space="preserve">tym: </w:t>
      </w:r>
    </w:p>
    <w:p w14:paraId="4329471D" w14:textId="104B9EF4" w:rsidR="00A53B76" w:rsidRPr="009D09A0" w:rsidRDefault="00A53B76" w:rsidP="009D09A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 xml:space="preserve">- termin realizacji zamówienia cząstkowego do </w:t>
      </w:r>
      <w:r w:rsidRPr="009D09A0">
        <w:rPr>
          <w:rFonts w:ascii="Verdana" w:hAnsi="Verdana"/>
          <w:b/>
          <w:color w:val="FF0000"/>
          <w:sz w:val="20"/>
          <w:szCs w:val="20"/>
        </w:rPr>
        <w:t>………….. dni roboczych</w:t>
      </w:r>
      <w:r w:rsidRPr="009D09A0">
        <w:rPr>
          <w:rFonts w:ascii="Verdana" w:hAnsi="Verdana"/>
          <w:b/>
          <w:sz w:val="20"/>
          <w:szCs w:val="20"/>
        </w:rPr>
        <w:t xml:space="preserve"> od daty złożenia zamówienia cząstkowego </w:t>
      </w:r>
      <w:r w:rsidRPr="009D09A0">
        <w:rPr>
          <w:rFonts w:ascii="Verdana" w:hAnsi="Verdana"/>
          <w:b/>
          <w:color w:val="FF0000"/>
          <w:sz w:val="20"/>
          <w:szCs w:val="20"/>
        </w:rPr>
        <w:t>/kryterium oceny ofert/</w:t>
      </w:r>
    </w:p>
    <w:p w14:paraId="219A0086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C12D81E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9D09A0">
        <w:rPr>
          <w:rFonts w:ascii="Verdana" w:hAnsi="Verdana"/>
          <w:b/>
          <w:sz w:val="20"/>
          <w:szCs w:val="20"/>
        </w:rPr>
        <w:t xml:space="preserve"> TAK/NIE</w:t>
      </w:r>
    </w:p>
    <w:p w14:paraId="69F9BCA8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CC756FE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b/>
          <w:sz w:val="20"/>
          <w:szCs w:val="20"/>
        </w:rPr>
        <w:t>Termin płatności:</w:t>
      </w:r>
      <w:r w:rsidRPr="009D09A0">
        <w:rPr>
          <w:rFonts w:ascii="Verdana" w:hAnsi="Verdana"/>
          <w:sz w:val="20"/>
          <w:szCs w:val="20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76611F91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70500F4" w14:textId="77777777" w:rsidR="00A53B76" w:rsidRPr="009D09A0" w:rsidRDefault="00A53B76" w:rsidP="009D09A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  <w:r w:rsidRPr="009D09A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6024D1B" w14:textId="77777777" w:rsidR="00A53B76" w:rsidRPr="009D09A0" w:rsidRDefault="00A53B76" w:rsidP="009D09A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9D09A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349D14F" w14:textId="142317D8" w:rsidR="00A53B76" w:rsidRPr="009D09A0" w:rsidRDefault="00A53B76" w:rsidP="009D09A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9D09A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Istotnych Warunków Zamówienia, w miejscu i terminie wyznaczonym przez zamawiającego</w:t>
      </w:r>
      <w:r w:rsidRPr="009D09A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1EF9885" w14:textId="0F7B251A" w:rsidR="00A53B76" w:rsidRPr="009D09A0" w:rsidRDefault="00A53B76" w:rsidP="009D09A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 niniejszym postępowaniu.* * </w:t>
      </w:r>
    </w:p>
    <w:p w14:paraId="4FBAFCF8" w14:textId="77777777" w:rsidR="00A53B76" w:rsidRPr="009D09A0" w:rsidRDefault="00A53B76" w:rsidP="009D09A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9D09A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87A5B3" w14:textId="77777777" w:rsidR="00A53B76" w:rsidRPr="009D09A0" w:rsidRDefault="00A53B76" w:rsidP="009D09A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9D09A0">
        <w:rPr>
          <w:rFonts w:ascii="Verdana" w:hAnsi="Verdana"/>
          <w:i/>
          <w:sz w:val="16"/>
          <w:szCs w:val="16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EC9FE4" w14:textId="77777777" w:rsidR="00A53B76" w:rsidRPr="009D09A0" w:rsidRDefault="00A53B76" w:rsidP="009D09A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53B76" w:rsidRPr="009D09A0" w14:paraId="3B0911F3" w14:textId="77777777" w:rsidTr="006232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BD4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09A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89139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09A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E283668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09A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C39FA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D09A0">
              <w:rPr>
                <w:rFonts w:ascii="Verdana" w:hAnsi="Verdana"/>
                <w:sz w:val="20"/>
                <w:szCs w:val="20"/>
              </w:rPr>
              <w:t>Nazwa podwykonawcy</w:t>
            </w:r>
            <w:r w:rsidRPr="009D09A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53B76" w:rsidRPr="009D09A0" w14:paraId="14A2E530" w14:textId="77777777" w:rsidTr="006232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260DB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A99A3" w14:textId="77777777" w:rsidR="00A53B76" w:rsidRPr="009D09A0" w:rsidRDefault="00A53B76" w:rsidP="009D09A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4C128" w14:textId="77777777" w:rsidR="00A53B76" w:rsidRPr="009D09A0" w:rsidRDefault="00A53B76" w:rsidP="009D09A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53B76" w:rsidRPr="009D09A0" w14:paraId="35C2228E" w14:textId="77777777" w:rsidTr="006232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F2B1E" w14:textId="77777777" w:rsidR="00A53B76" w:rsidRPr="009D09A0" w:rsidRDefault="00A53B76" w:rsidP="009D09A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FF15" w14:textId="77777777" w:rsidR="00A53B76" w:rsidRPr="009D09A0" w:rsidRDefault="00A53B76" w:rsidP="009D09A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792A8" w14:textId="77777777" w:rsidR="00A53B76" w:rsidRPr="009D09A0" w:rsidRDefault="00A53B76" w:rsidP="009D09A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3B46E3C" w14:textId="77777777" w:rsidR="00A53B76" w:rsidRPr="009D09A0" w:rsidRDefault="00A53B76" w:rsidP="009D09A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BF5ED07" w14:textId="77777777" w:rsidR="00A53B76" w:rsidRPr="009D09A0" w:rsidRDefault="00A53B76" w:rsidP="009D09A0">
      <w:pPr>
        <w:keepNext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  <w:t>Imię i Nazwisko</w:t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9D09A0">
        <w:rPr>
          <w:rFonts w:ascii="Verdana" w:hAnsi="Verdana" w:cs="Arial"/>
          <w:b/>
          <w:bCs/>
          <w:kern w:val="32"/>
          <w:sz w:val="20"/>
          <w:szCs w:val="20"/>
        </w:rPr>
        <w:tab/>
      </w:r>
    </w:p>
    <w:p w14:paraId="549321D9" w14:textId="77777777" w:rsidR="00A53B76" w:rsidRPr="009D09A0" w:rsidRDefault="00A53B76" w:rsidP="009D09A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B8668DC" w14:textId="77777777" w:rsidR="00A53B76" w:rsidRPr="009D09A0" w:rsidRDefault="00A53B76" w:rsidP="009D09A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 w:rsidRPr="009D09A0">
        <w:rPr>
          <w:rFonts w:ascii="Verdana" w:hAnsi="Verdana"/>
          <w:sz w:val="20"/>
          <w:szCs w:val="20"/>
        </w:rPr>
        <w:tab/>
        <w:t xml:space="preserve"> </w:t>
      </w:r>
    </w:p>
    <w:p w14:paraId="5E719065" w14:textId="77777777" w:rsidR="00A53B76" w:rsidRPr="009D09A0" w:rsidRDefault="00A53B76" w:rsidP="009D09A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5BD4FAD" w14:textId="77777777" w:rsidR="00A53B76" w:rsidRPr="009D09A0" w:rsidRDefault="00A53B76" w:rsidP="009D09A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9D09A0">
        <w:rPr>
          <w:rFonts w:ascii="Verdana" w:hAnsi="Verdana"/>
          <w:sz w:val="20"/>
          <w:szCs w:val="20"/>
        </w:rPr>
        <w:t>ych</w:t>
      </w:r>
      <w:proofErr w:type="spellEnd"/>
      <w:r w:rsidRPr="009D09A0">
        <w:rPr>
          <w:rFonts w:ascii="Verdana" w:hAnsi="Verdana"/>
          <w:sz w:val="20"/>
          <w:szCs w:val="20"/>
        </w:rPr>
        <w:t>) dokumentu(ów)</w:t>
      </w:r>
    </w:p>
    <w:p w14:paraId="0AA689A6" w14:textId="77777777" w:rsidR="00A53B76" w:rsidRPr="009D09A0" w:rsidRDefault="00A53B76" w:rsidP="009D09A0">
      <w:p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1FB6B10" w14:textId="77777777" w:rsidR="00A53B76" w:rsidRPr="009D09A0" w:rsidRDefault="00A53B76" w:rsidP="009D09A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załącznikami do niniejszej oferty są:</w:t>
      </w:r>
    </w:p>
    <w:p w14:paraId="154722C7" w14:textId="77777777" w:rsidR="00A53B76" w:rsidRPr="009D09A0" w:rsidRDefault="00A53B76" w:rsidP="009D09A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50DD73A" w14:textId="77777777" w:rsidR="00A53B76" w:rsidRPr="009D09A0" w:rsidRDefault="00A53B76" w:rsidP="009D09A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F06A8FB" w14:textId="77777777" w:rsidR="00A53B76" w:rsidRPr="009D09A0" w:rsidRDefault="00A53B76" w:rsidP="009D09A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..................................................................................</w:t>
      </w:r>
    </w:p>
    <w:p w14:paraId="1D8D8804" w14:textId="77777777" w:rsidR="00A53B76" w:rsidRPr="009D09A0" w:rsidRDefault="00A53B76" w:rsidP="009D09A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9A7CB55" w14:textId="77777777" w:rsidR="00A53B76" w:rsidRPr="009D09A0" w:rsidRDefault="00A53B76" w:rsidP="009D09A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5305978" w14:textId="77777777" w:rsidR="00A53B76" w:rsidRPr="009D09A0" w:rsidRDefault="00A53B76" w:rsidP="009D09A0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20"/>
          <w:szCs w:val="20"/>
          <w:highlight w:val="yellow"/>
          <w:lang w:eastAsia="zh-CN"/>
        </w:rPr>
      </w:pPr>
    </w:p>
    <w:p w14:paraId="7AE4FF0C" w14:textId="18A379BE" w:rsidR="00A53B76" w:rsidRPr="009D09A0" w:rsidRDefault="00A53B76" w:rsidP="009D09A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9D09A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9D09A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9D09A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9D09A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9D09A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9D09A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9D09A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285198" w:rsidRPr="009D09A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.</w:t>
      </w:r>
    </w:p>
    <w:p w14:paraId="3E1960E0" w14:textId="77777777" w:rsidR="00A53B76" w:rsidRPr="009D09A0" w:rsidRDefault="00A53B76" w:rsidP="009D09A0">
      <w:pPr>
        <w:rPr>
          <w:rFonts w:ascii="Verdana" w:hAnsi="Verdana"/>
          <w:sz w:val="20"/>
          <w:szCs w:val="20"/>
        </w:rPr>
      </w:pPr>
    </w:p>
    <w:p w14:paraId="4872179B" w14:textId="77777777" w:rsidR="00FE545C" w:rsidRPr="009D09A0" w:rsidRDefault="00FE545C" w:rsidP="009D09A0">
      <w:pPr>
        <w:jc w:val="right"/>
        <w:rPr>
          <w:rFonts w:ascii="Verdana" w:hAnsi="Verdana"/>
          <w:sz w:val="20"/>
          <w:szCs w:val="20"/>
        </w:rPr>
      </w:pPr>
    </w:p>
    <w:sectPr w:rsidR="00FE545C" w:rsidRPr="009D0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AA28E" w14:textId="77777777" w:rsidR="00674EA4" w:rsidRDefault="00674EA4">
      <w:r>
        <w:separator/>
      </w:r>
    </w:p>
  </w:endnote>
  <w:endnote w:type="continuationSeparator" w:id="0">
    <w:p w14:paraId="3F6B2173" w14:textId="77777777" w:rsidR="00674EA4" w:rsidRDefault="0067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930F7" w14:textId="77777777" w:rsidR="00803C41" w:rsidRDefault="00803C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149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825B" w14:textId="77777777" w:rsidR="00803C41" w:rsidRDefault="0080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3189A" w14:textId="77777777" w:rsidR="00674EA4" w:rsidRDefault="00674EA4">
      <w:r>
        <w:separator/>
      </w:r>
    </w:p>
  </w:footnote>
  <w:footnote w:type="continuationSeparator" w:id="0">
    <w:p w14:paraId="02F8A067" w14:textId="77777777" w:rsidR="00674EA4" w:rsidRDefault="00674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6BD5F" w14:textId="77777777" w:rsidR="00803C41" w:rsidRDefault="0080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0D8DB" w14:textId="098E6931" w:rsidR="00F53146" w:rsidRPr="00A53B76" w:rsidRDefault="00F53146" w:rsidP="00A53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22563" w14:textId="77777777" w:rsidR="00803C41" w:rsidRDefault="0080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5275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1733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489730">
    <w:abstractNumId w:val="0"/>
  </w:num>
  <w:num w:numId="4" w16cid:durableId="1365983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EA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3F8F"/>
    <w:rsid w:val="00207E98"/>
    <w:rsid w:val="002723B0"/>
    <w:rsid w:val="00285198"/>
    <w:rsid w:val="00315A4A"/>
    <w:rsid w:val="00384AAD"/>
    <w:rsid w:val="004600C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4EA4"/>
    <w:rsid w:val="006815F6"/>
    <w:rsid w:val="007748F0"/>
    <w:rsid w:val="007A4321"/>
    <w:rsid w:val="00803C41"/>
    <w:rsid w:val="00833933"/>
    <w:rsid w:val="00853083"/>
    <w:rsid w:val="008B2F0C"/>
    <w:rsid w:val="008B4928"/>
    <w:rsid w:val="008D2AB8"/>
    <w:rsid w:val="008F1C66"/>
    <w:rsid w:val="00970FE4"/>
    <w:rsid w:val="009D09A0"/>
    <w:rsid w:val="00A0022B"/>
    <w:rsid w:val="00A346FE"/>
    <w:rsid w:val="00A47B4D"/>
    <w:rsid w:val="00A53B76"/>
    <w:rsid w:val="00A61B82"/>
    <w:rsid w:val="00A83018"/>
    <w:rsid w:val="00B774DC"/>
    <w:rsid w:val="00BA4C6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AC508"/>
  <w15:chartTrackingRefBased/>
  <w15:docId w15:val="{B04994AF-2B75-4EC9-93CB-66E06D048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478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2025-11-18T08:17:00Z</dcterms:created>
  <dcterms:modified xsi:type="dcterms:W3CDTF">2025-11-20T11:03:00Z</dcterms:modified>
</cp:coreProperties>
</file>